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6294E1" w14:textId="77777777" w:rsidR="003A3487" w:rsidRPr="00E00540" w:rsidRDefault="003A3487" w:rsidP="003A3487">
      <w:pPr>
        <w:pStyle w:val="Title"/>
        <w:jc w:val="center"/>
        <w:rPr>
          <w:lang w:val="fr-FR"/>
        </w:rPr>
      </w:pPr>
      <w:r w:rsidRPr="00E00540">
        <w:rPr>
          <w:rFonts w:ascii="Times New Roman" w:eastAsia="Times New Roman" w:hAnsi="Times New Roman" w:cs="Times New Roman"/>
          <w:b/>
          <w:bCs/>
          <w:color w:val="000000"/>
          <w:kern w:val="0"/>
          <w:lang w:val="fr-FR"/>
          <w14:ligatures w14:val="none"/>
        </w:rPr>
        <w:t>Restaurer les restaurateurs</w:t>
      </w:r>
      <w:r w:rsidRPr="00E00540">
        <w:rPr>
          <w:lang w:val="fr-FR"/>
        </w:rPr>
        <w:br/>
      </w:r>
      <w:r w:rsidRPr="00E00540">
        <w:rPr>
          <w:b/>
          <w:bCs/>
          <w:lang w:val="fr-FR"/>
        </w:rPr>
        <w:t>Le</w:t>
      </w:r>
      <w:r w:rsidRPr="00E00540">
        <w:rPr>
          <w:rFonts w:ascii="Times New Roman" w:eastAsia="Times New Roman" w:hAnsi="Times New Roman" w:cs="Times New Roman"/>
          <w:b/>
          <w:bCs/>
          <w:color w:val="000000"/>
          <w:kern w:val="0"/>
          <w:lang w:val="fr-FR"/>
          <w14:ligatures w14:val="none"/>
        </w:rPr>
        <w:t xml:space="preserve"> plan de Dieu pour les serviteurs fatigués</w:t>
      </w:r>
    </w:p>
    <w:p w14:paraId="1DF65DE6" w14:textId="77777777" w:rsidR="00F84C42" w:rsidRPr="00E00540" w:rsidRDefault="00F84C42" w:rsidP="003A3487">
      <w:pPr>
        <w:jc w:val="center"/>
        <w:rPr>
          <w:i/>
          <w:iCs/>
          <w:lang w:val="fr-FR"/>
        </w:rPr>
      </w:pPr>
    </w:p>
    <w:p w14:paraId="0F7CF216" w14:textId="77777777" w:rsidR="003A3487" w:rsidRPr="00E00540" w:rsidRDefault="003A3487" w:rsidP="003A3487">
      <w:pPr>
        <w:jc w:val="center"/>
        <w:rPr>
          <w:kern w:val="0"/>
          <w:lang w:val="fr-FR"/>
          <w14:ligatures w14:val="none"/>
        </w:rPr>
      </w:pPr>
      <w:r w:rsidRPr="00E00540">
        <w:rPr>
          <w:i/>
          <w:iCs/>
          <w:lang w:val="fr-FR"/>
        </w:rPr>
        <w:t>Un enseignement biblique accompagné de réflexions pastorales pour les serviteurs de Dieu épuisés, découragés ou en quête de renouvellement intérieur.</w:t>
      </w:r>
    </w:p>
    <w:p w14:paraId="475FEBF1" w14:textId="77777777" w:rsidR="003A3487" w:rsidRPr="00E00540" w:rsidRDefault="003A3487" w:rsidP="003A3487">
      <w:pPr>
        <w:rPr>
          <w:rFonts w:ascii="Arial" w:hAnsi="Arial" w:cs="Arial"/>
          <w:color w:val="222222"/>
          <w:shd w:val="clear" w:color="auto" w:fill="F2F2F2"/>
          <w:lang w:val="fr-FR"/>
        </w:rPr>
      </w:pPr>
      <w:r w:rsidRPr="00E00540">
        <w:rPr>
          <w:rStyle w:val="apple-converted-space"/>
          <w:rFonts w:ascii="Arial" w:hAnsi="Arial" w:cs="Arial"/>
          <w:color w:val="222222"/>
          <w:shd w:val="clear" w:color="auto" w:fill="F2F2F2"/>
          <w:lang w:val="fr-FR"/>
        </w:rPr>
        <w:t>1 Rois</w:t>
      </w:r>
      <w:proofErr w:type="gramStart"/>
      <w:r w:rsidRPr="00E00540">
        <w:rPr>
          <w:rStyle w:val="apple-converted-space"/>
          <w:rFonts w:ascii="Arial" w:hAnsi="Arial" w:cs="Arial"/>
          <w:color w:val="222222"/>
          <w:shd w:val="clear" w:color="auto" w:fill="F2F2F2"/>
          <w:lang w:val="fr-FR"/>
        </w:rPr>
        <w:t>19:</w:t>
      </w:r>
      <w:proofErr w:type="gramEnd"/>
      <w:r w:rsidRPr="00E00540">
        <w:rPr>
          <w:rStyle w:val="apple-converted-space"/>
          <w:rFonts w:ascii="Arial" w:hAnsi="Arial" w:cs="Arial"/>
          <w:color w:val="222222"/>
          <w:shd w:val="clear" w:color="auto" w:fill="F2F2F2"/>
          <w:lang w:val="fr-FR"/>
        </w:rPr>
        <w:t>4 : « </w:t>
      </w:r>
      <w:r w:rsidRPr="00E00540">
        <w:rPr>
          <w:rFonts w:ascii="Arial" w:hAnsi="Arial" w:cs="Arial"/>
          <w:color w:val="222222"/>
          <w:shd w:val="clear" w:color="auto" w:fill="F2F2F2"/>
          <w:lang w:val="fr-FR"/>
        </w:rPr>
        <w:t xml:space="preserve">Pour lui, il alla dans le désert où, après une journée de marche, il s'assit sous un genêt, et demanda la mort, en </w:t>
      </w:r>
      <w:r w:rsidR="00C258E0" w:rsidRPr="00E00540">
        <w:rPr>
          <w:rFonts w:ascii="Arial" w:hAnsi="Arial" w:cs="Arial"/>
          <w:color w:val="222222"/>
          <w:shd w:val="clear" w:color="auto" w:fill="F2F2F2"/>
          <w:lang w:val="fr-FR"/>
        </w:rPr>
        <w:t>disant :</w:t>
      </w:r>
      <w:r w:rsidRPr="00E00540">
        <w:rPr>
          <w:rFonts w:ascii="Arial" w:hAnsi="Arial" w:cs="Arial"/>
          <w:color w:val="222222"/>
          <w:shd w:val="clear" w:color="auto" w:fill="F2F2F2"/>
          <w:lang w:val="fr-FR"/>
        </w:rPr>
        <w:t xml:space="preserve"> C'est </w:t>
      </w:r>
      <w:r w:rsidR="00C258E0" w:rsidRPr="00E00540">
        <w:rPr>
          <w:rFonts w:ascii="Arial" w:hAnsi="Arial" w:cs="Arial"/>
          <w:color w:val="222222"/>
          <w:shd w:val="clear" w:color="auto" w:fill="F2F2F2"/>
          <w:lang w:val="fr-FR"/>
        </w:rPr>
        <w:t>assez !</w:t>
      </w:r>
      <w:r w:rsidRPr="00E00540">
        <w:rPr>
          <w:rFonts w:ascii="Arial" w:hAnsi="Arial" w:cs="Arial"/>
          <w:color w:val="222222"/>
          <w:shd w:val="clear" w:color="auto" w:fill="F2F2F2"/>
          <w:lang w:val="fr-FR"/>
        </w:rPr>
        <w:t xml:space="preserve"> Maintenant, Éternel, prends mon âme, car je ne suis pas meilleur que mes pères. »</w:t>
      </w:r>
    </w:p>
    <w:p w14:paraId="45EB4DFF" w14:textId="77777777" w:rsidR="004721A4" w:rsidRDefault="004721A4" w:rsidP="004721A4">
      <w:pPr>
        <w:pStyle w:val="NormalWeb"/>
        <w:spacing w:before="0" w:beforeAutospacing="0"/>
        <w:rPr>
          <w:rFonts w:ascii="Arial" w:hAnsi="Arial" w:cs="Arial"/>
          <w:color w:val="000000"/>
          <w:lang w:val="fr-FR"/>
        </w:rPr>
      </w:pPr>
    </w:p>
    <w:p w14:paraId="6F1C1A7B" w14:textId="77777777" w:rsidR="00F77E9F" w:rsidRDefault="00355F39" w:rsidP="004721A4">
      <w:pPr>
        <w:pStyle w:val="NormalWeb"/>
        <w:spacing w:before="0" w:beforeAutospacing="0"/>
        <w:rPr>
          <w:rFonts w:ascii="Arial" w:hAnsi="Arial" w:cs="Arial"/>
          <w:color w:val="000000"/>
          <w:lang w:val="fr-FR"/>
        </w:rPr>
      </w:pPr>
      <w:r>
        <w:rPr>
          <w:rFonts w:ascii="Arial" w:hAnsi="Arial" w:cs="Arial"/>
          <w:color w:val="000000"/>
          <w:lang w:val="fr-FR"/>
        </w:rPr>
        <w:t xml:space="preserve">Par.  </w:t>
      </w:r>
      <w:r w:rsidR="00E527B0" w:rsidRPr="009724A0">
        <w:rPr>
          <w:b/>
          <w:bCs/>
          <w:color w:val="000000"/>
          <w:kern w:val="36"/>
          <w:sz w:val="48"/>
          <w:szCs w:val="48"/>
          <w:lang w:val="fr-FR"/>
        </w:rPr>
        <w:t xml:space="preserve">DR APÔTRE JOSEPH </w:t>
      </w:r>
      <w:r w:rsidR="00E527B0">
        <w:rPr>
          <w:b/>
          <w:bCs/>
          <w:color w:val="000000"/>
          <w:kern w:val="36"/>
          <w:sz w:val="48"/>
          <w:szCs w:val="48"/>
          <w:lang w:val="fr-FR"/>
        </w:rPr>
        <w:t>BUKASSA</w:t>
      </w:r>
      <w:r w:rsidR="00C258E0">
        <w:rPr>
          <w:rFonts w:ascii="Arial" w:hAnsi="Arial" w:cs="Arial"/>
          <w:color w:val="000000"/>
          <w:lang w:val="fr-FR"/>
        </w:rPr>
        <w:t xml:space="preserve"> </w:t>
      </w:r>
    </w:p>
    <w:p w14:paraId="2430E1A3" w14:textId="77777777" w:rsidR="00F77E9F" w:rsidRDefault="00F77E9F" w:rsidP="004721A4">
      <w:pPr>
        <w:pStyle w:val="NormalWeb"/>
        <w:spacing w:before="0" w:beforeAutospacing="0"/>
        <w:rPr>
          <w:rFonts w:ascii="Arial" w:hAnsi="Arial" w:cs="Arial"/>
          <w:color w:val="000000"/>
          <w:lang w:val="fr-FR"/>
        </w:rPr>
      </w:pPr>
    </w:p>
    <w:p w14:paraId="024CF4EC" w14:textId="77777777" w:rsidR="00F77E9F" w:rsidRDefault="00F77E9F" w:rsidP="004721A4">
      <w:pPr>
        <w:pStyle w:val="NormalWeb"/>
        <w:spacing w:before="0" w:beforeAutospacing="0"/>
        <w:rPr>
          <w:rFonts w:ascii="Arial" w:hAnsi="Arial" w:cs="Arial"/>
          <w:color w:val="000000"/>
          <w:lang w:val="fr-FR"/>
        </w:rPr>
      </w:pPr>
    </w:p>
    <w:p w14:paraId="5D5CB8E1" w14:textId="77777777" w:rsidR="00F77E9F" w:rsidRDefault="00F77E9F" w:rsidP="004721A4">
      <w:pPr>
        <w:pStyle w:val="NormalWeb"/>
        <w:spacing w:before="0" w:beforeAutospacing="0"/>
        <w:rPr>
          <w:rFonts w:ascii="Arial" w:hAnsi="Arial" w:cs="Arial"/>
          <w:color w:val="000000"/>
          <w:lang w:val="fr-FR"/>
        </w:rPr>
      </w:pPr>
    </w:p>
    <w:p w14:paraId="492D83F4" w14:textId="77777777" w:rsidR="003F0398" w:rsidRDefault="003F0398" w:rsidP="004721A4">
      <w:pPr>
        <w:pStyle w:val="NormalWeb"/>
        <w:spacing w:before="0" w:beforeAutospacing="0"/>
        <w:rPr>
          <w:rFonts w:ascii="Arial" w:hAnsi="Arial" w:cs="Arial"/>
          <w:color w:val="000000"/>
          <w:lang w:val="fr-FR"/>
        </w:rPr>
      </w:pPr>
    </w:p>
    <w:p w14:paraId="722C0DEA" w14:textId="77777777" w:rsidR="003F0398" w:rsidRDefault="003F0398" w:rsidP="004721A4">
      <w:pPr>
        <w:pStyle w:val="NormalWeb"/>
        <w:spacing w:before="0" w:beforeAutospacing="0"/>
        <w:rPr>
          <w:rFonts w:ascii="Arial" w:hAnsi="Arial" w:cs="Arial"/>
          <w:color w:val="000000"/>
          <w:lang w:val="fr-FR"/>
        </w:rPr>
      </w:pPr>
    </w:p>
    <w:p w14:paraId="1F1EC7E4" w14:textId="77777777" w:rsidR="003F0398" w:rsidRDefault="003F0398" w:rsidP="004721A4">
      <w:pPr>
        <w:pStyle w:val="NormalWeb"/>
        <w:spacing w:before="0" w:beforeAutospacing="0"/>
        <w:rPr>
          <w:rFonts w:ascii="Arial" w:hAnsi="Arial" w:cs="Arial"/>
          <w:color w:val="000000"/>
          <w:lang w:val="fr-FR"/>
        </w:rPr>
      </w:pPr>
    </w:p>
    <w:p w14:paraId="7AE72F4B" w14:textId="77777777" w:rsidR="003F0398" w:rsidRDefault="003F0398" w:rsidP="004721A4">
      <w:pPr>
        <w:pStyle w:val="NormalWeb"/>
        <w:spacing w:before="0" w:beforeAutospacing="0"/>
        <w:rPr>
          <w:rFonts w:ascii="Arial" w:hAnsi="Arial" w:cs="Arial"/>
          <w:color w:val="000000"/>
          <w:lang w:val="fr-FR"/>
        </w:rPr>
      </w:pPr>
    </w:p>
    <w:p w14:paraId="120E5CAA" w14:textId="77777777" w:rsidR="003F0398" w:rsidRDefault="003F0398" w:rsidP="004721A4">
      <w:pPr>
        <w:pStyle w:val="NormalWeb"/>
        <w:spacing w:before="0" w:beforeAutospacing="0"/>
        <w:rPr>
          <w:rFonts w:ascii="Arial" w:hAnsi="Arial" w:cs="Arial"/>
          <w:color w:val="000000"/>
          <w:lang w:val="fr-FR"/>
        </w:rPr>
      </w:pPr>
    </w:p>
    <w:p w14:paraId="4C05A85E" w14:textId="77777777" w:rsidR="003F0398" w:rsidRDefault="003F0398" w:rsidP="004721A4">
      <w:pPr>
        <w:pStyle w:val="NormalWeb"/>
        <w:spacing w:before="0" w:beforeAutospacing="0"/>
        <w:rPr>
          <w:rFonts w:ascii="Arial" w:hAnsi="Arial" w:cs="Arial"/>
          <w:color w:val="000000"/>
          <w:lang w:val="fr-FR"/>
        </w:rPr>
      </w:pPr>
    </w:p>
    <w:p w14:paraId="10190A59" w14:textId="77777777" w:rsidR="003F0398" w:rsidRDefault="003F0398" w:rsidP="004721A4">
      <w:pPr>
        <w:pStyle w:val="NormalWeb"/>
        <w:spacing w:before="0" w:beforeAutospacing="0"/>
        <w:rPr>
          <w:rFonts w:ascii="Arial" w:hAnsi="Arial" w:cs="Arial"/>
          <w:color w:val="000000"/>
          <w:lang w:val="fr-FR"/>
        </w:rPr>
      </w:pPr>
    </w:p>
    <w:p w14:paraId="2BAEB6E6" w14:textId="77777777" w:rsidR="003F0398" w:rsidRDefault="003F0398" w:rsidP="004721A4">
      <w:pPr>
        <w:pStyle w:val="NormalWeb"/>
        <w:spacing w:before="0" w:beforeAutospacing="0"/>
        <w:rPr>
          <w:rFonts w:ascii="Arial" w:hAnsi="Arial" w:cs="Arial"/>
          <w:color w:val="000000"/>
          <w:lang w:val="fr-FR"/>
        </w:rPr>
      </w:pPr>
    </w:p>
    <w:p w14:paraId="68AB62BB" w14:textId="77777777" w:rsidR="003F0398" w:rsidRPr="00E00540" w:rsidRDefault="003F0398" w:rsidP="004721A4">
      <w:pPr>
        <w:pStyle w:val="NormalWeb"/>
        <w:spacing w:before="0" w:beforeAutospacing="0"/>
        <w:rPr>
          <w:rFonts w:ascii="Arial" w:hAnsi="Arial" w:cs="Arial"/>
          <w:color w:val="000000"/>
          <w:lang w:val="fr-FR"/>
        </w:rPr>
      </w:pPr>
    </w:p>
    <w:p w14:paraId="11F77D39" w14:textId="77777777" w:rsidR="00FC0533" w:rsidRPr="009724A0" w:rsidRDefault="00FC0533" w:rsidP="00FC0533">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fr-FR"/>
          <w14:ligatures w14:val="none"/>
        </w:rPr>
      </w:pPr>
      <w:bookmarkStart w:id="0" w:name="OLE_LINK2"/>
      <w:r w:rsidRPr="009724A0">
        <w:rPr>
          <w:rFonts w:ascii="Times New Roman" w:eastAsia="Times New Roman" w:hAnsi="Times New Roman" w:cs="Times New Roman"/>
          <w:b/>
          <w:bCs/>
          <w:color w:val="000000"/>
          <w:kern w:val="36"/>
          <w:sz w:val="48"/>
          <w:szCs w:val="48"/>
          <w:lang w:val="fr-FR"/>
          <w14:ligatures w14:val="none"/>
        </w:rPr>
        <w:lastRenderedPageBreak/>
        <w:t>AUTRES OUVRAGES DU DR APÔTRE JOSEPH BUKASSA</w:t>
      </w:r>
    </w:p>
    <w:p w14:paraId="5E8BACA7"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Fils de l’Homme, parle à la Terre</w:t>
      </w:r>
      <w:r w:rsidRPr="009724A0">
        <w:rPr>
          <w:rFonts w:ascii="Times New Roman" w:eastAsia="Times New Roman" w:hAnsi="Times New Roman" w:cs="Times New Roman"/>
          <w:color w:val="000000"/>
          <w:kern w:val="0"/>
          <w:lang w:val="fr-FR"/>
          <w14:ligatures w14:val="none"/>
        </w:rPr>
        <w:t> (2026) – Édition française – </w:t>
      </w:r>
      <w:r w:rsidRPr="009724A0">
        <w:rPr>
          <w:rFonts w:ascii="Times New Roman" w:eastAsia="Times New Roman" w:hAnsi="Times New Roman" w:cs="Times New Roman"/>
          <w:b/>
          <w:bCs/>
          <w:color w:val="000000"/>
          <w:kern w:val="0"/>
          <w:lang w:val="fr-FR"/>
          <w14:ligatures w14:val="none"/>
        </w:rPr>
        <w:t>Publié via Amazon KDP</w:t>
      </w:r>
    </w:p>
    <w:p w14:paraId="2F6B5E4E"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 xml:space="preserve">Son of Man, </w:t>
      </w:r>
      <w:proofErr w:type="spellStart"/>
      <w:r w:rsidRPr="009724A0">
        <w:rPr>
          <w:rFonts w:ascii="Times New Roman" w:eastAsia="Times New Roman" w:hAnsi="Times New Roman" w:cs="Times New Roman"/>
          <w:b/>
          <w:bCs/>
          <w:color w:val="000000"/>
          <w:kern w:val="0"/>
          <w:lang w:val="fr-FR"/>
          <w14:ligatures w14:val="none"/>
        </w:rPr>
        <w:t>Speak</w:t>
      </w:r>
      <w:proofErr w:type="spellEnd"/>
      <w:r w:rsidRPr="009724A0">
        <w:rPr>
          <w:rFonts w:ascii="Times New Roman" w:eastAsia="Times New Roman" w:hAnsi="Times New Roman" w:cs="Times New Roman"/>
          <w:b/>
          <w:bCs/>
          <w:color w:val="000000"/>
          <w:kern w:val="0"/>
          <w:lang w:val="fr-FR"/>
          <w14:ligatures w14:val="none"/>
        </w:rPr>
        <w:t xml:space="preserve"> to the Earth</w:t>
      </w:r>
      <w:r w:rsidRPr="009724A0">
        <w:rPr>
          <w:rFonts w:ascii="Times New Roman" w:eastAsia="Times New Roman" w:hAnsi="Times New Roman" w:cs="Times New Roman"/>
          <w:color w:val="000000"/>
          <w:kern w:val="0"/>
          <w:lang w:val="fr-FR"/>
          <w14:ligatures w14:val="none"/>
        </w:rPr>
        <w:t> (2026) – English Edition – </w:t>
      </w:r>
      <w:proofErr w:type="spellStart"/>
      <w:r w:rsidRPr="009724A0">
        <w:rPr>
          <w:rFonts w:ascii="Times New Roman" w:eastAsia="Times New Roman" w:hAnsi="Times New Roman" w:cs="Times New Roman"/>
          <w:b/>
          <w:bCs/>
          <w:color w:val="000000"/>
          <w:kern w:val="0"/>
          <w:lang w:val="fr-FR"/>
          <w14:ligatures w14:val="none"/>
        </w:rPr>
        <w:t>Published</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through</w:t>
      </w:r>
      <w:proofErr w:type="spellEnd"/>
      <w:r w:rsidRPr="009724A0">
        <w:rPr>
          <w:rFonts w:ascii="Times New Roman" w:eastAsia="Times New Roman" w:hAnsi="Times New Roman" w:cs="Times New Roman"/>
          <w:b/>
          <w:bCs/>
          <w:color w:val="000000"/>
          <w:kern w:val="0"/>
          <w:lang w:val="fr-FR"/>
          <w14:ligatures w14:val="none"/>
        </w:rPr>
        <w:t xml:space="preserve"> Amazon KDP</w:t>
      </w:r>
    </w:p>
    <w:p w14:paraId="450DB5CB"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La Guérison des Mains et des Pieds Troués</w:t>
      </w:r>
      <w:r w:rsidRPr="009724A0">
        <w:rPr>
          <w:rFonts w:ascii="Times New Roman" w:eastAsia="Times New Roman" w:hAnsi="Times New Roman" w:cs="Times New Roman"/>
          <w:color w:val="000000"/>
          <w:kern w:val="0"/>
          <w:lang w:val="fr-FR"/>
          <w14:ligatures w14:val="none"/>
        </w:rPr>
        <w:t> (2026) – Édition française – </w:t>
      </w:r>
      <w:r w:rsidRPr="009724A0">
        <w:rPr>
          <w:rFonts w:ascii="Times New Roman" w:eastAsia="Times New Roman" w:hAnsi="Times New Roman" w:cs="Times New Roman"/>
          <w:b/>
          <w:bCs/>
          <w:color w:val="000000"/>
          <w:kern w:val="0"/>
          <w:lang w:val="fr-FR"/>
          <w14:ligatures w14:val="none"/>
        </w:rPr>
        <w:t>Publié via Amazon KDP</w:t>
      </w:r>
    </w:p>
    <w:p w14:paraId="3A041652"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 xml:space="preserve">The Healing of the </w:t>
      </w:r>
      <w:proofErr w:type="spellStart"/>
      <w:r w:rsidRPr="009724A0">
        <w:rPr>
          <w:rFonts w:ascii="Times New Roman" w:eastAsia="Times New Roman" w:hAnsi="Times New Roman" w:cs="Times New Roman"/>
          <w:b/>
          <w:bCs/>
          <w:color w:val="000000"/>
          <w:kern w:val="0"/>
          <w:lang w:val="fr-FR"/>
          <w14:ligatures w14:val="none"/>
        </w:rPr>
        <w:t>Pierced</w:t>
      </w:r>
      <w:proofErr w:type="spellEnd"/>
      <w:r w:rsidRPr="009724A0">
        <w:rPr>
          <w:rFonts w:ascii="Times New Roman" w:eastAsia="Times New Roman" w:hAnsi="Times New Roman" w:cs="Times New Roman"/>
          <w:b/>
          <w:bCs/>
          <w:color w:val="000000"/>
          <w:kern w:val="0"/>
          <w:lang w:val="fr-FR"/>
          <w14:ligatures w14:val="none"/>
        </w:rPr>
        <w:t xml:space="preserve"> Hands and </w:t>
      </w:r>
      <w:proofErr w:type="spellStart"/>
      <w:r w:rsidRPr="009724A0">
        <w:rPr>
          <w:rFonts w:ascii="Times New Roman" w:eastAsia="Times New Roman" w:hAnsi="Times New Roman" w:cs="Times New Roman"/>
          <w:b/>
          <w:bCs/>
          <w:color w:val="000000"/>
          <w:kern w:val="0"/>
          <w:lang w:val="fr-FR"/>
          <w14:ligatures w14:val="none"/>
        </w:rPr>
        <w:t>Feet</w:t>
      </w:r>
      <w:proofErr w:type="spellEnd"/>
      <w:r w:rsidRPr="009724A0">
        <w:rPr>
          <w:rFonts w:ascii="Times New Roman" w:eastAsia="Times New Roman" w:hAnsi="Times New Roman" w:cs="Times New Roman"/>
          <w:color w:val="000000"/>
          <w:kern w:val="0"/>
          <w:lang w:val="fr-FR"/>
          <w14:ligatures w14:val="none"/>
        </w:rPr>
        <w:t> (2026) – English Edition – </w:t>
      </w:r>
      <w:proofErr w:type="spellStart"/>
      <w:r w:rsidRPr="009724A0">
        <w:rPr>
          <w:rFonts w:ascii="Times New Roman" w:eastAsia="Times New Roman" w:hAnsi="Times New Roman" w:cs="Times New Roman"/>
          <w:b/>
          <w:bCs/>
          <w:color w:val="000000"/>
          <w:kern w:val="0"/>
          <w:lang w:val="fr-FR"/>
          <w14:ligatures w14:val="none"/>
        </w:rPr>
        <w:t>Published</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through</w:t>
      </w:r>
      <w:proofErr w:type="spellEnd"/>
      <w:r w:rsidRPr="009724A0">
        <w:rPr>
          <w:rFonts w:ascii="Times New Roman" w:eastAsia="Times New Roman" w:hAnsi="Times New Roman" w:cs="Times New Roman"/>
          <w:b/>
          <w:bCs/>
          <w:color w:val="000000"/>
          <w:kern w:val="0"/>
          <w:lang w:val="fr-FR"/>
          <w14:ligatures w14:val="none"/>
        </w:rPr>
        <w:t xml:space="preserve"> Amazon KDP</w:t>
      </w:r>
    </w:p>
    <w:p w14:paraId="49D91F01"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Prier avec la Création, suivi de : Les Lois du Ciel</w:t>
      </w:r>
      <w:r w:rsidRPr="009724A0">
        <w:rPr>
          <w:rFonts w:ascii="Times New Roman" w:eastAsia="Times New Roman" w:hAnsi="Times New Roman" w:cs="Times New Roman"/>
          <w:color w:val="000000"/>
          <w:kern w:val="0"/>
          <w:lang w:val="fr-FR"/>
          <w14:ligatures w14:val="none"/>
        </w:rPr>
        <w:t> (2026) – Édition française – </w:t>
      </w:r>
      <w:r w:rsidRPr="009724A0">
        <w:rPr>
          <w:rFonts w:ascii="Times New Roman" w:eastAsia="Times New Roman" w:hAnsi="Times New Roman" w:cs="Times New Roman"/>
          <w:b/>
          <w:bCs/>
          <w:color w:val="000000"/>
          <w:kern w:val="0"/>
          <w:lang w:val="fr-FR"/>
          <w14:ligatures w14:val="none"/>
        </w:rPr>
        <w:t>Publié via Amazon KDP</w:t>
      </w:r>
    </w:p>
    <w:p w14:paraId="298753B0"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proofErr w:type="spellStart"/>
      <w:r w:rsidRPr="009724A0">
        <w:rPr>
          <w:rFonts w:ascii="Times New Roman" w:eastAsia="Times New Roman" w:hAnsi="Times New Roman" w:cs="Times New Roman"/>
          <w:b/>
          <w:bCs/>
          <w:color w:val="000000"/>
          <w:kern w:val="0"/>
          <w:lang w:val="fr-FR"/>
          <w14:ligatures w14:val="none"/>
        </w:rPr>
        <w:t>Praying</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with</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Creation</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followed</w:t>
      </w:r>
      <w:proofErr w:type="spellEnd"/>
      <w:r w:rsidRPr="009724A0">
        <w:rPr>
          <w:rFonts w:ascii="Times New Roman" w:eastAsia="Times New Roman" w:hAnsi="Times New Roman" w:cs="Times New Roman"/>
          <w:b/>
          <w:bCs/>
          <w:color w:val="000000"/>
          <w:kern w:val="0"/>
          <w:lang w:val="fr-FR"/>
          <w14:ligatures w14:val="none"/>
        </w:rPr>
        <w:t xml:space="preserve"> </w:t>
      </w:r>
      <w:proofErr w:type="gramStart"/>
      <w:r w:rsidRPr="009724A0">
        <w:rPr>
          <w:rFonts w:ascii="Times New Roman" w:eastAsia="Times New Roman" w:hAnsi="Times New Roman" w:cs="Times New Roman"/>
          <w:b/>
          <w:bCs/>
          <w:color w:val="000000"/>
          <w:kern w:val="0"/>
          <w:lang w:val="fr-FR"/>
          <w14:ligatures w14:val="none"/>
        </w:rPr>
        <w:t>by:</w:t>
      </w:r>
      <w:proofErr w:type="gramEnd"/>
      <w:r w:rsidRPr="009724A0">
        <w:rPr>
          <w:rFonts w:ascii="Times New Roman" w:eastAsia="Times New Roman" w:hAnsi="Times New Roman" w:cs="Times New Roman"/>
          <w:b/>
          <w:bCs/>
          <w:color w:val="000000"/>
          <w:kern w:val="0"/>
          <w:lang w:val="fr-FR"/>
          <w14:ligatures w14:val="none"/>
        </w:rPr>
        <w:t xml:space="preserve"> The Laws of Heaven</w:t>
      </w:r>
      <w:r w:rsidRPr="009724A0">
        <w:rPr>
          <w:rFonts w:ascii="Times New Roman" w:eastAsia="Times New Roman" w:hAnsi="Times New Roman" w:cs="Times New Roman"/>
          <w:color w:val="000000"/>
          <w:kern w:val="0"/>
          <w:lang w:val="fr-FR"/>
          <w14:ligatures w14:val="none"/>
        </w:rPr>
        <w:t> (2026) – English Edition – </w:t>
      </w:r>
      <w:proofErr w:type="spellStart"/>
      <w:r w:rsidRPr="009724A0">
        <w:rPr>
          <w:rFonts w:ascii="Times New Roman" w:eastAsia="Times New Roman" w:hAnsi="Times New Roman" w:cs="Times New Roman"/>
          <w:b/>
          <w:bCs/>
          <w:color w:val="000000"/>
          <w:kern w:val="0"/>
          <w:lang w:val="fr-FR"/>
          <w14:ligatures w14:val="none"/>
        </w:rPr>
        <w:t>Published</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through</w:t>
      </w:r>
      <w:proofErr w:type="spellEnd"/>
      <w:r w:rsidRPr="009724A0">
        <w:rPr>
          <w:rFonts w:ascii="Times New Roman" w:eastAsia="Times New Roman" w:hAnsi="Times New Roman" w:cs="Times New Roman"/>
          <w:b/>
          <w:bCs/>
          <w:color w:val="000000"/>
          <w:kern w:val="0"/>
          <w:lang w:val="fr-FR"/>
          <w14:ligatures w14:val="none"/>
        </w:rPr>
        <w:t xml:space="preserve"> Amazon KDP</w:t>
      </w:r>
    </w:p>
    <w:p w14:paraId="47A2571C"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 xml:space="preserve">Manuel Pratique du </w:t>
      </w:r>
      <w:proofErr w:type="gramStart"/>
      <w:r w:rsidRPr="009724A0">
        <w:rPr>
          <w:rFonts w:ascii="Times New Roman" w:eastAsia="Times New Roman" w:hAnsi="Times New Roman" w:cs="Times New Roman"/>
          <w:b/>
          <w:bCs/>
          <w:color w:val="000000"/>
          <w:kern w:val="0"/>
          <w:lang w:val="fr-FR"/>
          <w14:ligatures w14:val="none"/>
        </w:rPr>
        <w:t>Ministère</w:t>
      </w:r>
      <w:proofErr w:type="gramEnd"/>
      <w:r w:rsidRPr="009724A0">
        <w:rPr>
          <w:rFonts w:ascii="Times New Roman" w:eastAsia="Times New Roman" w:hAnsi="Times New Roman" w:cs="Times New Roman"/>
          <w:b/>
          <w:bCs/>
          <w:color w:val="000000"/>
          <w:kern w:val="0"/>
          <w:lang w:val="fr-FR"/>
          <w14:ligatures w14:val="none"/>
        </w:rPr>
        <w:t xml:space="preserve"> de Délivrance</w:t>
      </w:r>
      <w:r w:rsidRPr="009724A0">
        <w:rPr>
          <w:rFonts w:ascii="Times New Roman" w:eastAsia="Times New Roman" w:hAnsi="Times New Roman" w:cs="Times New Roman"/>
          <w:color w:val="000000"/>
          <w:kern w:val="0"/>
          <w:lang w:val="fr-FR"/>
          <w14:ligatures w14:val="none"/>
        </w:rPr>
        <w:t> (2026) – Édition française – </w:t>
      </w:r>
      <w:r w:rsidRPr="009724A0">
        <w:rPr>
          <w:rFonts w:ascii="Times New Roman" w:eastAsia="Times New Roman" w:hAnsi="Times New Roman" w:cs="Times New Roman"/>
          <w:b/>
          <w:bCs/>
          <w:color w:val="000000"/>
          <w:kern w:val="0"/>
          <w:lang w:val="fr-FR"/>
          <w14:ligatures w14:val="none"/>
        </w:rPr>
        <w:t>Publié via Amazon KDP</w:t>
      </w:r>
    </w:p>
    <w:p w14:paraId="39F4B4A6"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proofErr w:type="spellStart"/>
      <w:r w:rsidRPr="009724A0">
        <w:rPr>
          <w:rFonts w:ascii="Times New Roman" w:eastAsia="Times New Roman" w:hAnsi="Times New Roman" w:cs="Times New Roman"/>
          <w:b/>
          <w:bCs/>
          <w:color w:val="000000"/>
          <w:kern w:val="0"/>
          <w:lang w:val="fr-FR"/>
          <w14:ligatures w14:val="none"/>
        </w:rPr>
        <w:t>Practical</w:t>
      </w:r>
      <w:proofErr w:type="spellEnd"/>
      <w:r w:rsidRPr="009724A0">
        <w:rPr>
          <w:rFonts w:ascii="Times New Roman" w:eastAsia="Times New Roman" w:hAnsi="Times New Roman" w:cs="Times New Roman"/>
          <w:b/>
          <w:bCs/>
          <w:color w:val="000000"/>
          <w:kern w:val="0"/>
          <w:lang w:val="fr-FR"/>
          <w14:ligatures w14:val="none"/>
        </w:rPr>
        <w:t xml:space="preserve"> Manual of </w:t>
      </w:r>
      <w:proofErr w:type="spellStart"/>
      <w:r w:rsidRPr="009724A0">
        <w:rPr>
          <w:rFonts w:ascii="Times New Roman" w:eastAsia="Times New Roman" w:hAnsi="Times New Roman" w:cs="Times New Roman"/>
          <w:b/>
          <w:bCs/>
          <w:color w:val="000000"/>
          <w:kern w:val="0"/>
          <w:lang w:val="fr-FR"/>
          <w14:ligatures w14:val="none"/>
        </w:rPr>
        <w:t>Deliverance</w:t>
      </w:r>
      <w:proofErr w:type="spellEnd"/>
      <w:r w:rsidRPr="009724A0">
        <w:rPr>
          <w:rFonts w:ascii="Times New Roman" w:eastAsia="Times New Roman" w:hAnsi="Times New Roman" w:cs="Times New Roman"/>
          <w:b/>
          <w:bCs/>
          <w:color w:val="000000"/>
          <w:kern w:val="0"/>
          <w:lang w:val="fr-FR"/>
          <w14:ligatures w14:val="none"/>
        </w:rPr>
        <w:t xml:space="preserve"> Ministry</w:t>
      </w:r>
      <w:r w:rsidRPr="009724A0">
        <w:rPr>
          <w:rFonts w:ascii="Times New Roman" w:eastAsia="Times New Roman" w:hAnsi="Times New Roman" w:cs="Times New Roman"/>
          <w:color w:val="000000"/>
          <w:kern w:val="0"/>
          <w:lang w:val="fr-FR"/>
          <w14:ligatures w14:val="none"/>
        </w:rPr>
        <w:t> (2026) – English Edition – </w:t>
      </w:r>
      <w:proofErr w:type="spellStart"/>
      <w:r w:rsidRPr="009724A0">
        <w:rPr>
          <w:rFonts w:ascii="Times New Roman" w:eastAsia="Times New Roman" w:hAnsi="Times New Roman" w:cs="Times New Roman"/>
          <w:b/>
          <w:bCs/>
          <w:color w:val="000000"/>
          <w:kern w:val="0"/>
          <w:lang w:val="fr-FR"/>
          <w14:ligatures w14:val="none"/>
        </w:rPr>
        <w:t>Published</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through</w:t>
      </w:r>
      <w:proofErr w:type="spellEnd"/>
      <w:r w:rsidRPr="009724A0">
        <w:rPr>
          <w:rFonts w:ascii="Times New Roman" w:eastAsia="Times New Roman" w:hAnsi="Times New Roman" w:cs="Times New Roman"/>
          <w:b/>
          <w:bCs/>
          <w:color w:val="000000"/>
          <w:kern w:val="0"/>
          <w:lang w:val="fr-FR"/>
          <w14:ligatures w14:val="none"/>
        </w:rPr>
        <w:t xml:space="preserve"> Amazon KDP</w:t>
      </w:r>
    </w:p>
    <w:p w14:paraId="7BC31839"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 xml:space="preserve">Les </w:t>
      </w:r>
      <w:proofErr w:type="spellStart"/>
      <w:r w:rsidRPr="009724A0">
        <w:rPr>
          <w:rFonts w:ascii="Times New Roman" w:eastAsia="Times New Roman" w:hAnsi="Times New Roman" w:cs="Times New Roman"/>
          <w:b/>
          <w:bCs/>
          <w:color w:val="000000"/>
          <w:kern w:val="0"/>
          <w:lang w:val="fr-FR"/>
          <w14:ligatures w14:val="none"/>
        </w:rPr>
        <w:t>Nephilim</w:t>
      </w:r>
      <w:proofErr w:type="spellEnd"/>
      <w:r w:rsidRPr="009724A0">
        <w:rPr>
          <w:rFonts w:ascii="Times New Roman" w:eastAsia="Times New Roman" w:hAnsi="Times New Roman" w:cs="Times New Roman"/>
          <w:b/>
          <w:bCs/>
          <w:color w:val="000000"/>
          <w:kern w:val="0"/>
          <w:lang w:val="fr-FR"/>
          <w14:ligatures w14:val="none"/>
        </w:rPr>
        <w:t xml:space="preserve"> : Le Mystère des Géants et de l’Invasion Angélique</w:t>
      </w:r>
      <w:r w:rsidRPr="009724A0">
        <w:rPr>
          <w:rFonts w:ascii="Times New Roman" w:eastAsia="Times New Roman" w:hAnsi="Times New Roman" w:cs="Times New Roman"/>
          <w:color w:val="000000"/>
          <w:kern w:val="0"/>
          <w:lang w:val="fr-FR"/>
          <w14:ligatures w14:val="none"/>
        </w:rPr>
        <w:t> (2026) – Édition française – </w:t>
      </w:r>
      <w:r w:rsidRPr="009724A0">
        <w:rPr>
          <w:rFonts w:ascii="Times New Roman" w:eastAsia="Times New Roman" w:hAnsi="Times New Roman" w:cs="Times New Roman"/>
          <w:b/>
          <w:bCs/>
          <w:color w:val="000000"/>
          <w:kern w:val="0"/>
          <w:lang w:val="fr-FR"/>
          <w14:ligatures w14:val="none"/>
        </w:rPr>
        <w:t>Publié via Amazon KDP</w:t>
      </w:r>
    </w:p>
    <w:p w14:paraId="06852D55"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 xml:space="preserve">The </w:t>
      </w:r>
      <w:proofErr w:type="spellStart"/>
      <w:proofErr w:type="gramStart"/>
      <w:r w:rsidRPr="009724A0">
        <w:rPr>
          <w:rFonts w:ascii="Times New Roman" w:eastAsia="Times New Roman" w:hAnsi="Times New Roman" w:cs="Times New Roman"/>
          <w:b/>
          <w:bCs/>
          <w:color w:val="000000"/>
          <w:kern w:val="0"/>
          <w:lang w:val="fr-FR"/>
          <w14:ligatures w14:val="none"/>
        </w:rPr>
        <w:t>Nephilim</w:t>
      </w:r>
      <w:proofErr w:type="spellEnd"/>
      <w:r w:rsidRPr="009724A0">
        <w:rPr>
          <w:rFonts w:ascii="Times New Roman" w:eastAsia="Times New Roman" w:hAnsi="Times New Roman" w:cs="Times New Roman"/>
          <w:b/>
          <w:bCs/>
          <w:color w:val="000000"/>
          <w:kern w:val="0"/>
          <w:lang w:val="fr-FR"/>
          <w14:ligatures w14:val="none"/>
        </w:rPr>
        <w:t>:</w:t>
      </w:r>
      <w:proofErr w:type="gramEnd"/>
      <w:r w:rsidRPr="009724A0">
        <w:rPr>
          <w:rFonts w:ascii="Times New Roman" w:eastAsia="Times New Roman" w:hAnsi="Times New Roman" w:cs="Times New Roman"/>
          <w:b/>
          <w:bCs/>
          <w:color w:val="000000"/>
          <w:kern w:val="0"/>
          <w:lang w:val="fr-FR"/>
          <w14:ligatures w14:val="none"/>
        </w:rPr>
        <w:t xml:space="preserve"> The Mystery of the Giants and the Angelic Invasion</w:t>
      </w:r>
      <w:r w:rsidRPr="009724A0">
        <w:rPr>
          <w:rFonts w:ascii="Times New Roman" w:eastAsia="Times New Roman" w:hAnsi="Times New Roman" w:cs="Times New Roman"/>
          <w:color w:val="000000"/>
          <w:kern w:val="0"/>
          <w:lang w:val="fr-FR"/>
          <w14:ligatures w14:val="none"/>
        </w:rPr>
        <w:t> (2026) – English Edition – </w:t>
      </w:r>
      <w:proofErr w:type="spellStart"/>
      <w:r w:rsidRPr="009724A0">
        <w:rPr>
          <w:rFonts w:ascii="Times New Roman" w:eastAsia="Times New Roman" w:hAnsi="Times New Roman" w:cs="Times New Roman"/>
          <w:b/>
          <w:bCs/>
          <w:color w:val="000000"/>
          <w:kern w:val="0"/>
          <w:lang w:val="fr-FR"/>
          <w14:ligatures w14:val="none"/>
        </w:rPr>
        <w:t>Published</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through</w:t>
      </w:r>
      <w:proofErr w:type="spellEnd"/>
      <w:r w:rsidRPr="009724A0">
        <w:rPr>
          <w:rFonts w:ascii="Times New Roman" w:eastAsia="Times New Roman" w:hAnsi="Times New Roman" w:cs="Times New Roman"/>
          <w:b/>
          <w:bCs/>
          <w:color w:val="000000"/>
          <w:kern w:val="0"/>
          <w:lang w:val="fr-FR"/>
          <w14:ligatures w14:val="none"/>
        </w:rPr>
        <w:t xml:space="preserve"> Amazon KDP</w:t>
      </w:r>
    </w:p>
    <w:p w14:paraId="3E28DBA3"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Le Mystère du Marché Spirituel : Guide d’Enseignement sur les Autels, les Alliances, le Sacrifice, la Rédemption et les Transactions Spirituelles</w:t>
      </w:r>
      <w:r w:rsidRPr="009724A0">
        <w:rPr>
          <w:rFonts w:ascii="Times New Roman" w:eastAsia="Times New Roman" w:hAnsi="Times New Roman" w:cs="Times New Roman"/>
          <w:color w:val="000000"/>
          <w:kern w:val="0"/>
          <w:lang w:val="fr-FR"/>
          <w14:ligatures w14:val="none"/>
        </w:rPr>
        <w:t> (2026) – Édition française – </w:t>
      </w:r>
      <w:r w:rsidRPr="009724A0">
        <w:rPr>
          <w:rFonts w:ascii="Times New Roman" w:eastAsia="Times New Roman" w:hAnsi="Times New Roman" w:cs="Times New Roman"/>
          <w:b/>
          <w:bCs/>
          <w:color w:val="000000"/>
          <w:kern w:val="0"/>
          <w:lang w:val="fr-FR"/>
          <w14:ligatures w14:val="none"/>
        </w:rPr>
        <w:t>Publié via Amazon KDP</w:t>
      </w:r>
    </w:p>
    <w:p w14:paraId="407EDA2D" w14:textId="77777777" w:rsidR="00FC0533" w:rsidRPr="009724A0" w:rsidRDefault="00FC0533" w:rsidP="004E56B0">
      <w:pPr>
        <w:numPr>
          <w:ilvl w:val="0"/>
          <w:numId w:val="91"/>
        </w:numPr>
        <w:spacing w:before="100" w:beforeAutospacing="1" w:after="100" w:afterAutospacing="1" w:line="240" w:lineRule="auto"/>
        <w:rPr>
          <w:rFonts w:ascii="Times New Roman" w:eastAsia="Times New Roman" w:hAnsi="Times New Roman" w:cs="Times New Roman"/>
          <w:color w:val="000000"/>
          <w:kern w:val="0"/>
          <w:lang w:val="fr-FR"/>
          <w14:ligatures w14:val="none"/>
        </w:rPr>
      </w:pPr>
      <w:r w:rsidRPr="009724A0">
        <w:rPr>
          <w:rFonts w:ascii="Times New Roman" w:eastAsia="Times New Roman" w:hAnsi="Times New Roman" w:cs="Times New Roman"/>
          <w:b/>
          <w:bCs/>
          <w:color w:val="000000"/>
          <w:kern w:val="0"/>
          <w:lang w:val="fr-FR"/>
          <w14:ligatures w14:val="none"/>
        </w:rPr>
        <w:t xml:space="preserve">The Mystery of the Spiritual </w:t>
      </w:r>
      <w:proofErr w:type="gramStart"/>
      <w:r w:rsidRPr="009724A0">
        <w:rPr>
          <w:rFonts w:ascii="Times New Roman" w:eastAsia="Times New Roman" w:hAnsi="Times New Roman" w:cs="Times New Roman"/>
          <w:b/>
          <w:bCs/>
          <w:color w:val="000000"/>
          <w:kern w:val="0"/>
          <w:lang w:val="fr-FR"/>
          <w14:ligatures w14:val="none"/>
        </w:rPr>
        <w:t>Marketplace:</w:t>
      </w:r>
      <w:proofErr w:type="gramEnd"/>
      <w:r w:rsidRPr="009724A0">
        <w:rPr>
          <w:rFonts w:ascii="Times New Roman" w:eastAsia="Times New Roman" w:hAnsi="Times New Roman" w:cs="Times New Roman"/>
          <w:b/>
          <w:bCs/>
          <w:color w:val="000000"/>
          <w:kern w:val="0"/>
          <w:lang w:val="fr-FR"/>
          <w14:ligatures w14:val="none"/>
        </w:rPr>
        <w:t xml:space="preserve"> A </w:t>
      </w:r>
      <w:proofErr w:type="spellStart"/>
      <w:r w:rsidRPr="009724A0">
        <w:rPr>
          <w:rFonts w:ascii="Times New Roman" w:eastAsia="Times New Roman" w:hAnsi="Times New Roman" w:cs="Times New Roman"/>
          <w:b/>
          <w:bCs/>
          <w:color w:val="000000"/>
          <w:kern w:val="0"/>
          <w:lang w:val="fr-FR"/>
          <w14:ligatures w14:val="none"/>
        </w:rPr>
        <w:t>Teaching</w:t>
      </w:r>
      <w:proofErr w:type="spellEnd"/>
      <w:r w:rsidRPr="009724A0">
        <w:rPr>
          <w:rFonts w:ascii="Times New Roman" w:eastAsia="Times New Roman" w:hAnsi="Times New Roman" w:cs="Times New Roman"/>
          <w:b/>
          <w:bCs/>
          <w:color w:val="000000"/>
          <w:kern w:val="0"/>
          <w:lang w:val="fr-FR"/>
          <w14:ligatures w14:val="none"/>
        </w:rPr>
        <w:t xml:space="preserve"> Guide on </w:t>
      </w:r>
      <w:proofErr w:type="spellStart"/>
      <w:r w:rsidRPr="009724A0">
        <w:rPr>
          <w:rFonts w:ascii="Times New Roman" w:eastAsia="Times New Roman" w:hAnsi="Times New Roman" w:cs="Times New Roman"/>
          <w:b/>
          <w:bCs/>
          <w:color w:val="000000"/>
          <w:kern w:val="0"/>
          <w:lang w:val="fr-FR"/>
          <w14:ligatures w14:val="none"/>
        </w:rPr>
        <w:t>Altars</w:t>
      </w:r>
      <w:proofErr w:type="spellEnd"/>
      <w:r w:rsidRPr="009724A0">
        <w:rPr>
          <w:rFonts w:ascii="Times New Roman" w:eastAsia="Times New Roman" w:hAnsi="Times New Roman" w:cs="Times New Roman"/>
          <w:b/>
          <w:bCs/>
          <w:color w:val="000000"/>
          <w:kern w:val="0"/>
          <w:lang w:val="fr-FR"/>
          <w14:ligatures w14:val="none"/>
        </w:rPr>
        <w:t>, Covenants, Sacrifice, Redemption, and Spiritual Transactions</w:t>
      </w:r>
      <w:r w:rsidRPr="009724A0">
        <w:rPr>
          <w:rFonts w:ascii="Times New Roman" w:eastAsia="Times New Roman" w:hAnsi="Times New Roman" w:cs="Times New Roman"/>
          <w:color w:val="000000"/>
          <w:kern w:val="0"/>
          <w:lang w:val="fr-FR"/>
          <w14:ligatures w14:val="none"/>
        </w:rPr>
        <w:t> (2026) – English Edition – </w:t>
      </w:r>
      <w:proofErr w:type="spellStart"/>
      <w:r w:rsidRPr="009724A0">
        <w:rPr>
          <w:rFonts w:ascii="Times New Roman" w:eastAsia="Times New Roman" w:hAnsi="Times New Roman" w:cs="Times New Roman"/>
          <w:b/>
          <w:bCs/>
          <w:color w:val="000000"/>
          <w:kern w:val="0"/>
          <w:lang w:val="fr-FR"/>
          <w14:ligatures w14:val="none"/>
        </w:rPr>
        <w:t>Published</w:t>
      </w:r>
      <w:proofErr w:type="spellEnd"/>
      <w:r w:rsidRPr="009724A0">
        <w:rPr>
          <w:rFonts w:ascii="Times New Roman" w:eastAsia="Times New Roman" w:hAnsi="Times New Roman" w:cs="Times New Roman"/>
          <w:b/>
          <w:bCs/>
          <w:color w:val="000000"/>
          <w:kern w:val="0"/>
          <w:lang w:val="fr-FR"/>
          <w14:ligatures w14:val="none"/>
        </w:rPr>
        <w:t xml:space="preserve"> </w:t>
      </w:r>
      <w:proofErr w:type="spellStart"/>
      <w:r w:rsidRPr="009724A0">
        <w:rPr>
          <w:rFonts w:ascii="Times New Roman" w:eastAsia="Times New Roman" w:hAnsi="Times New Roman" w:cs="Times New Roman"/>
          <w:b/>
          <w:bCs/>
          <w:color w:val="000000"/>
          <w:kern w:val="0"/>
          <w:lang w:val="fr-FR"/>
          <w14:ligatures w14:val="none"/>
        </w:rPr>
        <w:t>through</w:t>
      </w:r>
      <w:proofErr w:type="spellEnd"/>
      <w:r w:rsidRPr="009724A0">
        <w:rPr>
          <w:rFonts w:ascii="Times New Roman" w:eastAsia="Times New Roman" w:hAnsi="Times New Roman" w:cs="Times New Roman"/>
          <w:b/>
          <w:bCs/>
          <w:color w:val="000000"/>
          <w:kern w:val="0"/>
          <w:lang w:val="fr-FR"/>
          <w14:ligatures w14:val="none"/>
        </w:rPr>
        <w:t xml:space="preserve"> Amazon KDP</w:t>
      </w:r>
    </w:p>
    <w:p w14:paraId="5D84C1A5" w14:textId="77777777" w:rsidR="00FC0533" w:rsidRPr="00EE1393" w:rsidRDefault="00FC0533" w:rsidP="00FC0533">
      <w:pPr>
        <w:spacing w:before="100" w:beforeAutospacing="1" w:after="100" w:afterAutospacing="1" w:line="240" w:lineRule="auto"/>
        <w:rPr>
          <w:rFonts w:ascii="Times New Roman" w:eastAsia="Times New Roman" w:hAnsi="Times New Roman" w:cs="Times New Roman"/>
          <w:color w:val="000000"/>
          <w:kern w:val="0"/>
          <w14:ligatures w14:val="none"/>
        </w:rPr>
      </w:pPr>
    </w:p>
    <w:p w14:paraId="4905B3DA" w14:textId="77777777" w:rsidR="00FC0533" w:rsidRPr="002A6C69" w:rsidRDefault="00FC0533" w:rsidP="00FC0533">
      <w:pPr>
        <w:rPr>
          <w:lang w:val="fr-FR"/>
        </w:rPr>
      </w:pPr>
    </w:p>
    <w:p w14:paraId="7AD19506" w14:textId="77777777" w:rsidR="0056083D" w:rsidRDefault="0056083D" w:rsidP="004721A4">
      <w:pPr>
        <w:pStyle w:val="Heading1"/>
        <w:spacing w:before="0"/>
        <w:rPr>
          <w:rFonts w:ascii="Arial" w:hAnsi="Arial" w:cs="Arial"/>
          <w:color w:val="000000"/>
          <w:lang w:val="fr-FR"/>
        </w:rPr>
      </w:pPr>
    </w:p>
    <w:p w14:paraId="554EF76C" w14:textId="77777777" w:rsidR="009202A2" w:rsidRDefault="009202A2" w:rsidP="009202A2">
      <w:pPr>
        <w:rPr>
          <w:lang w:val="fr-FR"/>
        </w:rPr>
      </w:pPr>
    </w:p>
    <w:bookmarkEnd w:id="0"/>
    <w:p w14:paraId="5176C7D2" w14:textId="77777777" w:rsidR="009202A2" w:rsidRPr="009202A2" w:rsidRDefault="009202A2" w:rsidP="009202A2">
      <w:pPr>
        <w:rPr>
          <w:lang w:val="fr-FR"/>
        </w:rPr>
      </w:pPr>
    </w:p>
    <w:p w14:paraId="54DC981B" w14:textId="77777777" w:rsidR="0056083D" w:rsidRDefault="0056083D" w:rsidP="004721A4">
      <w:pPr>
        <w:pStyle w:val="Heading1"/>
        <w:spacing w:before="0"/>
        <w:rPr>
          <w:rFonts w:ascii="Arial" w:hAnsi="Arial" w:cs="Arial"/>
          <w:color w:val="000000"/>
          <w:lang w:val="fr-FR"/>
        </w:rPr>
      </w:pPr>
    </w:p>
    <w:p w14:paraId="2DC43554" w14:textId="77777777" w:rsidR="004721A4" w:rsidRPr="00E00540" w:rsidRDefault="004721A4" w:rsidP="004721A4">
      <w:pPr>
        <w:pStyle w:val="Heading1"/>
        <w:spacing w:before="0"/>
        <w:rPr>
          <w:rFonts w:ascii="Arial" w:hAnsi="Arial" w:cs="Arial"/>
          <w:color w:val="000000"/>
          <w:lang w:val="fr-FR"/>
        </w:rPr>
      </w:pPr>
      <w:r w:rsidRPr="00E00540">
        <w:rPr>
          <w:rFonts w:ascii="Arial" w:hAnsi="Arial" w:cs="Arial"/>
          <w:color w:val="000000"/>
          <w:lang w:val="fr-FR"/>
        </w:rPr>
        <w:t>Dédicace</w:t>
      </w:r>
    </w:p>
    <w:p w14:paraId="5B3E921C" w14:textId="77777777" w:rsidR="004721A4" w:rsidRPr="00E00540" w:rsidRDefault="004721A4" w:rsidP="004721A4">
      <w:pPr>
        <w:pStyle w:val="NormalWeb"/>
        <w:spacing w:before="0" w:beforeAutospacing="0"/>
        <w:rPr>
          <w:rFonts w:ascii="Arial" w:hAnsi="Arial" w:cs="Arial"/>
          <w:color w:val="000000"/>
          <w:lang w:val="fr-FR"/>
        </w:rPr>
      </w:pPr>
      <w:r w:rsidRPr="00E00540">
        <w:rPr>
          <w:rFonts w:ascii="Arial" w:hAnsi="Arial" w:cs="Arial"/>
          <w:i/>
          <w:iCs/>
          <w:color w:val="000000"/>
          <w:lang w:val="fr-FR"/>
        </w:rPr>
        <w:t>À mon épouse bien-aimée, mon pilier et ma plus belle démonstration de la fidélité de Dieu sur cette terre.</w:t>
      </w:r>
    </w:p>
    <w:p w14:paraId="0A7817AA" w14:textId="77777777" w:rsidR="004721A4" w:rsidRPr="00E00540" w:rsidRDefault="004721A4" w:rsidP="004721A4">
      <w:pPr>
        <w:pStyle w:val="NormalWeb"/>
        <w:spacing w:before="0" w:beforeAutospacing="0"/>
        <w:rPr>
          <w:rFonts w:ascii="Arial" w:hAnsi="Arial" w:cs="Arial"/>
          <w:color w:val="000000"/>
          <w:lang w:val="fr-FR"/>
        </w:rPr>
      </w:pPr>
      <w:r w:rsidRPr="00E00540">
        <w:rPr>
          <w:rFonts w:ascii="Arial" w:hAnsi="Arial" w:cs="Arial"/>
          <w:i/>
          <w:iCs/>
          <w:color w:val="000000"/>
          <w:lang w:val="fr-FR"/>
        </w:rPr>
        <w:t>À mes sept enfants et à mes petits-enfants, qui forment ma plus grande joie et me rappellent chaque jour que le premier champ de mission est celui du foyer.</w:t>
      </w:r>
    </w:p>
    <w:p w14:paraId="3C307FEB" w14:textId="77777777" w:rsidR="004721A4" w:rsidRPr="00E00540" w:rsidRDefault="004721A4" w:rsidP="004721A4">
      <w:pPr>
        <w:pStyle w:val="NormalWeb"/>
        <w:spacing w:before="0" w:beforeAutospacing="0"/>
        <w:rPr>
          <w:rFonts w:ascii="Arial" w:hAnsi="Arial" w:cs="Arial"/>
          <w:color w:val="000000"/>
          <w:lang w:val="fr-FR"/>
        </w:rPr>
      </w:pPr>
      <w:r w:rsidRPr="00E00540">
        <w:rPr>
          <w:rFonts w:ascii="Arial" w:hAnsi="Arial" w:cs="Arial"/>
          <w:i/>
          <w:iCs/>
          <w:color w:val="000000"/>
          <w:lang w:val="fr-FR"/>
        </w:rPr>
        <w:t>À M</w:t>
      </w:r>
      <w:r w:rsidR="00794368">
        <w:rPr>
          <w:rFonts w:ascii="Arial" w:hAnsi="Arial" w:cs="Arial"/>
          <w:i/>
          <w:iCs/>
          <w:color w:val="000000"/>
          <w:lang w:val="fr-FR"/>
        </w:rPr>
        <w:t>on épouse</w:t>
      </w:r>
      <w:r w:rsidRPr="00E00540">
        <w:rPr>
          <w:rFonts w:ascii="Arial" w:hAnsi="Arial" w:cs="Arial"/>
          <w:i/>
          <w:iCs/>
          <w:color w:val="000000"/>
          <w:lang w:val="fr-FR"/>
        </w:rPr>
        <w:t xml:space="preserve"> et à </w:t>
      </w:r>
      <w:r w:rsidR="00794368">
        <w:rPr>
          <w:rFonts w:ascii="Arial" w:hAnsi="Arial" w:cs="Arial"/>
          <w:i/>
          <w:iCs/>
          <w:color w:val="000000"/>
          <w:lang w:val="fr-FR"/>
        </w:rPr>
        <w:t>tous mes enfants spirituels</w:t>
      </w:r>
      <w:r w:rsidRPr="00E00540">
        <w:rPr>
          <w:rFonts w:ascii="Arial" w:hAnsi="Arial" w:cs="Arial"/>
          <w:i/>
          <w:iCs/>
          <w:color w:val="000000"/>
          <w:lang w:val="fr-FR"/>
        </w:rPr>
        <w:t>, pour leur présence précieuse et leur soutien dans les saisons de combat comme dans les saisons de victoire.</w:t>
      </w:r>
    </w:p>
    <w:p w14:paraId="2BA825D3" w14:textId="77777777" w:rsidR="004721A4" w:rsidRPr="00E00540" w:rsidRDefault="004721A4" w:rsidP="004721A4">
      <w:pPr>
        <w:pStyle w:val="NormalWeb"/>
        <w:spacing w:before="0" w:beforeAutospacing="0"/>
        <w:rPr>
          <w:rFonts w:ascii="Arial" w:hAnsi="Arial" w:cs="Arial"/>
          <w:color w:val="000000"/>
          <w:lang w:val="fr-FR"/>
        </w:rPr>
      </w:pPr>
      <w:r w:rsidRPr="00E00540">
        <w:rPr>
          <w:rFonts w:ascii="Arial" w:hAnsi="Arial" w:cs="Arial"/>
          <w:i/>
          <w:iCs/>
          <w:color w:val="000000"/>
          <w:lang w:val="fr-FR"/>
        </w:rPr>
        <w:t xml:space="preserve">Et enfin, à </w:t>
      </w:r>
      <w:r w:rsidR="001871A3" w:rsidRPr="00E00540">
        <w:rPr>
          <w:rFonts w:ascii="Arial" w:hAnsi="Arial" w:cs="Arial"/>
          <w:i/>
          <w:iCs/>
          <w:color w:val="000000"/>
          <w:lang w:val="fr-FR"/>
        </w:rPr>
        <w:t>toutes les sentinelles silencieuses</w:t>
      </w:r>
      <w:r w:rsidRPr="00E00540">
        <w:rPr>
          <w:rFonts w:ascii="Arial" w:hAnsi="Arial" w:cs="Arial"/>
          <w:i/>
          <w:iCs/>
          <w:color w:val="000000"/>
          <w:lang w:val="fr-FR"/>
        </w:rPr>
        <w:t>, aux intercesseurs brisés et aux parents spirituels qui consument leur vie pour guérir les autres tout en portant leurs propres blessures en secret :</w:t>
      </w:r>
    </w:p>
    <w:p w14:paraId="6CBFE61E" w14:textId="77777777" w:rsidR="004721A4" w:rsidRPr="00E00540" w:rsidRDefault="004721A4" w:rsidP="004721A4">
      <w:pPr>
        <w:pStyle w:val="NormalWeb"/>
        <w:spacing w:before="0" w:beforeAutospacing="0"/>
        <w:rPr>
          <w:rFonts w:ascii="Arial" w:hAnsi="Arial" w:cs="Arial"/>
          <w:color w:val="000000"/>
          <w:lang w:val="fr-FR"/>
        </w:rPr>
      </w:pPr>
      <w:r w:rsidRPr="00E00540">
        <w:rPr>
          <w:rFonts w:ascii="Arial" w:hAnsi="Arial" w:cs="Arial"/>
          <w:i/>
          <w:iCs/>
          <w:color w:val="000000"/>
          <w:lang w:val="fr-FR"/>
        </w:rPr>
        <w:t>Ce livre est le vôtre.</w:t>
      </w:r>
    </w:p>
    <w:p w14:paraId="18EBFE45" w14:textId="77777777" w:rsidR="004721A4" w:rsidRPr="00E00540" w:rsidRDefault="004721A4" w:rsidP="004721A4">
      <w:pPr>
        <w:pStyle w:val="NormalWeb"/>
        <w:spacing w:before="0" w:beforeAutospacing="0"/>
        <w:rPr>
          <w:rFonts w:ascii="Arial" w:hAnsi="Arial" w:cs="Arial"/>
          <w:color w:val="000000"/>
          <w:lang w:val="fr-FR"/>
        </w:rPr>
      </w:pPr>
      <w:r w:rsidRPr="00E00540">
        <w:rPr>
          <w:rFonts w:ascii="Arial" w:hAnsi="Arial" w:cs="Arial"/>
          <w:i/>
          <w:iCs/>
          <w:color w:val="000000"/>
          <w:lang w:val="fr-FR"/>
        </w:rPr>
        <w:t>Puisiez-vous sortir de dessous le genêt de la performance, abandonner l'armure trop lourde des attentes humaines, et trouver le véritable repos que seul le Souverain Pasteur peut accorder.</w:t>
      </w:r>
    </w:p>
    <w:p w14:paraId="308649CD" w14:textId="77777777" w:rsidR="00953EA5" w:rsidRDefault="00953EA5" w:rsidP="003A3487">
      <w:pPr>
        <w:pStyle w:val="Heading1"/>
        <w:rPr>
          <w:rFonts w:asciiTheme="minorHAnsi" w:hAnsiTheme="minorHAnsi" w:cstheme="minorBidi"/>
          <w:lang w:val="fr-FR"/>
        </w:rPr>
      </w:pPr>
    </w:p>
    <w:p w14:paraId="2ACA01CF" w14:textId="77777777" w:rsidR="00561295" w:rsidRDefault="00561295" w:rsidP="00561295">
      <w:pPr>
        <w:rPr>
          <w:lang w:val="fr-FR"/>
        </w:rPr>
      </w:pPr>
    </w:p>
    <w:p w14:paraId="22B42EDA" w14:textId="77777777" w:rsidR="00561295" w:rsidRDefault="00561295" w:rsidP="00561295">
      <w:pPr>
        <w:rPr>
          <w:lang w:val="fr-FR"/>
        </w:rPr>
      </w:pPr>
    </w:p>
    <w:p w14:paraId="75763410" w14:textId="77777777" w:rsidR="00561295" w:rsidRDefault="00561295" w:rsidP="00561295">
      <w:pPr>
        <w:rPr>
          <w:lang w:val="fr-FR"/>
        </w:rPr>
      </w:pPr>
    </w:p>
    <w:p w14:paraId="52B845F8" w14:textId="77777777" w:rsidR="00561295" w:rsidRDefault="00561295" w:rsidP="00561295">
      <w:pPr>
        <w:rPr>
          <w:lang w:val="fr-FR"/>
        </w:rPr>
      </w:pPr>
    </w:p>
    <w:p w14:paraId="02611430" w14:textId="77777777" w:rsidR="00561295" w:rsidRDefault="00561295" w:rsidP="00561295">
      <w:pPr>
        <w:rPr>
          <w:lang w:val="fr-FR"/>
        </w:rPr>
      </w:pPr>
    </w:p>
    <w:p w14:paraId="615027CA" w14:textId="77777777" w:rsidR="00561295" w:rsidRDefault="00561295" w:rsidP="00561295">
      <w:pPr>
        <w:rPr>
          <w:lang w:val="fr-FR"/>
        </w:rPr>
      </w:pPr>
    </w:p>
    <w:p w14:paraId="5B134C9F" w14:textId="77777777" w:rsidR="00561295" w:rsidRDefault="00561295" w:rsidP="00561295">
      <w:pPr>
        <w:rPr>
          <w:lang w:val="fr-FR"/>
        </w:rPr>
      </w:pPr>
    </w:p>
    <w:p w14:paraId="0E6F513F" w14:textId="77777777" w:rsidR="00561295" w:rsidRDefault="00561295" w:rsidP="00561295">
      <w:pPr>
        <w:rPr>
          <w:lang w:val="fr-FR"/>
        </w:rPr>
      </w:pPr>
    </w:p>
    <w:p w14:paraId="5F8C9D6D" w14:textId="77777777" w:rsidR="00561295" w:rsidRDefault="00561295" w:rsidP="00561295">
      <w:pPr>
        <w:rPr>
          <w:lang w:val="fr-FR"/>
        </w:rPr>
      </w:pPr>
    </w:p>
    <w:p w14:paraId="308039A3" w14:textId="77777777" w:rsidR="00561295" w:rsidRPr="00561295" w:rsidRDefault="00561295" w:rsidP="00561295">
      <w:pPr>
        <w:rPr>
          <w:lang w:val="fr-FR"/>
        </w:rPr>
      </w:pPr>
    </w:p>
    <w:p w14:paraId="422FF04A" w14:textId="77777777" w:rsidR="00F20A28" w:rsidRPr="00E00540" w:rsidRDefault="00C45515" w:rsidP="003A3487">
      <w:pPr>
        <w:pStyle w:val="Heading1"/>
        <w:rPr>
          <w:rFonts w:asciiTheme="minorHAnsi" w:hAnsiTheme="minorHAnsi" w:cstheme="minorBidi"/>
          <w:lang w:val="fr-FR"/>
        </w:rPr>
      </w:pPr>
      <w:r w:rsidRPr="00E00540">
        <w:rPr>
          <w:rFonts w:asciiTheme="minorHAnsi" w:hAnsiTheme="minorHAnsi" w:cstheme="minorBidi"/>
          <w:lang w:val="fr-FR"/>
        </w:rPr>
        <w:lastRenderedPageBreak/>
        <w:t>Remerciement</w:t>
      </w:r>
    </w:p>
    <w:p w14:paraId="44222B10" w14:textId="77777777" w:rsidR="00C45515" w:rsidRPr="00E00540" w:rsidRDefault="00C45515" w:rsidP="00C45515">
      <w:pPr>
        <w:pStyle w:val="NormalWeb"/>
        <w:rPr>
          <w:color w:val="000000"/>
          <w:lang w:val="fr-FR"/>
        </w:rPr>
      </w:pPr>
      <w:r w:rsidRPr="00E00540">
        <w:rPr>
          <w:color w:val="000000"/>
          <w:lang w:val="fr-FR"/>
        </w:rPr>
        <w:t>En premier lieu, toute ma gratitude revient à l'Éternel, le Souverain Pasteur, qui m'a soutenu et renouvelé chaque fois que j'ai dû m'asseoir sous mon propre genêt. Ce livre n'est pas le fruit d'une sagesse humaine, mais le témoignage de Sa fidélité et de Sa grâce restauratrice au milieu de mes propres déserts.</w:t>
      </w:r>
    </w:p>
    <w:p w14:paraId="6DDAD908" w14:textId="77777777" w:rsidR="00C45515" w:rsidRPr="00E00540" w:rsidRDefault="00C45515" w:rsidP="00C45515">
      <w:pPr>
        <w:pStyle w:val="NormalWeb"/>
        <w:rPr>
          <w:color w:val="000000"/>
          <w:lang w:val="fr-FR"/>
        </w:rPr>
      </w:pPr>
      <w:r w:rsidRPr="00E00540">
        <w:rPr>
          <w:color w:val="000000"/>
          <w:lang w:val="fr-FR"/>
        </w:rPr>
        <w:t>À mon épouse, [Nom de votre épouse], ma collaboratrice et mon refuge terrestre. Merci pour tes prières silencieuses, ta patience infinie pendant mes nuits d'écriture, et pour avoir veillé sur notre famille lorsque le poids du ministère menaçait de m'écraser. Tu es ma plus belle démonstration de la grâce divine.</w:t>
      </w:r>
    </w:p>
    <w:p w14:paraId="7FC4E809" w14:textId="77777777" w:rsidR="00C45515" w:rsidRPr="00E00540" w:rsidRDefault="00C45515" w:rsidP="00C45515">
      <w:pPr>
        <w:pStyle w:val="NormalWeb"/>
        <w:rPr>
          <w:color w:val="000000"/>
          <w:lang w:val="fr-FR"/>
        </w:rPr>
      </w:pPr>
      <w:r w:rsidRPr="00E00540">
        <w:rPr>
          <w:color w:val="000000"/>
          <w:lang w:val="fr-FR"/>
        </w:rPr>
        <w:t>À mes sept enfants et à mes petits-enfants : vous êtes ma joie, ma responsabilité première devant Dieu et le rappel constant que le premier ministère commence à la maison. Merci d'aimer le serviteur derrière le père.</w:t>
      </w:r>
    </w:p>
    <w:p w14:paraId="4006A345" w14:textId="77777777" w:rsidR="00C45515" w:rsidRPr="00E00540" w:rsidRDefault="00C45515" w:rsidP="00C45515">
      <w:pPr>
        <w:pStyle w:val="NormalWeb"/>
        <w:rPr>
          <w:color w:val="000000"/>
          <w:lang w:val="fr-FR"/>
        </w:rPr>
      </w:pPr>
      <w:r w:rsidRPr="00E00540">
        <w:rPr>
          <w:color w:val="000000"/>
          <w:lang w:val="fr-FR"/>
        </w:rPr>
        <w:t>À mes compagnons de service, mes "Jonathan", et à tous les pasteurs qui ont accepté de briser le silence pour partager avec moi leurs larmes, leurs blessures et leurs victoires cachées. Votre vulnérabilité a donné une âme à ces pages. Ce livre est le vôtre.</w:t>
      </w:r>
    </w:p>
    <w:p w14:paraId="59B26D99" w14:textId="77777777" w:rsidR="00C45515" w:rsidRPr="00E00540" w:rsidRDefault="00C45515" w:rsidP="00C45515">
      <w:pPr>
        <w:pStyle w:val="NormalWeb"/>
        <w:rPr>
          <w:color w:val="000000"/>
          <w:lang w:val="fr-FR"/>
        </w:rPr>
      </w:pPr>
      <w:r w:rsidRPr="00E00540">
        <w:rPr>
          <w:color w:val="000000"/>
          <w:lang w:val="fr-FR"/>
        </w:rPr>
        <w:t>Enfin, à l'assemblée chrétienne et aux leaders qui m'entourent : merci pour votre confiance et pour m'avoir permis de vous servir, non comme un homme infaillible, mais comme un frère qui marche avec vous vers Christ.</w:t>
      </w:r>
    </w:p>
    <w:p w14:paraId="2D237720" w14:textId="77777777" w:rsidR="00C45515" w:rsidRPr="00E00540" w:rsidRDefault="00C45515" w:rsidP="00C45515">
      <w:pPr>
        <w:rPr>
          <w:lang w:val="fr-FR"/>
        </w:rPr>
      </w:pPr>
    </w:p>
    <w:p w14:paraId="449DD9B8" w14:textId="77777777" w:rsidR="00C45515" w:rsidRDefault="00C45515" w:rsidP="00C45515">
      <w:pPr>
        <w:rPr>
          <w:lang w:val="fr-FR"/>
        </w:rPr>
      </w:pPr>
    </w:p>
    <w:p w14:paraId="76B6528A" w14:textId="77777777" w:rsidR="00650393" w:rsidRDefault="00650393" w:rsidP="00C45515">
      <w:pPr>
        <w:rPr>
          <w:lang w:val="fr-FR"/>
        </w:rPr>
      </w:pPr>
    </w:p>
    <w:p w14:paraId="4B896B26" w14:textId="77777777" w:rsidR="00650393" w:rsidRDefault="00650393" w:rsidP="00C45515">
      <w:pPr>
        <w:rPr>
          <w:lang w:val="fr-FR"/>
        </w:rPr>
      </w:pPr>
    </w:p>
    <w:p w14:paraId="71E063BF" w14:textId="77777777" w:rsidR="00650393" w:rsidRDefault="00650393" w:rsidP="00C45515">
      <w:pPr>
        <w:rPr>
          <w:lang w:val="fr-FR"/>
        </w:rPr>
      </w:pPr>
    </w:p>
    <w:p w14:paraId="485F9983" w14:textId="77777777" w:rsidR="00650393" w:rsidRDefault="00650393" w:rsidP="00C45515">
      <w:pPr>
        <w:rPr>
          <w:lang w:val="fr-FR"/>
        </w:rPr>
      </w:pPr>
    </w:p>
    <w:p w14:paraId="16910B7D" w14:textId="77777777" w:rsidR="00650393" w:rsidRDefault="00650393" w:rsidP="00C45515">
      <w:pPr>
        <w:rPr>
          <w:lang w:val="fr-FR"/>
        </w:rPr>
      </w:pPr>
    </w:p>
    <w:p w14:paraId="5572662B" w14:textId="77777777" w:rsidR="00650393" w:rsidRDefault="00650393" w:rsidP="00C45515">
      <w:pPr>
        <w:rPr>
          <w:lang w:val="fr-FR"/>
        </w:rPr>
      </w:pPr>
    </w:p>
    <w:p w14:paraId="20C65C76" w14:textId="77777777" w:rsidR="00650393" w:rsidRPr="00E00540" w:rsidRDefault="00650393" w:rsidP="00C45515">
      <w:pPr>
        <w:rPr>
          <w:lang w:val="fr-FR"/>
        </w:rPr>
      </w:pPr>
    </w:p>
    <w:p w14:paraId="74D5D05D" w14:textId="77777777" w:rsidR="00D0372C" w:rsidRPr="00E00540" w:rsidRDefault="00D0372C" w:rsidP="00D0372C">
      <w:pPr>
        <w:pStyle w:val="Heading1"/>
        <w:rPr>
          <w:color w:val="000000"/>
          <w:lang w:val="fr-FR"/>
        </w:rPr>
      </w:pPr>
      <w:r w:rsidRPr="00E00540">
        <w:rPr>
          <w:color w:val="000000"/>
          <w:lang w:val="fr-FR"/>
        </w:rPr>
        <w:lastRenderedPageBreak/>
        <w:t>Préface</w:t>
      </w:r>
    </w:p>
    <w:p w14:paraId="49A77426" w14:textId="77777777" w:rsidR="00D0372C" w:rsidRPr="00E00540" w:rsidRDefault="00D0372C" w:rsidP="00D0372C">
      <w:pPr>
        <w:pStyle w:val="NormalWeb"/>
        <w:rPr>
          <w:color w:val="000000"/>
          <w:lang w:val="fr-FR"/>
        </w:rPr>
      </w:pPr>
      <w:r w:rsidRPr="00E00540">
        <w:rPr>
          <w:color w:val="000000"/>
          <w:lang w:val="fr-FR"/>
        </w:rPr>
        <w:t>Le livre que vous tenez entre les mains n’est pas un manuel de théologie théorique, ni un recueil de recettes simplistes pour réussir dans le ministère. C’est un cri du cœur. C’est une main tendue dans l’obscurité, une bouée de sauvetage jetée au milieu d’un océan de fatigue silencieuse. Ce livre naît d’un fardeau pastoral profond et d’un constat lucide : dans nos églises et nos structures ecclésiales, nous avons magnifiquement appris à former des bâtisseurs, des orateurs, des gestionnaires et des intercesseurs. Mais nous avons tragiquement oublié d’apprendre à ces mêmes serviteurs comment rester humains sous le poids de l’onction.</w:t>
      </w:r>
    </w:p>
    <w:p w14:paraId="381FB317" w14:textId="77777777" w:rsidR="00D0372C" w:rsidRPr="00E00540" w:rsidRDefault="00D0372C" w:rsidP="00D0372C">
      <w:pPr>
        <w:pStyle w:val="NormalWeb"/>
        <w:rPr>
          <w:color w:val="000000"/>
          <w:lang w:val="fr-FR"/>
        </w:rPr>
      </w:pPr>
      <w:r w:rsidRPr="00E00540">
        <w:rPr>
          <w:color w:val="000000"/>
          <w:lang w:val="fr-FR"/>
        </w:rPr>
        <w:t>Chaque jour, des hommes et des femmes appelés par Dieu se tiennent sur la brèche. Ils écoutent les détresses, pansent les plaies des cœurs brisés, portent les fardeaux financiers, administratifs et spirituels de leurs communautés, et se consument pour le salut des âmes. Le serviteur devient, par la force des choses, le point de dépôt des urgences de tout un peuple. Mais une question demeure trop souvent étouffée dans les coulisses du presbytère :</w:t>
      </w:r>
      <w:r w:rsidRPr="00E00540">
        <w:rPr>
          <w:rStyle w:val="apple-converted-space"/>
          <w:color w:val="000000"/>
          <w:lang w:val="fr-FR"/>
        </w:rPr>
        <w:t> </w:t>
      </w:r>
      <w:r w:rsidRPr="00E00540">
        <w:rPr>
          <w:i/>
          <w:iCs/>
          <w:color w:val="000000"/>
          <w:lang w:val="fr-FR"/>
        </w:rPr>
        <w:t>Qui panse les plaies du guérisseur ? Qui écoute les larmes de celui qui conseille ? Qui restaure le restaurateur ?</w:t>
      </w:r>
    </w:p>
    <w:p w14:paraId="332658AA" w14:textId="77777777" w:rsidR="00D0372C" w:rsidRPr="00E00540" w:rsidRDefault="00D0372C" w:rsidP="00D0372C">
      <w:pPr>
        <w:pStyle w:val="NormalWeb"/>
        <w:rPr>
          <w:color w:val="000000"/>
          <w:lang w:val="fr-FR"/>
        </w:rPr>
      </w:pPr>
      <w:r w:rsidRPr="00E00540">
        <w:rPr>
          <w:color w:val="000000"/>
          <w:lang w:val="fr-FR"/>
        </w:rPr>
        <w:t>La culture ecclésiale contemporaine a subtilement construit un mythe dangereux : celui du leader spirituel infaillible, une sorte de super-héros de la foi qui ne fléchit jamais, ne doute jamais et n'a pas le droit de dire qu'il est fatigué. Pour beaucoup, avouer son épuisement est assimilé à un manque de foi, une faiblesse spirituelle ou, pire, une disqualification ministérielle. C’est ainsi que des milliers de pasteurs et de leaders s'enferment dans une prison dorée, apprenant à sourire sur la chaire tout en agonisant en secret dans leur âme. Ils continuent à fonctionner par habitude, par charisme ou par expérience, mais le vase est vide. La joie a disparu, la prière est devenue mécanique, et le ministère est passé du statut de grâce à celui de charge écrasante.</w:t>
      </w:r>
    </w:p>
    <w:p w14:paraId="61244D65" w14:textId="77777777" w:rsidR="00D0372C" w:rsidRPr="00E00540" w:rsidRDefault="00D0372C" w:rsidP="00D0372C">
      <w:pPr>
        <w:pStyle w:val="NormalWeb"/>
        <w:rPr>
          <w:color w:val="000000"/>
          <w:lang w:val="fr-FR"/>
        </w:rPr>
      </w:pPr>
      <w:r w:rsidRPr="00E00540">
        <w:rPr>
          <w:color w:val="000000"/>
          <w:lang w:val="fr-FR"/>
        </w:rPr>
        <w:t>C’est précisément là que le récit biblique de 1 Rois 19 vient briser nos fausses théologies de la performance. Le prophète Élie venait de vivre le sommet de son ministère sur le mont Carmel. Il avait défié une nation, fait descendre le feu du ciel, exécuté les prophètes de Baal et arrêté une sécheresse de trois ans. Pourtant, un seul chapitre plus tard, nous le retrouvons dans le désert, assis sous un genêt, vidé de toute force, réclamant la mort et criant :</w:t>
      </w:r>
      <w:r w:rsidRPr="00E00540">
        <w:rPr>
          <w:rStyle w:val="apple-converted-space"/>
          <w:color w:val="000000"/>
          <w:lang w:val="fr-FR"/>
        </w:rPr>
        <w:t> </w:t>
      </w:r>
      <w:r w:rsidRPr="00E00540">
        <w:rPr>
          <w:i/>
          <w:iCs/>
          <w:color w:val="000000"/>
          <w:lang w:val="fr-FR"/>
        </w:rPr>
        <w:t>« C’est assez ! »</w:t>
      </w:r>
      <w:r w:rsidRPr="00E00540">
        <w:rPr>
          <w:rStyle w:val="apple-converted-space"/>
          <w:color w:val="000000"/>
          <w:lang w:val="fr-FR"/>
        </w:rPr>
        <w:t> </w:t>
      </w:r>
      <w:r w:rsidRPr="00E00540">
        <w:rPr>
          <w:color w:val="000000"/>
          <w:lang w:val="fr-FR"/>
        </w:rPr>
        <w:t>Ce texte est d'une miséricorde infinie. Il nous enseigne qu'un serviteur peut être puissamment oint, profondément fidèle, marcher dans des miracles spectaculaires, et pourtant traverser une saison de vulnérabilité extrême. Le désert d’Élie ne diminue en rien la grandeur de son appel ; il révèle simplement son humanité.</w:t>
      </w:r>
    </w:p>
    <w:p w14:paraId="48B9FB26" w14:textId="77777777" w:rsidR="00D0372C" w:rsidRPr="00E00540" w:rsidRDefault="00D0372C" w:rsidP="00D0372C">
      <w:pPr>
        <w:pStyle w:val="NormalWeb"/>
        <w:rPr>
          <w:color w:val="000000"/>
          <w:lang w:val="fr-FR"/>
        </w:rPr>
      </w:pPr>
      <w:r w:rsidRPr="00E00540">
        <w:rPr>
          <w:color w:val="000000"/>
          <w:lang w:val="fr-FR"/>
        </w:rPr>
        <w:t>Mais le cœur de ce message réside dans la pédagogie de Dieu. Face à un prophète dépressif et épuisé, le Seigneur n'envoie pas d'éclairs de jugement. Il ne lui fait pas de reproches doctrinaux. Il ne le remplace pas sur-le-champ. Dieu s'approche avec une immense tendresse : Il le laisse dormir, Il lui donne à manger par le ministère d'un ange, Il écoute sa plainte sans le condamner, puis Il lui parle dans le murmure doux et léger d'un silence habité. Avant de réorienter Sa mission, Dieu restaure Son serviteur.</w:t>
      </w:r>
    </w:p>
    <w:p w14:paraId="21E4CA61" w14:textId="77777777" w:rsidR="00D0372C" w:rsidRPr="00E00540" w:rsidRDefault="00D0372C" w:rsidP="00D0372C">
      <w:pPr>
        <w:pStyle w:val="NormalWeb"/>
        <w:rPr>
          <w:color w:val="000000"/>
          <w:lang w:val="fr-FR"/>
        </w:rPr>
      </w:pPr>
      <w:r w:rsidRPr="00E00540">
        <w:rPr>
          <w:color w:val="000000"/>
          <w:lang w:val="fr-FR"/>
        </w:rPr>
        <w:t xml:space="preserve">L’objectif de cet ouvrage est de vous emmener sur ce chemin de l'Horeb. Que vous soyez un pasteur chevronné au bord du burn-out, un leader de louange épuisé, un implanteur d'églises </w:t>
      </w:r>
      <w:r w:rsidRPr="00E00540">
        <w:rPr>
          <w:color w:val="000000"/>
          <w:lang w:val="fr-FR"/>
        </w:rPr>
        <w:lastRenderedPageBreak/>
        <w:t>découragé par les trahisons, ou un intercesseur usé par les combats, ces pages ont été écrites pour vous. Vous y trouverez des clés spirituelles pour poser de saines limites, des diagnostics cliniques pour reconnaître la fatigue avant qu'elle ne devienne destructive, et un protocole pratique de 90 jours pour réaligner votre vie.</w:t>
      </w:r>
    </w:p>
    <w:p w14:paraId="6134C274" w14:textId="77777777" w:rsidR="00D0372C" w:rsidRPr="00E00540" w:rsidRDefault="00D0372C" w:rsidP="00D0372C">
      <w:pPr>
        <w:pStyle w:val="NormalWeb"/>
        <w:rPr>
          <w:color w:val="000000"/>
          <w:lang w:val="fr-FR"/>
        </w:rPr>
      </w:pPr>
      <w:r w:rsidRPr="00E00540">
        <w:rPr>
          <w:color w:val="000000"/>
          <w:lang w:val="fr-FR"/>
        </w:rPr>
        <w:t>M</w:t>
      </w:r>
      <w:r w:rsidR="00AE026C">
        <w:rPr>
          <w:color w:val="000000"/>
          <w:lang w:val="fr-FR"/>
        </w:rPr>
        <w:t>a</w:t>
      </w:r>
      <w:r w:rsidRPr="00E00540">
        <w:rPr>
          <w:color w:val="000000"/>
          <w:lang w:val="fr-FR"/>
        </w:rPr>
        <w:t xml:space="preserve"> prière est que, tout au long de cette lecture, vous entendiez la voix du Chef Berger vous murmurer que votre identité d'enfant de Dieu est infiniment plus précieuse à Ses yeux que votre productivité sur la chaire. Le Seigneur ne cherche pas des mains hyperactives au détriment de cœurs mourants. Il désire des serviteurs vivants, rafraîchis et ancrés dans Sa présence.</w:t>
      </w:r>
    </w:p>
    <w:p w14:paraId="4014C677" w14:textId="77777777" w:rsidR="00D0372C" w:rsidRDefault="00D0372C" w:rsidP="00D0372C">
      <w:pPr>
        <w:pStyle w:val="NormalWeb"/>
        <w:rPr>
          <w:color w:val="000000"/>
          <w:lang w:val="fr-FR"/>
        </w:rPr>
      </w:pPr>
      <w:r w:rsidRPr="00E00540">
        <w:rPr>
          <w:color w:val="000000"/>
          <w:lang w:val="fr-FR"/>
        </w:rPr>
        <w:t>Sortez de dessous votre genêt. Le voyage est trop long pour vos propres forces, mais Celui qui vous a appelé est fidèle, et Il s'apprête à restaurer votre âme.</w:t>
      </w:r>
    </w:p>
    <w:p w14:paraId="780E9367" w14:textId="77777777" w:rsidR="00650393" w:rsidRDefault="00650393" w:rsidP="00D0372C">
      <w:pPr>
        <w:pStyle w:val="NormalWeb"/>
        <w:rPr>
          <w:color w:val="000000"/>
          <w:lang w:val="fr-FR"/>
        </w:rPr>
      </w:pPr>
    </w:p>
    <w:p w14:paraId="6239BDE4" w14:textId="77777777" w:rsidR="00650393" w:rsidRDefault="00650393" w:rsidP="00D0372C">
      <w:pPr>
        <w:pStyle w:val="NormalWeb"/>
        <w:rPr>
          <w:color w:val="000000"/>
          <w:lang w:val="fr-FR"/>
        </w:rPr>
      </w:pPr>
    </w:p>
    <w:p w14:paraId="5C36CE2F" w14:textId="77777777" w:rsidR="00650393" w:rsidRDefault="00650393" w:rsidP="00D0372C">
      <w:pPr>
        <w:pStyle w:val="NormalWeb"/>
        <w:rPr>
          <w:color w:val="000000"/>
          <w:lang w:val="fr-FR"/>
        </w:rPr>
      </w:pPr>
    </w:p>
    <w:p w14:paraId="3D90D2AA" w14:textId="77777777" w:rsidR="00650393" w:rsidRDefault="00650393" w:rsidP="00D0372C">
      <w:pPr>
        <w:pStyle w:val="NormalWeb"/>
        <w:rPr>
          <w:color w:val="000000"/>
          <w:lang w:val="fr-FR"/>
        </w:rPr>
      </w:pPr>
    </w:p>
    <w:p w14:paraId="77EEABAE" w14:textId="77777777" w:rsidR="00650393" w:rsidRDefault="00650393" w:rsidP="00D0372C">
      <w:pPr>
        <w:pStyle w:val="NormalWeb"/>
        <w:rPr>
          <w:color w:val="000000"/>
          <w:lang w:val="fr-FR"/>
        </w:rPr>
      </w:pPr>
    </w:p>
    <w:p w14:paraId="1A3D2FF1" w14:textId="77777777" w:rsidR="00650393" w:rsidRDefault="00650393" w:rsidP="00D0372C">
      <w:pPr>
        <w:pStyle w:val="NormalWeb"/>
        <w:rPr>
          <w:color w:val="000000"/>
          <w:lang w:val="fr-FR"/>
        </w:rPr>
      </w:pPr>
    </w:p>
    <w:p w14:paraId="38650273" w14:textId="77777777" w:rsidR="00650393" w:rsidRDefault="00650393" w:rsidP="00D0372C">
      <w:pPr>
        <w:pStyle w:val="NormalWeb"/>
        <w:rPr>
          <w:color w:val="000000"/>
          <w:lang w:val="fr-FR"/>
        </w:rPr>
      </w:pPr>
    </w:p>
    <w:p w14:paraId="161BBDB6" w14:textId="77777777" w:rsidR="00650393" w:rsidRDefault="00650393" w:rsidP="00D0372C">
      <w:pPr>
        <w:pStyle w:val="NormalWeb"/>
        <w:rPr>
          <w:color w:val="000000"/>
          <w:lang w:val="fr-FR"/>
        </w:rPr>
      </w:pPr>
    </w:p>
    <w:p w14:paraId="4149B0FB" w14:textId="77777777" w:rsidR="00650393" w:rsidRDefault="00650393" w:rsidP="00D0372C">
      <w:pPr>
        <w:pStyle w:val="NormalWeb"/>
        <w:rPr>
          <w:color w:val="000000"/>
          <w:lang w:val="fr-FR"/>
        </w:rPr>
      </w:pPr>
    </w:p>
    <w:p w14:paraId="43175A0F" w14:textId="77777777" w:rsidR="00650393" w:rsidRDefault="00650393" w:rsidP="00D0372C">
      <w:pPr>
        <w:pStyle w:val="NormalWeb"/>
        <w:rPr>
          <w:color w:val="000000"/>
          <w:lang w:val="fr-FR"/>
        </w:rPr>
      </w:pPr>
    </w:p>
    <w:p w14:paraId="71E6D939" w14:textId="77777777" w:rsidR="00650393" w:rsidRDefault="00650393" w:rsidP="00D0372C">
      <w:pPr>
        <w:pStyle w:val="NormalWeb"/>
        <w:rPr>
          <w:color w:val="000000"/>
          <w:lang w:val="fr-FR"/>
        </w:rPr>
      </w:pPr>
    </w:p>
    <w:p w14:paraId="40284F80" w14:textId="77777777" w:rsidR="00650393" w:rsidRDefault="00650393" w:rsidP="00D0372C">
      <w:pPr>
        <w:pStyle w:val="NormalWeb"/>
        <w:rPr>
          <w:color w:val="000000"/>
          <w:lang w:val="fr-FR"/>
        </w:rPr>
      </w:pPr>
    </w:p>
    <w:p w14:paraId="657EBBA3" w14:textId="77777777" w:rsidR="00650393" w:rsidRDefault="00650393" w:rsidP="00D0372C">
      <w:pPr>
        <w:pStyle w:val="NormalWeb"/>
        <w:rPr>
          <w:color w:val="000000"/>
          <w:lang w:val="fr-FR"/>
        </w:rPr>
      </w:pPr>
    </w:p>
    <w:p w14:paraId="49F149C2" w14:textId="77777777" w:rsidR="00650393" w:rsidRDefault="00650393" w:rsidP="00D0372C">
      <w:pPr>
        <w:pStyle w:val="NormalWeb"/>
        <w:rPr>
          <w:color w:val="000000"/>
          <w:lang w:val="fr-FR"/>
        </w:rPr>
      </w:pPr>
    </w:p>
    <w:p w14:paraId="48A786BF" w14:textId="77777777" w:rsidR="00650393" w:rsidRPr="00E00540" w:rsidRDefault="00650393" w:rsidP="00D0372C">
      <w:pPr>
        <w:pStyle w:val="NormalWeb"/>
        <w:rPr>
          <w:color w:val="000000"/>
          <w:lang w:val="fr-FR"/>
        </w:rPr>
      </w:pPr>
    </w:p>
    <w:p w14:paraId="5DE91D1C" w14:textId="77777777" w:rsidR="003A3487" w:rsidRPr="00E00540" w:rsidRDefault="003A3487" w:rsidP="003A3487">
      <w:pPr>
        <w:pStyle w:val="Heading1"/>
        <w:rPr>
          <w:rFonts w:asciiTheme="minorHAnsi" w:hAnsiTheme="minorHAnsi" w:cstheme="minorBidi"/>
          <w:kern w:val="36"/>
          <w:sz w:val="48"/>
          <w:szCs w:val="48"/>
          <w:lang w:val="fr-FR"/>
          <w14:ligatures w14:val="none"/>
        </w:rPr>
      </w:pPr>
      <w:r w:rsidRPr="00E00540">
        <w:rPr>
          <w:rFonts w:asciiTheme="minorHAnsi" w:hAnsiTheme="minorHAnsi" w:cstheme="minorBidi"/>
          <w:lang w:val="fr-FR"/>
        </w:rPr>
        <w:lastRenderedPageBreak/>
        <w:t>Introduction générale</w:t>
      </w:r>
    </w:p>
    <w:p w14:paraId="530E9F33" w14:textId="77777777" w:rsidR="003A3487" w:rsidRPr="00E00540" w:rsidRDefault="003A3487" w:rsidP="003A3487">
      <w:pPr>
        <w:rPr>
          <w:kern w:val="0"/>
          <w:lang w:val="fr-FR"/>
          <w14:ligatures w14:val="none"/>
        </w:rPr>
      </w:pPr>
      <w:r w:rsidRPr="00E00540">
        <w:rPr>
          <w:lang w:val="fr-FR"/>
        </w:rPr>
        <w:t>Il existe une fatigue que le sommeil seul ne guérit pas. C’est la fatigue de porter les fardeaux des autres sans déposer les siens devant Dieu. C’est la fatigue de prêcher l’espérance tout en combattant intérieurement le découragement. C’est la fatigue de sourire devant l’assemblée alors que l’âme soupire en secret. Beaucoup de serviteurs savent comment encourager les autres, mais ne savent plus comment recevoir eux-mêmes l’encouragement du Seigneur.</w:t>
      </w:r>
    </w:p>
    <w:p w14:paraId="72FE542C" w14:textId="77777777" w:rsidR="003A3487" w:rsidRPr="00E00540" w:rsidRDefault="003A3487" w:rsidP="003A3487">
      <w:pPr>
        <w:rPr>
          <w:kern w:val="0"/>
          <w:lang w:val="fr-FR"/>
          <w14:ligatures w14:val="none"/>
        </w:rPr>
      </w:pPr>
      <w:r w:rsidRPr="00E00540">
        <w:rPr>
          <w:lang w:val="fr-FR"/>
        </w:rPr>
        <w:t>La Bible ne cache pas les moments de faiblesse de ses héros. Moïse a connu le poids du peuple. Jérémie a pleuré sous le fardeau prophétique. David a versé son âme devant Dieu dans les psaumes. Paul a parlé des pressions, des combats au dehors et des craintes au dedans. Élie, quant à lui, nous donne une image particulièrement puissante du serviteur épuisé après une grande bataille spirituelle.</w:t>
      </w:r>
    </w:p>
    <w:p w14:paraId="21F0045D" w14:textId="77777777" w:rsidR="003A3487" w:rsidRPr="00E00540" w:rsidRDefault="003A3487" w:rsidP="003A3487">
      <w:pPr>
        <w:rPr>
          <w:kern w:val="0"/>
          <w:lang w:val="fr-FR"/>
          <w14:ligatures w14:val="none"/>
        </w:rPr>
      </w:pPr>
      <w:r w:rsidRPr="00E00540">
        <w:rPr>
          <w:lang w:val="fr-FR"/>
        </w:rPr>
        <w:t>Ce livre suivra principalement le parcours d’Élie dans 1 Rois 19, tout en l’éclairant par d’autres passages bibliques. Il offrira aussi des réflexions pastorales tirées de l’observation du ministère : les attentes parfois lourdes placées sur les responsables, la solitude du leadership, la pression de toujours donner, la confusion entre fidélité et épuisement, et la nécessité de retrouver le repos en Dieu.</w:t>
      </w:r>
    </w:p>
    <w:p w14:paraId="0FE41850" w14:textId="77777777" w:rsidR="0059724C" w:rsidRDefault="0059724C" w:rsidP="003A3487">
      <w:pPr>
        <w:pStyle w:val="Heading1"/>
        <w:rPr>
          <w:rFonts w:asciiTheme="minorHAnsi" w:hAnsiTheme="minorHAnsi" w:cstheme="minorBidi"/>
          <w:lang w:val="fr-FR"/>
        </w:rPr>
      </w:pPr>
    </w:p>
    <w:p w14:paraId="3C857534" w14:textId="77777777" w:rsidR="0059724C" w:rsidRDefault="0059724C" w:rsidP="003A3487">
      <w:pPr>
        <w:pStyle w:val="Heading1"/>
        <w:rPr>
          <w:rFonts w:asciiTheme="minorHAnsi" w:hAnsiTheme="minorHAnsi" w:cstheme="minorBidi"/>
          <w:lang w:val="fr-FR"/>
        </w:rPr>
      </w:pPr>
    </w:p>
    <w:p w14:paraId="66EE11F2" w14:textId="77777777" w:rsidR="0059724C" w:rsidRDefault="0059724C" w:rsidP="003A3487">
      <w:pPr>
        <w:pStyle w:val="Heading1"/>
        <w:rPr>
          <w:rFonts w:asciiTheme="minorHAnsi" w:hAnsiTheme="minorHAnsi" w:cstheme="minorBidi"/>
          <w:lang w:val="fr-FR"/>
        </w:rPr>
      </w:pPr>
    </w:p>
    <w:p w14:paraId="56336ABF" w14:textId="77777777" w:rsidR="0059724C" w:rsidRDefault="0059724C" w:rsidP="003A3487">
      <w:pPr>
        <w:pStyle w:val="Heading1"/>
        <w:rPr>
          <w:rFonts w:asciiTheme="minorHAnsi" w:hAnsiTheme="minorHAnsi" w:cstheme="minorBidi"/>
          <w:lang w:val="fr-FR"/>
        </w:rPr>
      </w:pPr>
    </w:p>
    <w:p w14:paraId="0D930891" w14:textId="77777777" w:rsidR="00983E68" w:rsidRDefault="00983E68" w:rsidP="00983E68">
      <w:pPr>
        <w:rPr>
          <w:lang w:val="fr-FR"/>
        </w:rPr>
      </w:pPr>
    </w:p>
    <w:p w14:paraId="5CBC5AB9" w14:textId="77777777" w:rsidR="00983E68" w:rsidRPr="00983E68" w:rsidRDefault="00983E68" w:rsidP="00983E68">
      <w:pPr>
        <w:rPr>
          <w:lang w:val="fr-FR"/>
        </w:rPr>
      </w:pPr>
    </w:p>
    <w:p w14:paraId="40F13FF4" w14:textId="77777777" w:rsidR="003A3487" w:rsidRPr="00E00540" w:rsidRDefault="003A3487" w:rsidP="003A3487">
      <w:pPr>
        <w:pStyle w:val="Heading1"/>
        <w:rPr>
          <w:rFonts w:asciiTheme="minorHAnsi" w:hAnsiTheme="minorHAnsi" w:cstheme="minorBidi"/>
          <w:kern w:val="36"/>
          <w:sz w:val="48"/>
          <w:szCs w:val="48"/>
          <w:lang w:val="fr-FR"/>
          <w14:ligatures w14:val="none"/>
        </w:rPr>
      </w:pPr>
      <w:r w:rsidRPr="00E00540">
        <w:rPr>
          <w:rFonts w:asciiTheme="minorHAnsi" w:hAnsiTheme="minorHAnsi" w:cstheme="minorBidi"/>
          <w:lang w:val="fr-FR"/>
        </w:rPr>
        <w:lastRenderedPageBreak/>
        <w:t>Chapitre 1 : Quand le restaurateur a besoin d’être restauré</w:t>
      </w:r>
    </w:p>
    <w:p w14:paraId="022F37D4" w14:textId="77777777" w:rsidR="003A3487" w:rsidRPr="00E00540" w:rsidRDefault="003A3487" w:rsidP="003A3487">
      <w:pPr>
        <w:rPr>
          <w:kern w:val="0"/>
          <w:lang w:val="fr-FR"/>
          <w14:ligatures w14:val="none"/>
        </w:rPr>
      </w:pPr>
      <w:r w:rsidRPr="00E00540">
        <w:rPr>
          <w:lang w:val="fr-FR"/>
        </w:rPr>
        <w:t>Le ministère est un appel glorieux, mais il n’est pas exempt de poids. Servir Dieu, c’est souvent entrer dans les douleurs des autres, porter leurs questions, écouter leurs cris, accompagner leurs combats et intercéder pour leurs familles. Le serviteur devient parfois un lieu de dépôt pour les fardeaux du peuple. Il reçoit des confidences, des urgences, des attentes et des blessures. S’il ne sait pas retourner régulièrement devant Dieu pour être lui-même renouvelé, ce qui devait être un canal de grâce peut devenir un lieu d’épuisement intérieur.</w:t>
      </w:r>
    </w:p>
    <w:p w14:paraId="687D7EBA" w14:textId="77777777" w:rsidR="003A3487" w:rsidRPr="00E00540" w:rsidRDefault="003A3487" w:rsidP="003A3487">
      <w:pPr>
        <w:rPr>
          <w:kern w:val="0"/>
          <w:lang w:val="fr-FR"/>
          <w14:ligatures w14:val="none"/>
        </w:rPr>
      </w:pPr>
      <w:r w:rsidRPr="00E00540">
        <w:rPr>
          <w:lang w:val="fr-FR"/>
        </w:rPr>
        <w:t>Le danger est que plusieurs serviteurs confondent disponibilité et absence de limites. Ils pensent que refuser une demande, se reposer, demander de l’aide ou reconnaître leur fatigue serait un manque de foi. Pourtant, Jésus Lui-même s’est retiré dans des lieux déserts pour prier. Il n’a jamais permis que les besoins de la foule détruisent Son intimité avec le Père. Si le Fils de Dieu a vécu dans un rythme de retrait et de mission, combien plus Ses serviteurs ont-ils besoin d’apprendre ce même équilibre.</w:t>
      </w:r>
    </w:p>
    <w:p w14:paraId="3173A70D" w14:textId="77777777" w:rsidR="003A3487" w:rsidRPr="00E00540" w:rsidRDefault="003A3487" w:rsidP="003A3487">
      <w:pPr>
        <w:rPr>
          <w:kern w:val="0"/>
          <w:lang w:val="fr-FR"/>
          <w14:ligatures w14:val="none"/>
        </w:rPr>
      </w:pPr>
      <w:r w:rsidRPr="00E00540">
        <w:rPr>
          <w:lang w:val="fr-FR"/>
        </w:rPr>
        <w:t>Dans l’expérience pastorale, il arrive de rencontrer des responsables qui continuent à fonctionner extérieurement alors qu’ils sont intérieurement vidés. Ils prêchent encore, mais la joie a disparu. Ils conseillent encore, mais leur propre cœur n’est plus conseillé. Ils imposent les mains aux autres, mais ne savent plus laisser Dieu poser Sa main sur leurs propres blessures. Cette réalité demande une réponse biblique, non une condamnation.</w:t>
      </w:r>
    </w:p>
    <w:p w14:paraId="3CDC6368" w14:textId="77777777" w:rsidR="003A3487" w:rsidRPr="00E00540" w:rsidRDefault="003A3487" w:rsidP="003A3487">
      <w:pPr>
        <w:rPr>
          <w:kern w:val="0"/>
          <w:lang w:val="fr-FR"/>
          <w14:ligatures w14:val="none"/>
        </w:rPr>
      </w:pPr>
      <w:r w:rsidRPr="00E00540">
        <w:rPr>
          <w:lang w:val="fr-FR"/>
        </w:rPr>
        <w:t>Le restaurateur a besoin d’être restauré parce qu’il demeure humain. L’onction ne supprime pas la fragilité. L’appel ne remplace pas le repos. La consécration ne dispense pas de la dépendance quotidienne envers Dieu. Lorsque le serviteur oublie qu’il est d’abord une brebis avant d’être un berger, il risque de servir avec ses forces anciennes au lieu de servir à partir d’une communion renouvelée.</w:t>
      </w:r>
    </w:p>
    <w:p w14:paraId="6DDE63C5"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t>1.1. La fatigue cachée derrière la fidélité</w:t>
      </w:r>
    </w:p>
    <w:p w14:paraId="07A6785A" w14:textId="77777777" w:rsidR="003A3487" w:rsidRPr="00E00540" w:rsidRDefault="003A3487" w:rsidP="003A3487">
      <w:pPr>
        <w:rPr>
          <w:kern w:val="0"/>
          <w:lang w:val="fr-FR"/>
          <w14:ligatures w14:val="none"/>
        </w:rPr>
      </w:pPr>
      <w:r w:rsidRPr="00E00540">
        <w:rPr>
          <w:lang w:val="fr-FR"/>
        </w:rPr>
        <w:t>Dans la vie du serviteur, la fatigue ne se présente pas toujours comme une chute spectaculaire. Elle peut se cacher derrière une fidélité visible. On continue à être présent aux réunions, à répondre aux appels, à préparer les messages, à visiter les malades, à prier pour les familles et à porter les urgences de l’assemblée. Extérieurement, tout semble fonctionner. Mais intérieurement, l’âme devient lourde, la joie s’amenuise, la prière devient mécanique et le service commence à ressembler à une charge plutôt qu’à une grâce.</w:t>
      </w:r>
    </w:p>
    <w:p w14:paraId="1863CADF" w14:textId="77777777" w:rsidR="003A3487" w:rsidRPr="00E00540" w:rsidRDefault="003A3487" w:rsidP="003A3487">
      <w:pPr>
        <w:rPr>
          <w:kern w:val="0"/>
          <w:lang w:val="fr-FR"/>
          <w14:ligatures w14:val="none"/>
        </w:rPr>
      </w:pPr>
      <w:r w:rsidRPr="00E00540">
        <w:rPr>
          <w:lang w:val="fr-FR"/>
        </w:rPr>
        <w:lastRenderedPageBreak/>
        <w:t>Il est possible d’être fidèle dans l’activité tout en étant fatigué dans l’intimité. C’est l’un des grands dangers du ministère : mesurer sa santé spirituelle uniquement à partir de ce que l’on produit. Or, Dieu ne regarde pas seulement ce que nous faisons pour Lui ; Il regarde aussi l’état du cœur avec lequel nous Le servons. Le Seigneur ne désire pas seulement des mains actives, mais des cœurs vivants.</w:t>
      </w:r>
    </w:p>
    <w:p w14:paraId="476A8D00"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t>1.2. Élie : un prophète puissant, mais humain</w:t>
      </w:r>
    </w:p>
    <w:p w14:paraId="5DB0177C" w14:textId="77777777" w:rsidR="003A3487" w:rsidRPr="00E00540" w:rsidRDefault="003A3487" w:rsidP="003A3487">
      <w:pPr>
        <w:rPr>
          <w:kern w:val="0"/>
          <w:lang w:val="fr-FR"/>
          <w14:ligatures w14:val="none"/>
        </w:rPr>
      </w:pPr>
      <w:r w:rsidRPr="00E00540">
        <w:rPr>
          <w:lang w:val="fr-FR"/>
        </w:rPr>
        <w:t>Le récit d’Élie nous empêche d’idéaliser les serviteurs de Dieu. Élie n’était pas un homme faible au sens où nous l’entendons parfois. Il avait affronté les prophètes de Baal, prié pour que le feu descende du ciel, annoncé la fin de la sécheresse et couru devant le char d’Achab. Pourtant, après ces manifestations puissantes, il s’est retrouvé seul, menacé, épuisé et découragé. La Bible ne cache pas cette tension : un homme peut être puissamment utilisé par Dieu et néanmoins avoir besoin d’être relevé par Dieu.</w:t>
      </w:r>
    </w:p>
    <w:p w14:paraId="4781CBC2" w14:textId="77777777" w:rsidR="003A3487" w:rsidRPr="00E00540" w:rsidRDefault="003A3487" w:rsidP="003A3487">
      <w:pPr>
        <w:rPr>
          <w:kern w:val="0"/>
          <w:lang w:val="fr-FR"/>
          <w14:ligatures w14:val="none"/>
        </w:rPr>
      </w:pPr>
      <w:r w:rsidRPr="00E00540">
        <w:rPr>
          <w:lang w:val="fr-FR"/>
        </w:rPr>
        <w:t>Cette vérité est précieuse pour tout responsable spirituel. L’expérience de la puissance de Dieu ne supprime pas la nécessité de la dépendance quotidienne. La victoire d’hier ne suffit pas toujours à soutenir le cœur d’aujourd’hui. Après le Carmel, Élie avait encore besoin du désert, non comme lieu de destruction, mais comme lieu où Dieu allait le rejoindre dans sa fragilité.</w:t>
      </w:r>
    </w:p>
    <w:p w14:paraId="5972B7E7"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t>1.3. Témoignage pastoral : quand le serviteur n’ose plus dire qu’il est fatigué</w:t>
      </w:r>
    </w:p>
    <w:p w14:paraId="2105FE60" w14:textId="77777777" w:rsidR="003A3487" w:rsidRPr="00E00540" w:rsidRDefault="003A3487" w:rsidP="003A3487">
      <w:pPr>
        <w:rPr>
          <w:kern w:val="0"/>
          <w:lang w:val="fr-FR"/>
          <w14:ligatures w14:val="none"/>
        </w:rPr>
      </w:pPr>
      <w:r w:rsidRPr="00E00540">
        <w:rPr>
          <w:lang w:val="fr-FR"/>
        </w:rPr>
        <w:t>Dans l’accompagnement pastoral, on rencontre parfois des serviteurs qui ne sont pas tombés dans un péché visible, mais qui se sont progressivement éloignés de leur propre cœur. Ils ont tellement appris à répondre aux besoins des autres qu’ils ne savent plus nommer les leurs. Lorsqu’on leur demande comment ils vont, ils répondent : « Ça va, par la grâce de Dieu. » La phrase est vraie, mais elle devient parfois un voile. Derrière cette confession de foi peut se cacher une fatigue profonde, une tristesse ancienne, une pression accumulée ou une solitude que personne ne voit.</w:t>
      </w:r>
    </w:p>
    <w:p w14:paraId="7DFC5A19" w14:textId="77777777" w:rsidR="003A3487" w:rsidRPr="00E00540" w:rsidRDefault="003A3487" w:rsidP="003A3487">
      <w:pPr>
        <w:rPr>
          <w:kern w:val="0"/>
          <w:lang w:val="fr-FR"/>
          <w14:ligatures w14:val="none"/>
        </w:rPr>
      </w:pPr>
      <w:r w:rsidRPr="00E00540">
        <w:rPr>
          <w:lang w:val="fr-FR"/>
        </w:rPr>
        <w:t>Le témoignage pastoral ne consiste pas à exposer des personnes, mais à reconnaître une réalité commune : beaucoup de serviteurs savent consoler, mais ne savent pas être consolés. Ils savent écouter, mais n’ont personne à qui parler en vérité. Ils savent prier pour les blessures des autres, mais gardent les leurs dans le silence. Le Seigneur, pourtant, ne demande pas à Ses ouvriers de devenir invisibles à eux-mêmes. Il les appelle à servir dans la vérité, et la vérité inclut parfois cette confession simple : « Seigneur, je suis fatigué. »</w:t>
      </w:r>
    </w:p>
    <w:p w14:paraId="55197E3F"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lastRenderedPageBreak/>
        <w:t>1.4. Les signes d’un serviteur qui a besoin d’être restauré</w:t>
      </w:r>
    </w:p>
    <w:p w14:paraId="4E0D18D1" w14:textId="77777777" w:rsidR="003A3487" w:rsidRPr="00E00540" w:rsidRDefault="003A3487" w:rsidP="003A3487">
      <w:pPr>
        <w:rPr>
          <w:kern w:val="0"/>
          <w:lang w:val="fr-FR"/>
          <w14:ligatures w14:val="none"/>
        </w:rPr>
      </w:pPr>
      <w:r w:rsidRPr="00E00540">
        <w:rPr>
          <w:lang w:val="fr-FR"/>
        </w:rPr>
        <w:t>La restauration commence souvent par la capacité de reconnaître les signes. Dans le ministère, certains signes doivent être pris au sérieux : la perte de joie dans le service, l’irritabilité constante, la difficulté à prier sans pression, le sentiment d’être indispensable, la tentation de se comparer, l’amertume envers ceux que l’on sert, la fatigue persistante, le désir de fuir toute responsabilité ou encore l’impression que Dieu est loin malgré l’activité religieuse.</w:t>
      </w:r>
    </w:p>
    <w:p w14:paraId="677DF346" w14:textId="77777777" w:rsidR="003A3487" w:rsidRPr="00E00540" w:rsidRDefault="003A3487" w:rsidP="003A3487">
      <w:pPr>
        <w:rPr>
          <w:kern w:val="0"/>
          <w:lang w:val="fr-FR"/>
          <w14:ligatures w14:val="none"/>
        </w:rPr>
      </w:pPr>
      <w:r w:rsidRPr="00E00540">
        <w:rPr>
          <w:lang w:val="fr-FR"/>
        </w:rPr>
        <w:t>Ces signes ne doivent pas être utilisés pour condamner le serviteur, mais pour l’alerter. Un tableau de bord n’est pas l’ennemi du conducteur ; il l’avertit qu’un ajustement est nécessaire. De même, la fatigue intérieure n’est pas toujours un échec spirituel. Elle peut être un signal que l’âme a besoin de repos, que le cœur a besoin d’être écouté, que le corps a besoin d’attention et que la communion avec Dieu doit redevenir la source du service.</w:t>
      </w:r>
    </w:p>
    <w:p w14:paraId="65EAAD1A"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t>1.5. Une vérité à recevoir : Dieu ne restaure pas seulement les brebis, Il restaure aussi les bergers</w:t>
      </w:r>
    </w:p>
    <w:p w14:paraId="76FFB521" w14:textId="77777777" w:rsidR="003A3487" w:rsidRPr="00E00540" w:rsidRDefault="003A3487" w:rsidP="003A3487">
      <w:pPr>
        <w:rPr>
          <w:kern w:val="0"/>
          <w:lang w:val="fr-FR"/>
          <w14:ligatures w14:val="none"/>
        </w:rPr>
      </w:pPr>
      <w:r w:rsidRPr="00E00540">
        <w:rPr>
          <w:lang w:val="fr-FR"/>
        </w:rPr>
        <w:t>Le cœur de Dieu n’est pas tourné uniquement vers ceux qui reçoivent le ministère ; Il est aussi tourné vers ceux qui le portent. Le berger appartient lui aussi au troupeau du Seigneur. Avant d’être responsable, il est enfant de Dieu. Avant d’être instrument, il est fils ou fille aimé. Avant d’être canal, il doit rester attaché à la source.</w:t>
      </w:r>
    </w:p>
    <w:p w14:paraId="4AD4A867" w14:textId="77777777" w:rsidR="003A3487" w:rsidRPr="00E00540" w:rsidRDefault="003A3487" w:rsidP="003A3487">
      <w:pPr>
        <w:rPr>
          <w:kern w:val="0"/>
          <w:lang w:val="fr-FR"/>
          <w14:ligatures w14:val="none"/>
        </w:rPr>
      </w:pPr>
      <w:r w:rsidRPr="00E00540">
        <w:rPr>
          <w:lang w:val="fr-FR"/>
        </w:rPr>
        <w:t>Lorsque Dieu rejoint Élie dans le désert, Il ne commence pas par une longue correction doctrinale. Il commence par prendre soin de lui. Il lui donne du repos, de la nourriture et du temps. Cela révèle une pédagogie divine importante : Dieu sait que certaines paroles ne peuvent être entendues que par un cœur reposé. Avant de redonner une direction, Il redonne des forces.</w:t>
      </w:r>
    </w:p>
    <w:p w14:paraId="5B4D432B"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t>Application personnelle</w:t>
      </w:r>
    </w:p>
    <w:p w14:paraId="3E16BAF6" w14:textId="77777777" w:rsidR="003A3487" w:rsidRPr="00E00540" w:rsidRDefault="003A3487" w:rsidP="003A3487">
      <w:pPr>
        <w:rPr>
          <w:kern w:val="0"/>
          <w:lang w:val="fr-FR"/>
          <w14:ligatures w14:val="none"/>
        </w:rPr>
      </w:pPr>
      <w:r w:rsidRPr="00E00540">
        <w:rPr>
          <w:lang w:val="fr-FR"/>
        </w:rPr>
        <w:t xml:space="preserve">Prenez un moment devant Dieu et </w:t>
      </w:r>
      <w:proofErr w:type="spellStart"/>
      <w:r w:rsidRPr="00E00540">
        <w:rPr>
          <w:lang w:val="fr-FR"/>
        </w:rPr>
        <w:t>posez-vous</w:t>
      </w:r>
      <w:proofErr w:type="spellEnd"/>
      <w:r w:rsidRPr="00E00540">
        <w:rPr>
          <w:lang w:val="fr-FR"/>
        </w:rPr>
        <w:t xml:space="preserve"> honnêtement ces questions : Suis-je encore nourri intérieurement par ce que je prêche aux autres ? Est-ce que mon service naît de la communion ou seulement de l’obligation ? Ai-je quelqu’un devant qui je peux parler sans porter un masque spirituel ? Est-ce que je me donne le droit biblique de me reposer ? Ai-je confondu mon appel avec une pression permanente ?</w:t>
      </w:r>
    </w:p>
    <w:p w14:paraId="090F5041" w14:textId="77777777" w:rsidR="003A3487" w:rsidRPr="00E00540" w:rsidRDefault="003A3487" w:rsidP="003A3487">
      <w:pPr>
        <w:pStyle w:val="Heading2"/>
        <w:rPr>
          <w:rFonts w:asciiTheme="minorHAnsi" w:hAnsiTheme="minorHAnsi" w:cstheme="minorBidi"/>
          <w:kern w:val="0"/>
          <w:sz w:val="36"/>
          <w:szCs w:val="36"/>
          <w:lang w:val="fr-FR"/>
          <w14:ligatures w14:val="none"/>
        </w:rPr>
      </w:pPr>
      <w:r w:rsidRPr="00E00540">
        <w:rPr>
          <w:rFonts w:asciiTheme="minorHAnsi" w:hAnsiTheme="minorHAnsi" w:cstheme="minorBidi"/>
          <w:lang w:val="fr-FR"/>
        </w:rPr>
        <w:t>Prière</w:t>
      </w:r>
    </w:p>
    <w:p w14:paraId="2B867BC5" w14:textId="77777777" w:rsidR="003A3487" w:rsidRPr="00E00540" w:rsidRDefault="003A3487" w:rsidP="003A3487">
      <w:pPr>
        <w:rPr>
          <w:kern w:val="0"/>
          <w:lang w:val="fr-FR"/>
          <w14:ligatures w14:val="none"/>
        </w:rPr>
      </w:pPr>
      <w:r w:rsidRPr="00E00540">
        <w:rPr>
          <w:lang w:val="fr-FR"/>
        </w:rPr>
        <w:t xml:space="preserve">Seigneur, je reconnais devant Toi que je ne suis pas seulement un serviteur, mais aussi Ton enfant. Je Te présente ma fatigue, mes silences, mes découragements et mes blessures </w:t>
      </w:r>
      <w:r w:rsidRPr="00E00540">
        <w:rPr>
          <w:lang w:val="fr-FR"/>
        </w:rPr>
        <w:lastRenderedPageBreak/>
        <w:t>cachées. Restaure en moi la joie de Ta présence. Apprends-moi à servir sans me perdre, à porter sans m’écraser, à donner sans me vider loin de Toi. Ramène mon cœur à la source. Que mon ministère ne soit pas seulement actif, mais vivant. Au nom de Jésus-Christ. Amen.</w:t>
      </w:r>
    </w:p>
    <w:p w14:paraId="61470A35" w14:textId="77777777" w:rsidR="00EA028D" w:rsidRDefault="00EA028D" w:rsidP="003A3487">
      <w:pPr>
        <w:pStyle w:val="Heading1"/>
        <w:rPr>
          <w:rFonts w:cstheme="minorBidi"/>
          <w:lang w:val="fr-FR"/>
        </w:rPr>
      </w:pPr>
    </w:p>
    <w:p w14:paraId="7D5F84B1" w14:textId="77777777" w:rsidR="00EA028D" w:rsidRDefault="00EA028D" w:rsidP="00EA028D">
      <w:pPr>
        <w:rPr>
          <w:lang w:val="fr-FR"/>
        </w:rPr>
      </w:pPr>
    </w:p>
    <w:p w14:paraId="54727AA7" w14:textId="77777777" w:rsidR="00EA028D" w:rsidRDefault="00EA028D" w:rsidP="00EA028D">
      <w:pPr>
        <w:rPr>
          <w:lang w:val="fr-FR"/>
        </w:rPr>
      </w:pPr>
    </w:p>
    <w:p w14:paraId="46D8385A" w14:textId="77777777" w:rsidR="00EA028D" w:rsidRDefault="00EA028D" w:rsidP="00EA028D">
      <w:pPr>
        <w:rPr>
          <w:lang w:val="fr-FR"/>
        </w:rPr>
      </w:pPr>
    </w:p>
    <w:p w14:paraId="6FF6ACCF" w14:textId="77777777" w:rsidR="00EA028D" w:rsidRDefault="00EA028D" w:rsidP="00EA028D">
      <w:pPr>
        <w:rPr>
          <w:lang w:val="fr-FR"/>
        </w:rPr>
      </w:pPr>
    </w:p>
    <w:p w14:paraId="6550726A" w14:textId="77777777" w:rsidR="00EA028D" w:rsidRDefault="00EA028D" w:rsidP="00EA028D">
      <w:pPr>
        <w:rPr>
          <w:lang w:val="fr-FR"/>
        </w:rPr>
      </w:pPr>
    </w:p>
    <w:p w14:paraId="5A423807" w14:textId="77777777" w:rsidR="00EA028D" w:rsidRDefault="00EA028D" w:rsidP="00EA028D">
      <w:pPr>
        <w:rPr>
          <w:lang w:val="fr-FR"/>
        </w:rPr>
      </w:pPr>
    </w:p>
    <w:p w14:paraId="396C577C" w14:textId="77777777" w:rsidR="00EA028D" w:rsidRDefault="00EA028D" w:rsidP="00EA028D">
      <w:pPr>
        <w:rPr>
          <w:lang w:val="fr-FR"/>
        </w:rPr>
      </w:pPr>
    </w:p>
    <w:p w14:paraId="0C64FBF4" w14:textId="77777777" w:rsidR="00EA028D" w:rsidRDefault="00EA028D" w:rsidP="00EA028D">
      <w:pPr>
        <w:rPr>
          <w:lang w:val="fr-FR"/>
        </w:rPr>
      </w:pPr>
    </w:p>
    <w:p w14:paraId="19227332" w14:textId="77777777" w:rsidR="00EA028D" w:rsidRDefault="00EA028D" w:rsidP="00EA028D">
      <w:pPr>
        <w:rPr>
          <w:lang w:val="fr-FR"/>
        </w:rPr>
      </w:pPr>
    </w:p>
    <w:p w14:paraId="59A9F771" w14:textId="77777777" w:rsidR="00EA028D" w:rsidRDefault="00EA028D" w:rsidP="00EA028D">
      <w:pPr>
        <w:rPr>
          <w:lang w:val="fr-FR"/>
        </w:rPr>
      </w:pPr>
    </w:p>
    <w:p w14:paraId="68867F51" w14:textId="77777777" w:rsidR="00EA028D" w:rsidRDefault="00EA028D" w:rsidP="00EA028D">
      <w:pPr>
        <w:rPr>
          <w:lang w:val="fr-FR"/>
        </w:rPr>
      </w:pPr>
    </w:p>
    <w:p w14:paraId="0ACF3B64" w14:textId="77777777" w:rsidR="00EA028D" w:rsidRDefault="00EA028D" w:rsidP="00EA028D">
      <w:pPr>
        <w:rPr>
          <w:lang w:val="fr-FR"/>
        </w:rPr>
      </w:pPr>
    </w:p>
    <w:p w14:paraId="4B26338F" w14:textId="77777777" w:rsidR="00EA028D" w:rsidRDefault="00EA028D" w:rsidP="00EA028D">
      <w:pPr>
        <w:rPr>
          <w:lang w:val="fr-FR"/>
        </w:rPr>
      </w:pPr>
    </w:p>
    <w:p w14:paraId="1394D2B0" w14:textId="77777777" w:rsidR="00EA028D" w:rsidRDefault="00EA028D" w:rsidP="00EA028D">
      <w:pPr>
        <w:rPr>
          <w:lang w:val="fr-FR"/>
        </w:rPr>
      </w:pPr>
    </w:p>
    <w:p w14:paraId="4F636654" w14:textId="77777777" w:rsidR="00EA028D" w:rsidRDefault="00EA028D" w:rsidP="00EA028D">
      <w:pPr>
        <w:rPr>
          <w:lang w:val="fr-FR"/>
        </w:rPr>
      </w:pPr>
    </w:p>
    <w:p w14:paraId="33598DCA" w14:textId="77777777" w:rsidR="00EA028D" w:rsidRDefault="00EA028D" w:rsidP="00EA028D">
      <w:pPr>
        <w:rPr>
          <w:lang w:val="fr-FR"/>
        </w:rPr>
      </w:pPr>
    </w:p>
    <w:p w14:paraId="0DA16018" w14:textId="77777777" w:rsidR="00EA028D" w:rsidRDefault="00EA028D" w:rsidP="00EA028D">
      <w:pPr>
        <w:rPr>
          <w:lang w:val="fr-FR"/>
        </w:rPr>
      </w:pPr>
    </w:p>
    <w:p w14:paraId="02F026CE" w14:textId="77777777" w:rsidR="00EA028D" w:rsidRDefault="00EA028D" w:rsidP="00EA028D">
      <w:pPr>
        <w:rPr>
          <w:lang w:val="fr-FR"/>
        </w:rPr>
      </w:pPr>
    </w:p>
    <w:p w14:paraId="520D5526" w14:textId="77777777" w:rsidR="00EA028D" w:rsidRPr="00EA028D" w:rsidRDefault="00EA028D" w:rsidP="00EA028D">
      <w:pPr>
        <w:rPr>
          <w:lang w:val="fr-FR"/>
        </w:rPr>
      </w:pPr>
    </w:p>
    <w:p w14:paraId="64886201" w14:textId="77777777" w:rsidR="003A3487" w:rsidRPr="00E00540" w:rsidRDefault="003A3487" w:rsidP="003A3487">
      <w:pPr>
        <w:pStyle w:val="Heading1"/>
        <w:rPr>
          <w:rFonts w:cstheme="minorBidi"/>
          <w:kern w:val="36"/>
          <w:lang w:val="fr-FR"/>
          <w14:ligatures w14:val="none"/>
        </w:rPr>
      </w:pPr>
      <w:r w:rsidRPr="00E00540">
        <w:rPr>
          <w:rFonts w:cstheme="minorBidi"/>
          <w:lang w:val="fr-FR"/>
        </w:rPr>
        <w:lastRenderedPageBreak/>
        <w:t>Chapitre 2 : Élie sous le genêt</w:t>
      </w:r>
    </w:p>
    <w:p w14:paraId="5F24B0FB" w14:textId="77777777" w:rsidR="003A3487" w:rsidRPr="00E00540" w:rsidRDefault="003A3487" w:rsidP="003A3487">
      <w:pPr>
        <w:rPr>
          <w:kern w:val="0"/>
          <w:lang w:val="fr-FR"/>
          <w14:ligatures w14:val="none"/>
        </w:rPr>
      </w:pPr>
      <w:r w:rsidRPr="00E00540">
        <w:rPr>
          <w:lang w:val="fr-FR"/>
        </w:rPr>
        <w:t>Le chapitre précédent nous a permis de reconnaître une vérité essentielle : ceux qui restaurent les autres peuvent eux aussi avoir besoin d’être restaurés. Nous entrons maintenant dans le cœur du texte biblique qui porte ce livre. Élie est assis sous un genêt, dans le désert, après une journée de marche. Il n’est plus sur le mont Carmel devant la foule ; il n’est plus dans la démonstration publique de la puissance de Dieu. Il est seul, fatigué, exposé à ses propres pensées, et il prononce une phrase lourde : « C’est assez ! »</w:t>
      </w:r>
    </w:p>
    <w:p w14:paraId="1DA66740" w14:textId="77777777" w:rsidR="003A3487" w:rsidRPr="00E00540" w:rsidRDefault="003A3487" w:rsidP="003A3487">
      <w:pPr>
        <w:pStyle w:val="Heading2"/>
        <w:rPr>
          <w:rFonts w:cstheme="minorBidi"/>
          <w:kern w:val="0"/>
          <w:lang w:val="fr-FR"/>
          <w14:ligatures w14:val="none"/>
        </w:rPr>
      </w:pPr>
      <w:r w:rsidRPr="00E00540">
        <w:rPr>
          <w:rFonts w:cstheme="minorBidi"/>
          <w:lang w:val="fr-FR"/>
        </w:rPr>
        <w:t>2.1. Du mont Carmel au désert</w:t>
      </w:r>
    </w:p>
    <w:p w14:paraId="13D3C277" w14:textId="77777777" w:rsidR="003A3487" w:rsidRPr="00E00540" w:rsidRDefault="003A3487" w:rsidP="003A3487">
      <w:pPr>
        <w:rPr>
          <w:kern w:val="0"/>
          <w:lang w:val="fr-FR"/>
          <w14:ligatures w14:val="none"/>
        </w:rPr>
      </w:pPr>
      <w:r w:rsidRPr="00E00540">
        <w:rPr>
          <w:lang w:val="fr-FR"/>
        </w:rPr>
        <w:t>Le contraste entre 1 Rois 18 et 1 Rois 19 est saisissant. Au chapitre 18, Élie se tient devant Israël, devant Achab et devant les prophètes de Baal. Il prie, et le feu de l’Éternel descend. Le peuple reconnaît que l’Éternel est Dieu. La pluie revient après la sécheresse. Tout semble annoncer une restauration nationale immédiate. Pourtant, au chapitre suivant, le prophète fuit. Une menace de Jézabel suffit à faire basculer son âme dans la peur et le découragement.</w:t>
      </w:r>
    </w:p>
    <w:p w14:paraId="3DD81C42" w14:textId="77777777" w:rsidR="003A3487" w:rsidRPr="00E00540" w:rsidRDefault="003A3487" w:rsidP="003A3487">
      <w:pPr>
        <w:rPr>
          <w:kern w:val="0"/>
          <w:lang w:val="fr-FR"/>
          <w14:ligatures w14:val="none"/>
        </w:rPr>
      </w:pPr>
      <w:r w:rsidRPr="00E00540">
        <w:rPr>
          <w:lang w:val="fr-FR"/>
        </w:rPr>
        <w:t>Cette transition nous enseigne que les grandes victoires spirituelles ne nous rendent pas invulnérables. Après l’intensité du combat, le corps peut être vidé, les émotions peuvent être fragilisées et l’âme peut devenir plus sensible aux attaques de la peur. Élie n’est pas moins prophète dans le désert qu’il ne l’était sur le Carmel. Mais il est dans une autre saison : celle où Dieu ne va pas seulement agir à travers lui, mais agir en lui.</w:t>
      </w:r>
    </w:p>
    <w:p w14:paraId="26C0DF54" w14:textId="77777777" w:rsidR="003A3487" w:rsidRPr="00E00540" w:rsidRDefault="003A3487" w:rsidP="003A3487">
      <w:pPr>
        <w:pStyle w:val="Heading2"/>
        <w:rPr>
          <w:rFonts w:cstheme="minorBidi"/>
          <w:kern w:val="0"/>
          <w:lang w:val="fr-FR"/>
          <w14:ligatures w14:val="none"/>
        </w:rPr>
      </w:pPr>
      <w:r w:rsidRPr="00E00540">
        <w:rPr>
          <w:rFonts w:cstheme="minorBidi"/>
          <w:lang w:val="fr-FR"/>
        </w:rPr>
        <w:t>2.2. « C’est assez » : le cri d’un cœur épuisé</w:t>
      </w:r>
    </w:p>
    <w:p w14:paraId="50445AB4" w14:textId="77777777" w:rsidR="003A3487" w:rsidRPr="00E00540" w:rsidRDefault="003A3487" w:rsidP="003A3487">
      <w:pPr>
        <w:rPr>
          <w:kern w:val="0"/>
          <w:lang w:val="fr-FR"/>
          <w14:ligatures w14:val="none"/>
        </w:rPr>
      </w:pPr>
      <w:r w:rsidRPr="00E00540">
        <w:rPr>
          <w:lang w:val="fr-FR"/>
        </w:rPr>
        <w:t>La parole d’Élie — « C’est assez ! » — n’est pas une simple expression de fatigue passagère. Elle révèle un débordement intérieur. Le prophète arrive au point où il ne se sent plus capable d’avancer. Ce cri peut être entendu dans le cœur de nombreux serviteurs : assez de porter, assez de lutter, assez de répondre aux urgences, assez de se sentir seul, assez de donner sans être renouvelé.</w:t>
      </w:r>
    </w:p>
    <w:p w14:paraId="69588647" w14:textId="77777777" w:rsidR="003A3487" w:rsidRPr="00E00540" w:rsidRDefault="003A3487" w:rsidP="003A3487">
      <w:pPr>
        <w:rPr>
          <w:kern w:val="0"/>
          <w:lang w:val="fr-FR"/>
          <w14:ligatures w14:val="none"/>
        </w:rPr>
      </w:pPr>
      <w:r w:rsidRPr="00E00540">
        <w:rPr>
          <w:lang w:val="fr-FR"/>
        </w:rPr>
        <w:t>Dans une lecture pastorale, cette phrase doit être accueillie avec sérieux. Elle ne doit pas être minimisée par des réponses rapides ou des slogans spirituels. Quand un serviteur dit intérieurement « c’est assez », il ne demande pas toujours qu’on lui explique sa mission ; il a peut-être d’abord besoin que quelqu’un reconnaisse sa douleur. Dieu ne répond pas à Élie avec dureté. Il ne lui dit pas : « Comment peux-tu parler ainsi après tout ce que tu as vu ? » Il s’approche de lui avec une pédagogie faite de patience, de nourriture, de repos et de parole.</w:t>
      </w:r>
    </w:p>
    <w:p w14:paraId="0424384D" w14:textId="77777777" w:rsidR="003A3487" w:rsidRPr="00E00540" w:rsidRDefault="003A3487" w:rsidP="003A3487">
      <w:pPr>
        <w:pStyle w:val="Heading2"/>
        <w:rPr>
          <w:rFonts w:cstheme="minorBidi"/>
          <w:kern w:val="0"/>
          <w:lang w:val="fr-FR"/>
          <w14:ligatures w14:val="none"/>
        </w:rPr>
      </w:pPr>
      <w:r w:rsidRPr="00E00540">
        <w:rPr>
          <w:rFonts w:cstheme="minorBidi"/>
          <w:lang w:val="fr-FR"/>
        </w:rPr>
        <w:lastRenderedPageBreak/>
        <w:t>2.3. Le genêt : un abri fragile dans le désert</w:t>
      </w:r>
    </w:p>
    <w:p w14:paraId="7C9081AA" w14:textId="77777777" w:rsidR="003A3487" w:rsidRPr="00E00540" w:rsidRDefault="003A3487" w:rsidP="003A3487">
      <w:pPr>
        <w:rPr>
          <w:kern w:val="0"/>
          <w:lang w:val="fr-FR"/>
          <w14:ligatures w14:val="none"/>
        </w:rPr>
      </w:pPr>
      <w:r w:rsidRPr="00E00540">
        <w:rPr>
          <w:lang w:val="fr-FR"/>
        </w:rPr>
        <w:t>Le texte précise qu’Élie s’assit sous un genêt. Ce détail peut sembler secondaire, mais il porte une force symbolique. Le genêt n’est pas un palais, ni une maison, ni un sanctuaire. C’est un abri modeste dans un lieu aride. Il représente ces espaces provisoires où le serviteur s’arrête lorsqu’il n’a plus la force d’aller plus loin. Parfois, avant de retrouver une direction claire, il faut accepter de s’asseoir sous un genêt.</w:t>
      </w:r>
    </w:p>
    <w:p w14:paraId="4ECB5097" w14:textId="77777777" w:rsidR="003A3487" w:rsidRPr="00E00540" w:rsidRDefault="003A3487" w:rsidP="003A3487">
      <w:pPr>
        <w:rPr>
          <w:kern w:val="0"/>
          <w:lang w:val="fr-FR"/>
          <w14:ligatures w14:val="none"/>
        </w:rPr>
      </w:pPr>
      <w:r w:rsidRPr="00E00540">
        <w:rPr>
          <w:lang w:val="fr-FR"/>
        </w:rPr>
        <w:t>Le genêt nous rappelle que Dieu peut commencer une œuvre de restauration dans des lieux simples et inattendus. Il n’attend pas toujours que le serviteur soit dans une grande conférence, un moment spectaculaire ou une atmosphère de célébration. Il peut commencer à restaurer dans le silence, dans la solitude, dans l’arrêt forcé, dans le lieu où l’on n’a plus rien à prouver.</w:t>
      </w:r>
    </w:p>
    <w:p w14:paraId="68DF9808" w14:textId="77777777" w:rsidR="003A3487" w:rsidRPr="00E00540" w:rsidRDefault="003A3487" w:rsidP="003A3487">
      <w:pPr>
        <w:pStyle w:val="Heading2"/>
        <w:rPr>
          <w:rFonts w:cstheme="minorBidi"/>
          <w:kern w:val="0"/>
          <w:lang w:val="fr-FR"/>
          <w14:ligatures w14:val="none"/>
        </w:rPr>
      </w:pPr>
      <w:r w:rsidRPr="00E00540">
        <w:rPr>
          <w:rFonts w:cstheme="minorBidi"/>
          <w:lang w:val="fr-FR"/>
        </w:rPr>
        <w:t>2.4. Quand le désert révèle ce que la victoire avait caché</w:t>
      </w:r>
    </w:p>
    <w:p w14:paraId="64D84950" w14:textId="77777777" w:rsidR="003A3487" w:rsidRPr="00E00540" w:rsidRDefault="003A3487" w:rsidP="003A3487">
      <w:pPr>
        <w:rPr>
          <w:kern w:val="0"/>
          <w:lang w:val="fr-FR"/>
          <w14:ligatures w14:val="none"/>
        </w:rPr>
      </w:pPr>
      <w:r w:rsidRPr="00E00540">
        <w:rPr>
          <w:lang w:val="fr-FR"/>
        </w:rPr>
        <w:t>Le désert n’est pas seulement un lieu de manque ; il est aussi un lieu de révélation. Sur le Carmel, Élie était entouré de bruit, de confrontation et de manifestation. Dans le désert, il est confronté au silence. Ce silence met à nu des questions plus profondes : Qui suis-je lorsque personne ne me regarde ? Que reste-t-il de mon appel lorsque je ne vois pas de résultat immédiat ? Comment vais-je lorsque je ne suis plus porté par l’adrénaline du combat ?</w:t>
      </w:r>
    </w:p>
    <w:p w14:paraId="58817D2B" w14:textId="77777777" w:rsidR="003A3487" w:rsidRPr="00E00540" w:rsidRDefault="003A3487" w:rsidP="003A3487">
      <w:pPr>
        <w:rPr>
          <w:kern w:val="0"/>
          <w:lang w:val="fr-FR"/>
          <w14:ligatures w14:val="none"/>
        </w:rPr>
      </w:pPr>
      <w:r w:rsidRPr="00E00540">
        <w:rPr>
          <w:lang w:val="fr-FR"/>
        </w:rPr>
        <w:t>Beaucoup de serviteurs découvrent leur vraie condition non pendant l’activité intense, mais lorsque l’activité ralentit. Tant qu’il y a des réunions, des prédications, des responsabilités et des sollicitations, il est possible de ne pas entendre les cris de l’âme. Mais lorsque Dieu permet un désert, les bruits diminuent, et ce qui était enfoui remonte à la surface. Ce n’est pas pour détruire le serviteur, mais pour le guérir en profondeur.</w:t>
      </w:r>
    </w:p>
    <w:p w14:paraId="7AABC52A" w14:textId="77777777" w:rsidR="003A3487" w:rsidRPr="00E00540" w:rsidRDefault="003A3487" w:rsidP="003A3487">
      <w:pPr>
        <w:pStyle w:val="Heading2"/>
        <w:rPr>
          <w:rFonts w:cstheme="minorBidi"/>
          <w:kern w:val="0"/>
          <w:lang w:val="fr-FR"/>
          <w14:ligatures w14:val="none"/>
        </w:rPr>
      </w:pPr>
      <w:r w:rsidRPr="00E00540">
        <w:rPr>
          <w:rFonts w:cstheme="minorBidi"/>
          <w:lang w:val="fr-FR"/>
        </w:rPr>
        <w:t>2.5. Témoignage pastoral : le jour où l’on n’a plus envie d’être fort</w:t>
      </w:r>
    </w:p>
    <w:p w14:paraId="2AB7E7B3" w14:textId="77777777" w:rsidR="003A3487" w:rsidRPr="00E00540" w:rsidRDefault="003A3487" w:rsidP="003A3487">
      <w:pPr>
        <w:rPr>
          <w:kern w:val="0"/>
          <w:lang w:val="fr-FR"/>
          <w14:ligatures w14:val="none"/>
        </w:rPr>
      </w:pPr>
      <w:r w:rsidRPr="00E00540">
        <w:rPr>
          <w:lang w:val="fr-FR"/>
        </w:rPr>
        <w:t>Dans la vie pastorale, il arrive un moment où certains serviteurs ne demandent pas d’abord une nouvelle stratégie, mais la permission d’être vrais. Ils ont été forts pour les autres, présents pour les familles, disponibles pour les urgences, solides devant les crises. Mais un jour, dans le secret, ils réalisent qu’ils n’ont plus envie de jouer le rôle de celui qui va toujours bien. Ce moment peut faire peur, mais il peut aussi devenir un commencement de guérison.</w:t>
      </w:r>
    </w:p>
    <w:p w14:paraId="6C409936" w14:textId="77777777" w:rsidR="003A3487" w:rsidRPr="00E00540" w:rsidRDefault="003A3487" w:rsidP="003A3487">
      <w:pPr>
        <w:rPr>
          <w:kern w:val="0"/>
          <w:lang w:val="fr-FR"/>
          <w14:ligatures w14:val="none"/>
        </w:rPr>
      </w:pPr>
      <w:r w:rsidRPr="00E00540">
        <w:rPr>
          <w:lang w:val="fr-FR"/>
        </w:rPr>
        <w:t xml:space="preserve">Le Seigneur ne méprise pas la vérité d’un cœur fatigué. Il préfère une prière brisée mais honnête à un langage religieux qui cache l’épuisement. Élie ne formule pas une belle prière liturgique sous le genêt. Il parle comme un homme au bout de ses forces. Et Dieu l’entend. </w:t>
      </w:r>
      <w:r w:rsidRPr="00E00540">
        <w:rPr>
          <w:lang w:val="fr-FR"/>
        </w:rPr>
        <w:lastRenderedPageBreak/>
        <w:t>Cela signifie qu’il existe une grâce pour les prières imparfaites, les soupirs incomplets et les paroles prononcées dans la faiblesse.</w:t>
      </w:r>
    </w:p>
    <w:p w14:paraId="0542AEFF" w14:textId="77777777" w:rsidR="003A3487" w:rsidRPr="00E00540" w:rsidRDefault="003A3487" w:rsidP="003A3487">
      <w:pPr>
        <w:pStyle w:val="Heading2"/>
        <w:rPr>
          <w:rFonts w:cstheme="minorBidi"/>
          <w:kern w:val="0"/>
          <w:lang w:val="fr-FR"/>
          <w14:ligatures w14:val="none"/>
        </w:rPr>
      </w:pPr>
      <w:r w:rsidRPr="00E00540">
        <w:rPr>
          <w:rFonts w:cstheme="minorBidi"/>
          <w:lang w:val="fr-FR"/>
        </w:rPr>
        <w:t>Application personnelle</w:t>
      </w:r>
    </w:p>
    <w:p w14:paraId="6A402235" w14:textId="77777777" w:rsidR="003A3487" w:rsidRPr="00E00540" w:rsidRDefault="003A3487" w:rsidP="003A3487">
      <w:pPr>
        <w:rPr>
          <w:kern w:val="0"/>
          <w:lang w:val="fr-FR"/>
          <w14:ligatures w14:val="none"/>
        </w:rPr>
      </w:pPr>
      <w:r w:rsidRPr="00E00540">
        <w:rPr>
          <w:lang w:val="fr-FR"/>
        </w:rPr>
        <w:t>Demandez-vous devant Dieu : Suis-je actuellement sur le Carmel, dans le désert, ou sous le genêt ? Ai-je ignoré certains signaux de fatigue parce que je pensais devoir rester fort ? Quelle phrase monte de mon cœur lorsque je suis seul avec Dieu ? Ai-je le courage de dire au Seigneur non seulement ce que je crois, mais aussi ce que je ressens vraiment ?</w:t>
      </w:r>
    </w:p>
    <w:p w14:paraId="396D4696" w14:textId="77777777" w:rsidR="003A3487" w:rsidRPr="00E00540" w:rsidRDefault="003A3487" w:rsidP="003A3487">
      <w:pPr>
        <w:pStyle w:val="Heading2"/>
        <w:rPr>
          <w:rFonts w:cstheme="minorBidi"/>
          <w:kern w:val="0"/>
          <w:lang w:val="fr-FR"/>
          <w14:ligatures w14:val="none"/>
        </w:rPr>
      </w:pPr>
      <w:r w:rsidRPr="00E00540">
        <w:rPr>
          <w:rFonts w:cstheme="minorBidi"/>
          <w:lang w:val="fr-FR"/>
        </w:rPr>
        <w:t>Prière</w:t>
      </w:r>
    </w:p>
    <w:p w14:paraId="3039C195" w14:textId="77777777" w:rsidR="003A3487" w:rsidRPr="00E00540" w:rsidRDefault="003A3487" w:rsidP="003A3487">
      <w:pPr>
        <w:rPr>
          <w:kern w:val="0"/>
          <w:lang w:val="fr-FR"/>
          <w14:ligatures w14:val="none"/>
        </w:rPr>
      </w:pPr>
      <w:r w:rsidRPr="00E00540">
        <w:rPr>
          <w:lang w:val="fr-FR"/>
        </w:rPr>
        <w:t>Seigneur, Tu me vois lorsque je suis sur la montagne, mais Tu me vois aussi lorsque je suis sous le genêt. Tu connais mes victoires, mais aussi mes limites. Je Te demande de rejoindre les endroits de mon cœur où je n’ai plus la force de faire semblant. Donne-moi la grâce de m’arrêter sans culpabilité, de parler sans masque et de recevoir Ton secours. Que mon désert devienne un lieu de restauration et non un lieu de destruction. Amen.</w:t>
      </w:r>
    </w:p>
    <w:p w14:paraId="32C449D8" w14:textId="77777777" w:rsidR="003A3487" w:rsidRDefault="003A3487" w:rsidP="003A3487">
      <w:pPr>
        <w:rPr>
          <w:lang w:val="fr-FR"/>
        </w:rPr>
      </w:pPr>
    </w:p>
    <w:p w14:paraId="2F51BFB5" w14:textId="77777777" w:rsidR="004D4D72" w:rsidRDefault="004D4D72" w:rsidP="003A3487">
      <w:pPr>
        <w:rPr>
          <w:lang w:val="fr-FR"/>
        </w:rPr>
      </w:pPr>
    </w:p>
    <w:p w14:paraId="6E344D3B" w14:textId="77777777" w:rsidR="004D4D72" w:rsidRDefault="004D4D72" w:rsidP="003A3487">
      <w:pPr>
        <w:rPr>
          <w:lang w:val="fr-FR"/>
        </w:rPr>
      </w:pPr>
    </w:p>
    <w:p w14:paraId="6783BF66" w14:textId="77777777" w:rsidR="004D4D72" w:rsidRDefault="004D4D72" w:rsidP="003A3487">
      <w:pPr>
        <w:rPr>
          <w:lang w:val="fr-FR"/>
        </w:rPr>
      </w:pPr>
    </w:p>
    <w:p w14:paraId="4452ACB5" w14:textId="77777777" w:rsidR="004D4D72" w:rsidRDefault="004D4D72" w:rsidP="003A3487">
      <w:pPr>
        <w:rPr>
          <w:lang w:val="fr-FR"/>
        </w:rPr>
      </w:pPr>
    </w:p>
    <w:p w14:paraId="32B870E0" w14:textId="77777777" w:rsidR="004D4D72" w:rsidRDefault="004D4D72" w:rsidP="003A3487">
      <w:pPr>
        <w:rPr>
          <w:lang w:val="fr-FR"/>
        </w:rPr>
      </w:pPr>
    </w:p>
    <w:p w14:paraId="68CF0209" w14:textId="77777777" w:rsidR="004D4D72" w:rsidRDefault="004D4D72" w:rsidP="003A3487">
      <w:pPr>
        <w:rPr>
          <w:lang w:val="fr-FR"/>
        </w:rPr>
      </w:pPr>
    </w:p>
    <w:p w14:paraId="688E0A1B" w14:textId="77777777" w:rsidR="004D4D72" w:rsidRDefault="004D4D72" w:rsidP="003A3487">
      <w:pPr>
        <w:rPr>
          <w:lang w:val="fr-FR"/>
        </w:rPr>
      </w:pPr>
    </w:p>
    <w:p w14:paraId="2C268ACC" w14:textId="77777777" w:rsidR="004D4D72" w:rsidRDefault="004D4D72" w:rsidP="003A3487">
      <w:pPr>
        <w:rPr>
          <w:lang w:val="fr-FR"/>
        </w:rPr>
      </w:pPr>
    </w:p>
    <w:p w14:paraId="5DA7778B" w14:textId="77777777" w:rsidR="004D4D72" w:rsidRDefault="004D4D72" w:rsidP="003A3487">
      <w:pPr>
        <w:rPr>
          <w:lang w:val="fr-FR"/>
        </w:rPr>
      </w:pPr>
    </w:p>
    <w:p w14:paraId="7CA1FB9D" w14:textId="77777777" w:rsidR="004D4D72" w:rsidRDefault="004D4D72" w:rsidP="003A3487">
      <w:pPr>
        <w:rPr>
          <w:lang w:val="fr-FR"/>
        </w:rPr>
      </w:pPr>
    </w:p>
    <w:p w14:paraId="6D3EBA5B" w14:textId="77777777" w:rsidR="004D4D72" w:rsidRDefault="004D4D72" w:rsidP="003A3487">
      <w:pPr>
        <w:rPr>
          <w:lang w:val="fr-FR"/>
        </w:rPr>
      </w:pPr>
    </w:p>
    <w:p w14:paraId="1A802CB9" w14:textId="77777777" w:rsidR="004D4D72" w:rsidRDefault="004D4D72" w:rsidP="003A3487">
      <w:pPr>
        <w:rPr>
          <w:lang w:val="fr-FR"/>
        </w:rPr>
      </w:pPr>
    </w:p>
    <w:p w14:paraId="42406BD4" w14:textId="77777777" w:rsidR="004D4D72" w:rsidRPr="00E00540" w:rsidRDefault="004D4D72" w:rsidP="003A3487">
      <w:pPr>
        <w:rPr>
          <w:lang w:val="fr-FR"/>
        </w:rPr>
      </w:pPr>
    </w:p>
    <w:p w14:paraId="3C758DD1" w14:textId="77777777" w:rsidR="003A3487" w:rsidRPr="00E00540" w:rsidRDefault="003A3487" w:rsidP="003A3487">
      <w:pPr>
        <w:rPr>
          <w:lang w:val="fr-FR"/>
        </w:rPr>
      </w:pPr>
    </w:p>
    <w:p w14:paraId="04CE50B0"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3 : Après la victoire, le désert</w:t>
      </w:r>
    </w:p>
    <w:p w14:paraId="79FA2788"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Pourquoi les grands combats spirituels peuvent être suivis d’un profond abattement</w:t>
      </w:r>
    </w:p>
    <w:p w14:paraId="0CCB8412"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ministère est souvent jalonné de cycles prévisibles mais mal compris. L’un des paradoxes les plus déroutants pour l’homme de Dieu est la proximité immédiate entre le sommet du mont Carmel et la sécheresse du désert. Nous pensons souvent que la victoire spirituelle nous immunise contre la faiblesse, alors qu’en réalité, elle nous y expose.</w:t>
      </w:r>
    </w:p>
    <w:p w14:paraId="76965D29"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3.1. Le contrecoup biologique et spirituel du Carmel</w:t>
      </w:r>
    </w:p>
    <w:p w14:paraId="0180D7B3"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Sur le mont Carmel, Élie a fonctionné sous une haute tension spirituelle et émotionnelle. L'adrénaline du combat contre les 450 prophètes de Baal, l'effort de la prière fervente pour la pluie, et la course surhumaine devant le char d'Achab ont puisé dans ses réserves physiques et nerveuses. Lorsque l'intensité de l'événement retombe, le corps et l'âme réclament leur dû.</w:t>
      </w:r>
    </w:p>
    <w:p w14:paraId="46DF8D6C"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En RDC et partout ailleurs, de nombreux pasteurs font l'expérience de ce "syndrome du lendemain de réveil". Après une grande campagne d'évangélisation, un séminaire de puissance ou une nuit de traversée où les miracles ont éclaté, le serviteur se réveille le lundi matin avec un sentiment de vide immense. Ce vide n'est pas un manque d'onction ; c'est le signal que le vase humain est épuisé.</w:t>
      </w:r>
    </w:p>
    <w:p w14:paraId="09414633"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3.2. La vulnérabilité face aux menaces (L'effet Jézabel)</w:t>
      </w:r>
    </w:p>
    <w:p w14:paraId="282EC8ED"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C'est précisément au moment où Élie est physiquement vidé qu'arrive le message de Jézabel : </w:t>
      </w:r>
      <w:r w:rsidRPr="00E00540">
        <w:rPr>
          <w:rFonts w:ascii="Arial" w:eastAsia="Times New Roman" w:hAnsi="Arial" w:cs="Arial"/>
          <w:i/>
          <w:iCs/>
          <w:color w:val="000000"/>
          <w:kern w:val="0"/>
          <w:lang w:val="fr-FR"/>
          <w14:ligatures w14:val="none"/>
        </w:rPr>
        <w:t>« Que les dieux me traitent dans toute leur rigueur, si demain à cette heure, je ne fais de ta vie ce que tu as fait de la vie de chacun d'eux ! »</w:t>
      </w:r>
      <w:r w:rsidRPr="00E00540">
        <w:rPr>
          <w:rFonts w:ascii="Arial" w:eastAsia="Times New Roman" w:hAnsi="Arial" w:cs="Arial"/>
          <w:color w:val="000000"/>
          <w:kern w:val="0"/>
          <w:lang w:val="fr-FR"/>
          <w14:ligatures w14:val="none"/>
        </w:rPr>
        <w:t xml:space="preserve"> (1 Rois </w:t>
      </w:r>
      <w:proofErr w:type="gramStart"/>
      <w:r w:rsidRPr="00E00540">
        <w:rPr>
          <w:rFonts w:ascii="Arial" w:eastAsia="Times New Roman" w:hAnsi="Arial" w:cs="Arial"/>
          <w:color w:val="000000"/>
          <w:kern w:val="0"/>
          <w:lang w:val="fr-FR"/>
          <w14:ligatures w14:val="none"/>
        </w:rPr>
        <w:t>19:</w:t>
      </w:r>
      <w:proofErr w:type="gramEnd"/>
      <w:r w:rsidRPr="00E00540">
        <w:rPr>
          <w:rFonts w:ascii="Arial" w:eastAsia="Times New Roman" w:hAnsi="Arial" w:cs="Arial"/>
          <w:color w:val="000000"/>
          <w:kern w:val="0"/>
          <w:lang w:val="fr-FR"/>
          <w14:ligatures w14:val="none"/>
        </w:rPr>
        <w:t>2). En temps normal, le prophète qui avait défié une nation entière aurait ri de cette menace. Mais dans son état d'épuisement, la peur s'infiltre.</w:t>
      </w:r>
    </w:p>
    <w:p w14:paraId="25DF00FE"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Quand un leader est fatigué, sa perception de la réalité est altérée. Une critique mineure d'un membre de l'église, un problème financier ou une rumeur malveillante prennent des proportions gigantesques. Le bouclier de la foi semble lourd à porter lorsque les bras physiques tremblent de fatigue.</w:t>
      </w:r>
    </w:p>
    <w:p w14:paraId="7735E264"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3.3. Réflexion pastorale : La gestion des transitions ministérielles</w:t>
      </w:r>
    </w:p>
    <w:p w14:paraId="693B1986"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danger ne réside pas dans le combat, mais dans l'absence de sas de décompression après le combat. Le serviteur de Dieu doit apprendre à budgétiser son énergie. Si vous donnez 100 % de votre être sur la chaire, vous devez planifier un temps de retrait proportionnel. Ne pas le faire, c'est forcer le moteur jusqu'à la rupture : la crise cardiaque ou le burn-out spirituel.</w:t>
      </w:r>
    </w:p>
    <w:p w14:paraId="1B4F2BFC"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lastRenderedPageBreak/>
        <w:t>Application personnelle</w:t>
      </w:r>
    </w:p>
    <w:p w14:paraId="47571127" w14:textId="77777777" w:rsidR="003A3487" w:rsidRPr="00E00540" w:rsidRDefault="003A3487" w:rsidP="004E56B0">
      <w:pPr>
        <w:numPr>
          <w:ilvl w:val="0"/>
          <w:numId w:val="1"/>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Regardez vos derniers moments de découragement : ont-ils suivi une période de grande activité ou de réussite apparente ?</w:t>
      </w:r>
    </w:p>
    <w:p w14:paraId="7239DE41" w14:textId="77777777" w:rsidR="003A3487" w:rsidRPr="00E00540" w:rsidRDefault="003A3487" w:rsidP="004E56B0">
      <w:pPr>
        <w:numPr>
          <w:ilvl w:val="0"/>
          <w:numId w:val="1"/>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Avez-vous planifié des temps de repos systématiques après vos engagements majeurs ?</w:t>
      </w:r>
    </w:p>
    <w:p w14:paraId="311062B1"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5CA6FC89"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i/>
          <w:iCs/>
          <w:color w:val="000000"/>
          <w:kern w:val="0"/>
          <w:lang w:val="fr-FR"/>
          <w14:ligatures w14:val="none"/>
        </w:rPr>
        <w:t>Seigneur, Tu connais ma structure, Tu sais que je suis poussière. Pardonne-moi d'avoir cru que mon corps était spirituel au point de ne jamais réclamer de repos. Après les victoires que Tu m'accordes, protège mon âme contre les flèches du découragement. Apprends-moi à descendre de la montagne de l'activité pour me réfugier dans Tes bras. Au nom de Jésus. Amen.</w:t>
      </w:r>
    </w:p>
    <w:p w14:paraId="0D33049D"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944C3A3"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5E1244CA"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DE5EDE5"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8E45556"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6AAABAB4"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32C96BF9"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4400E77"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5877D15B"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07A78015"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3FE947F2"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379F018"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27FCB91D" w14:textId="77777777" w:rsidR="004D4D72" w:rsidRDefault="004D4D7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255652B2"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4 : La solitude du serviteur</w:t>
      </w:r>
    </w:p>
    <w:p w14:paraId="7BAF433D"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Identifier les blessures liées à l’isolement ministériel</w:t>
      </w:r>
    </w:p>
    <w:p w14:paraId="0DB36D6E"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Élie a marché une journée dans le désert, s'éloignant non seulement de Jézabel, mais aussi de son propre serviteur qu'il avait laissé à Beer-</w:t>
      </w:r>
      <w:proofErr w:type="spellStart"/>
      <w:r w:rsidRPr="00E00540">
        <w:rPr>
          <w:rFonts w:ascii="Arial" w:eastAsia="Times New Roman" w:hAnsi="Arial" w:cs="Arial"/>
          <w:color w:val="000000"/>
          <w:kern w:val="0"/>
          <w:lang w:val="fr-FR"/>
          <w14:ligatures w14:val="none"/>
        </w:rPr>
        <w:t>Schéba</w:t>
      </w:r>
      <w:proofErr w:type="spellEnd"/>
      <w:r w:rsidRPr="00E00540">
        <w:rPr>
          <w:rFonts w:ascii="Arial" w:eastAsia="Times New Roman" w:hAnsi="Arial" w:cs="Arial"/>
          <w:color w:val="000000"/>
          <w:kern w:val="0"/>
          <w:lang w:val="fr-FR"/>
          <w14:ligatures w14:val="none"/>
        </w:rPr>
        <w:t xml:space="preserve"> (1 Rois </w:t>
      </w:r>
      <w:proofErr w:type="gramStart"/>
      <w:r w:rsidRPr="00E00540">
        <w:rPr>
          <w:rFonts w:ascii="Arial" w:eastAsia="Times New Roman" w:hAnsi="Arial" w:cs="Arial"/>
          <w:color w:val="000000"/>
          <w:kern w:val="0"/>
          <w:lang w:val="fr-FR"/>
          <w14:ligatures w14:val="none"/>
        </w:rPr>
        <w:t>19:</w:t>
      </w:r>
      <w:proofErr w:type="gramEnd"/>
      <w:r w:rsidRPr="00E00540">
        <w:rPr>
          <w:rFonts w:ascii="Arial" w:eastAsia="Times New Roman" w:hAnsi="Arial" w:cs="Arial"/>
          <w:color w:val="000000"/>
          <w:kern w:val="0"/>
          <w:lang w:val="fr-FR"/>
          <w14:ligatures w14:val="none"/>
        </w:rPr>
        <w:t>3). L'isolement est à la fois un symptôme et un amplificateur de la dépression pastorale.</w:t>
      </w:r>
    </w:p>
    <w:p w14:paraId="3779C896"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4.1. La solitude au sommet</w:t>
      </w:r>
    </w:p>
    <w:p w14:paraId="5611021A"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ministère pastoral crée une distance naturelle avec les autres. Le pasteur est souvent perçu comme le recours, le conseiller, l'homme fort qui n'a pas le droit de chanceler. Cette perception enferme le serviteur dans une prison dorée où il doit toujours paraître infaillible.</w:t>
      </w:r>
    </w:p>
    <w:p w14:paraId="658A7097"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Dans le contexte des églises d'Afrique centrale, le poids de la structure pyramidale accentue ce phénomène. Le "Père spirituel" ou le "Général" se retrouve sans pairs avec qui partager ses faiblesses. Il est entouré de fils et de filles, mais il n'a pas d'amis.</w:t>
      </w:r>
    </w:p>
    <w:p w14:paraId="0B0E4632"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4.2. Le syndrome du « Je suis resté, moi seul »</w:t>
      </w:r>
    </w:p>
    <w:p w14:paraId="3DA7B0E0"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À deux reprises, Élie dira à Dieu : </w:t>
      </w:r>
      <w:r w:rsidRPr="00E00540">
        <w:rPr>
          <w:rFonts w:ascii="Arial" w:eastAsia="Times New Roman" w:hAnsi="Arial" w:cs="Arial"/>
          <w:i/>
          <w:iCs/>
          <w:color w:val="000000"/>
          <w:kern w:val="0"/>
          <w:lang w:val="fr-FR"/>
          <w14:ligatures w14:val="none"/>
        </w:rPr>
        <w:t>« Je suis resté, moi seul, et ils cherchent à m'enlever la vie »</w:t>
      </w:r>
      <w:r w:rsidRPr="00E00540">
        <w:rPr>
          <w:rFonts w:ascii="Arial" w:eastAsia="Times New Roman" w:hAnsi="Arial" w:cs="Arial"/>
          <w:color w:val="000000"/>
          <w:kern w:val="0"/>
          <w:lang w:val="fr-FR"/>
          <w14:ligatures w14:val="none"/>
        </w:rPr>
        <w:t xml:space="preserve"> (1 Rois </w:t>
      </w:r>
      <w:proofErr w:type="gramStart"/>
      <w:r w:rsidRPr="00E00540">
        <w:rPr>
          <w:rFonts w:ascii="Arial" w:eastAsia="Times New Roman" w:hAnsi="Arial" w:cs="Arial"/>
          <w:color w:val="000000"/>
          <w:kern w:val="0"/>
          <w:lang w:val="fr-FR"/>
          <w14:ligatures w14:val="none"/>
        </w:rPr>
        <w:t>19:</w:t>
      </w:r>
      <w:proofErr w:type="gramEnd"/>
      <w:r w:rsidRPr="00E00540">
        <w:rPr>
          <w:rFonts w:ascii="Arial" w:eastAsia="Times New Roman" w:hAnsi="Arial" w:cs="Arial"/>
          <w:color w:val="000000"/>
          <w:kern w:val="0"/>
          <w:lang w:val="fr-FR"/>
          <w14:ligatures w14:val="none"/>
        </w:rPr>
        <w:t>10). C'est l'illusion de la solitude absolue. La fatigue fait croire au serviteur qu'il est le seul à souffrir, le seul à être fidèle, et que personne ne comprend son fardeau. Cette mentalité d'isolement engendre l'amertume envers le corps du Christ.</w:t>
      </w:r>
    </w:p>
    <w:p w14:paraId="65394A81"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4.3. Réflexion pastorale : Briser le silence du presbytère</w:t>
      </w:r>
    </w:p>
    <w:p w14:paraId="61EC1B7D"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Il est vital pour chaque pasteur d'avoir un "Jonathan", un espace de redevabilité et d'amitié authentique en dehors de sa propre assemblée. Un lieu où il peut enlever sa veste pastorale, pleurer si nécessaire, et être simplement un homme devant un autre frère en Christ.</w:t>
      </w:r>
    </w:p>
    <w:p w14:paraId="39E78871"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026A1E76" w14:textId="77777777" w:rsidR="003A3487" w:rsidRPr="00E00540" w:rsidRDefault="003A3487" w:rsidP="004E56B0">
      <w:pPr>
        <w:numPr>
          <w:ilvl w:val="0"/>
          <w:numId w:val="2"/>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Qui est la personne à qui vous pouvez confier vos luttes les plus secrètes sans craindre d'être jugé ou disqualifié ?</w:t>
      </w:r>
    </w:p>
    <w:p w14:paraId="3C1F4C51" w14:textId="77777777" w:rsidR="003A3487" w:rsidRPr="00E00540" w:rsidRDefault="003A3487" w:rsidP="004E56B0">
      <w:pPr>
        <w:numPr>
          <w:ilvl w:val="0"/>
          <w:numId w:val="2"/>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Avez-vous volontairement chassé des personnes de votre entourage par peur de montrer vos faiblesses ?</w:t>
      </w:r>
    </w:p>
    <w:p w14:paraId="17BF82CB"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2909552D" w14:textId="77777777" w:rsidR="003A3487"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 xml:space="preserve">Seigneur, Tu as dit qu'il n'est pas bon que l'homme soit seul. Délivre-moi de la prison de l'isolement ministériel. Brise l'orgueil qui m'empêche de demander de l'aide ou d'avouer </w:t>
      </w:r>
      <w:r w:rsidRPr="00E00540">
        <w:rPr>
          <w:rFonts w:ascii="Arial" w:eastAsia="Times New Roman" w:hAnsi="Arial" w:cs="Arial"/>
          <w:i/>
          <w:iCs/>
          <w:color w:val="000000"/>
          <w:kern w:val="0"/>
          <w:lang w:val="fr-FR"/>
          <w14:ligatures w14:val="none"/>
        </w:rPr>
        <w:lastRenderedPageBreak/>
        <w:t>ma vulnérabilité à des frères de confiance. Envoie sur mon sentier des compagnons de route pour porter le fardeau avec moi. Amen.</w:t>
      </w:r>
    </w:p>
    <w:p w14:paraId="6615785C"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60B75988"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74F296C3"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198EA74F"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10B54DE8"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167A6658"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70B5061F"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6BB8D064"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C1F7335"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4D937ADD"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DDD5C7C"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031BF9D"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F90B736"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5DD16FE7"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46BED03A"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1471CB6"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40252B36"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6CF7A030"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72C94F04"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FE936C7"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20E7408B" w14:textId="77777777" w:rsidR="00481890" w:rsidRDefault="00481890" w:rsidP="003A3487">
      <w:pPr>
        <w:spacing w:after="100" w:afterAutospacing="1" w:line="240" w:lineRule="auto"/>
        <w:rPr>
          <w:rFonts w:ascii="Arial" w:eastAsia="Times New Roman" w:hAnsi="Arial" w:cs="Arial"/>
          <w:i/>
          <w:iCs/>
          <w:color w:val="000000"/>
          <w:kern w:val="0"/>
          <w:lang w:val="fr-FR"/>
          <w14:ligatures w14:val="none"/>
        </w:rPr>
      </w:pPr>
    </w:p>
    <w:p w14:paraId="62A3DC93" w14:textId="77777777" w:rsidR="00481890" w:rsidRPr="00E00540" w:rsidRDefault="00481890" w:rsidP="003A3487">
      <w:pPr>
        <w:spacing w:after="100" w:afterAutospacing="1" w:line="240" w:lineRule="auto"/>
        <w:rPr>
          <w:rFonts w:ascii="Arial" w:eastAsia="Times New Roman" w:hAnsi="Arial" w:cs="Arial"/>
          <w:color w:val="000000"/>
          <w:kern w:val="0"/>
          <w:lang w:val="fr-FR"/>
          <w14:ligatures w14:val="none"/>
        </w:rPr>
      </w:pPr>
    </w:p>
    <w:p w14:paraId="4351E990"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5 : Dieu ne condamne pas le serviteur fatigué</w:t>
      </w:r>
    </w:p>
    <w:p w14:paraId="387A2450"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Découvrir la compassion divine dans les saisons de faiblesse</w:t>
      </w:r>
    </w:p>
    <w:p w14:paraId="40CFD339"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Lorsque l'homme de Dieu s'effondre, sa première crainte est souvent le rejet de Dieu. Nous projetons sur le Seigneur les exigences impitoyables des hommes ou de nos comités d'églises. Le récit de 1 Rois 19 brise cette fausse image de Dieu.</w:t>
      </w:r>
    </w:p>
    <w:p w14:paraId="7FE71A74"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5.1. Le regard de Dieu sur notre humanité</w:t>
      </w:r>
    </w:p>
    <w:p w14:paraId="5FEED1CB"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 xml:space="preserve">Dieu n'a pas envoyé d'éclairs pour châtier Élie pour son désir de mourir. Il n'a pas retiré Son onction sur-le-champ. Le Psaume </w:t>
      </w:r>
      <w:proofErr w:type="gramStart"/>
      <w:r w:rsidRPr="00E00540">
        <w:rPr>
          <w:rFonts w:ascii="Arial" w:eastAsia="Times New Roman" w:hAnsi="Arial" w:cs="Arial"/>
          <w:color w:val="000000"/>
          <w:kern w:val="0"/>
          <w:lang w:val="fr-FR"/>
          <w14:ligatures w14:val="none"/>
        </w:rPr>
        <w:t>103:</w:t>
      </w:r>
      <w:proofErr w:type="gramEnd"/>
      <w:r w:rsidRPr="00E00540">
        <w:rPr>
          <w:rFonts w:ascii="Arial" w:eastAsia="Times New Roman" w:hAnsi="Arial" w:cs="Arial"/>
          <w:color w:val="000000"/>
          <w:kern w:val="0"/>
          <w:lang w:val="fr-FR"/>
          <w14:ligatures w14:val="none"/>
        </w:rPr>
        <w:t>14 nous rappelle : </w:t>
      </w:r>
      <w:r w:rsidRPr="00E00540">
        <w:rPr>
          <w:rFonts w:ascii="Arial" w:eastAsia="Times New Roman" w:hAnsi="Arial" w:cs="Arial"/>
          <w:i/>
          <w:iCs/>
          <w:color w:val="000000"/>
          <w:kern w:val="0"/>
          <w:lang w:val="fr-FR"/>
          <w14:ligatures w14:val="none"/>
        </w:rPr>
        <w:t xml:space="preserve">« Car il sait de quoi nous sommes formés, il se souvient que nous sommes poussière. </w:t>
      </w:r>
      <w:proofErr w:type="gramStart"/>
      <w:r w:rsidRPr="00E00540">
        <w:rPr>
          <w:rFonts w:ascii="Arial" w:eastAsia="Times New Roman" w:hAnsi="Arial" w:cs="Arial"/>
          <w:i/>
          <w:iCs/>
          <w:color w:val="000000"/>
          <w:kern w:val="0"/>
          <w:lang w:val="fr-FR"/>
          <w14:ligatures w14:val="none"/>
        </w:rPr>
        <w:t>»</w:t>
      </w:r>
      <w:r w:rsidRPr="00E00540">
        <w:rPr>
          <w:rFonts w:ascii="Arial" w:eastAsia="Times New Roman" w:hAnsi="Arial" w:cs="Arial"/>
          <w:color w:val="000000"/>
          <w:kern w:val="0"/>
          <w:lang w:val="fr-FR"/>
          <w14:ligatures w14:val="none"/>
        </w:rPr>
        <w:t>Le</w:t>
      </w:r>
      <w:proofErr w:type="gramEnd"/>
      <w:r w:rsidRPr="00E00540">
        <w:rPr>
          <w:rFonts w:ascii="Arial" w:eastAsia="Times New Roman" w:hAnsi="Arial" w:cs="Arial"/>
          <w:color w:val="000000"/>
          <w:kern w:val="0"/>
          <w:lang w:val="fr-FR"/>
          <w14:ligatures w14:val="none"/>
        </w:rPr>
        <w:t xml:space="preserve"> Seigneur distingue parfaitement entre la rébellion du cœur et l'épuisement des forces.</w:t>
      </w:r>
    </w:p>
    <w:p w14:paraId="67F34A1C"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Épuisement</w:t>
      </w:r>
      <w:proofErr w:type="gramEnd"/>
      <w:r w:rsidRPr="00E00540">
        <w:rPr>
          <w:rFonts w:ascii="Arial" w:eastAsia="Times New Roman" w:hAnsi="Arial" w:cs="Arial"/>
          <w:color w:val="000000"/>
          <w:kern w:val="0"/>
          <w:sz w:val="20"/>
          <w:szCs w:val="20"/>
          <w:lang w:val="fr-FR"/>
          <w14:ligatures w14:val="none"/>
        </w:rPr>
        <w:t xml:space="preserve"> du </w:t>
      </w:r>
      <w:proofErr w:type="gramStart"/>
      <w:r w:rsidRPr="00E00540">
        <w:rPr>
          <w:rFonts w:ascii="Arial" w:eastAsia="Times New Roman" w:hAnsi="Arial" w:cs="Arial"/>
          <w:color w:val="000000"/>
          <w:kern w:val="0"/>
          <w:sz w:val="20"/>
          <w:szCs w:val="20"/>
          <w:lang w:val="fr-FR"/>
          <w14:ligatures w14:val="none"/>
        </w:rPr>
        <w:t>Serviteur ]</w:t>
      </w:r>
      <w:proofErr w:type="gramEnd"/>
      <w:r w:rsidRPr="00E00540">
        <w:rPr>
          <w:rFonts w:ascii="Arial" w:eastAsia="Times New Roman" w:hAnsi="Arial" w:cs="Arial"/>
          <w:color w:val="000000"/>
          <w:kern w:val="0"/>
          <w:sz w:val="20"/>
          <w:szCs w:val="20"/>
          <w:lang w:val="fr-FR"/>
          <w14:ligatures w14:val="none"/>
        </w:rPr>
        <w:t xml:space="preserve"> </w:t>
      </w:r>
    </w:p>
    <w:p w14:paraId="7B6F0D8D"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
    <w:p w14:paraId="6E67E450"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 (Réaction humaine : Jugement / Culpabilité)</w:t>
      </w:r>
    </w:p>
    <w:p w14:paraId="22AEC847"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 (Réponse Divine : Compassion / Restauration)</w:t>
      </w:r>
    </w:p>
    <w:p w14:paraId="2645FEF9"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5.2. La libération de la performance spirituelle</w:t>
      </w:r>
    </w:p>
    <w:p w14:paraId="66534C41"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Beaucoup de serviteurs au Congo et ailleurs prêchent sous un joug de performance. Ils croient que l'amour de Dieu est proportionnel au nombre d'heures passées en prière ou à la croissance numérique de l'église. Sous le genêt, Élie ne produit rien. Il dort. Et pourtant, c'est là que la théologie de la grâce se manifeste avec le plus d'éclat.</w:t>
      </w:r>
    </w:p>
    <w:p w14:paraId="24A1437D"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59A6DF23" w14:textId="77777777" w:rsidR="003A3487" w:rsidRPr="00E00540" w:rsidRDefault="003A3487" w:rsidP="004E56B0">
      <w:pPr>
        <w:numPr>
          <w:ilvl w:val="0"/>
          <w:numId w:val="3"/>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Avez-vous peur que Dieu vous rejette ou diminue Son amour pour vous si vous décidez de vous arrêter pour vous reposer ?</w:t>
      </w:r>
    </w:p>
    <w:p w14:paraId="71CB1B8D" w14:textId="77777777" w:rsidR="003A3487" w:rsidRPr="00E00540" w:rsidRDefault="003A3487" w:rsidP="004E56B0">
      <w:pPr>
        <w:numPr>
          <w:ilvl w:val="0"/>
          <w:numId w:val="3"/>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Confondez-vous la colère de Dieu avec la fatigue de votre propre corps ?</w:t>
      </w:r>
    </w:p>
    <w:p w14:paraId="17ECE843"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7697055D"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i/>
          <w:iCs/>
          <w:color w:val="000000"/>
          <w:kern w:val="0"/>
          <w:lang w:val="fr-FR"/>
          <w14:ligatures w14:val="none"/>
        </w:rPr>
        <w:t>Père de miséricorde, merci parce que Ton amour pour moi ne dépend pas de mes performances sur la chaire. Tu m'aimes parce que je suis Ton enfant, acheté par le sang de Jésus. Enlève la culpabilité qui me ronge lorsque mes forces déclinent. Je reçois Ta compassion aujourd'hui. Amen.</w:t>
      </w:r>
    </w:p>
    <w:p w14:paraId="1AB5B560" w14:textId="77777777" w:rsidR="00D3379D" w:rsidRDefault="00D3379D"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47FBEFA1" w14:textId="77777777" w:rsidR="00D3379D" w:rsidRDefault="00D3379D"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2724BF78" w14:textId="77777777" w:rsidR="00D3379D" w:rsidRDefault="00D3379D"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47D2191D"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6 : Le repos comme acte spirituel</w:t>
      </w:r>
    </w:p>
    <w:p w14:paraId="621A420D"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Comprendre que dormir, manger et reprendre souffle peuvent faire partie du plan de Dieu</w:t>
      </w:r>
    </w:p>
    <w:p w14:paraId="2464E8BB"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Nous avons spiritualisé le ministère au point d'oublier que le Saint-Esprit habite dans un corps de chair. Le repos n'est pas une concession faite à la faiblesse ; c'est un principe spirituel établi dès la création.</w:t>
      </w:r>
    </w:p>
    <w:p w14:paraId="4E411903"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6.1. La théologie du Sabbat pour le leader</w:t>
      </w:r>
    </w:p>
    <w:p w14:paraId="32696214"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Dieu s'est reposé le septième jour, non par fatigue, mais pour établir un modèle. Le Sabbat est la déclaration que le monde (et l'église) peut tourner sans nous, parce que c'est Dieu qui soutient toutes choses. Le pasteur qui refuse de se reposer souffre d'un complexe de messie : il croit inconsciemment que s'il s'arrête, l'œuvre de Dieu va s'effondrer.</w:t>
      </w:r>
    </w:p>
    <w:p w14:paraId="0FE478E1"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6.2. Les réalités physiques : Les crises cardiaques en chaire</w:t>
      </w:r>
    </w:p>
    <w:p w14:paraId="4AFDFA86"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phénomène des pasteurs qui tombent en chaire en RDC est un signal d'alarme médical et spirituel. Le manque chronique de sommeil, l'alimentation déséquilibrée due au stress, et l'absence d'exercice physique créent un terrain propice aux accidents cardiovasculaires. Prendre soin de son corps est un acte de gestion spirituelle (</w:t>
      </w:r>
      <w:proofErr w:type="spellStart"/>
      <w:r w:rsidRPr="00E00540">
        <w:rPr>
          <w:rFonts w:ascii="Arial" w:eastAsia="Times New Roman" w:hAnsi="Arial" w:cs="Arial"/>
          <w:i/>
          <w:iCs/>
          <w:color w:val="000000"/>
          <w:kern w:val="0"/>
          <w:lang w:val="fr-FR"/>
          <w14:ligatures w14:val="none"/>
        </w:rPr>
        <w:t>stewardship</w:t>
      </w:r>
      <w:proofErr w:type="spellEnd"/>
      <w:r w:rsidRPr="00E00540">
        <w:rPr>
          <w:rFonts w:ascii="Arial" w:eastAsia="Times New Roman" w:hAnsi="Arial" w:cs="Arial"/>
          <w:color w:val="000000"/>
          <w:kern w:val="0"/>
          <w:lang w:val="fr-FR"/>
          <w14:ligatures w14:val="none"/>
        </w:rPr>
        <w:t>). Votre corps est le temple du Saint-Esprit, mais c'est aussi l'outil de votre ministère. Si l'outil se brise, le ministère s'arrête.</w:t>
      </w:r>
    </w:p>
    <w:p w14:paraId="0C80B5A8"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40C5B2BE" w14:textId="77777777" w:rsidR="003A3487" w:rsidRPr="00E00540" w:rsidRDefault="003A3487" w:rsidP="004E56B0">
      <w:pPr>
        <w:numPr>
          <w:ilvl w:val="0"/>
          <w:numId w:val="4"/>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Combien d'heures de sommeil accordez-vous à votre corps par nuit ?</w:t>
      </w:r>
    </w:p>
    <w:p w14:paraId="7B66EC26" w14:textId="77777777" w:rsidR="003A3487" w:rsidRPr="00E00540" w:rsidRDefault="003A3487" w:rsidP="004E56B0">
      <w:pPr>
        <w:numPr>
          <w:ilvl w:val="0"/>
          <w:numId w:val="4"/>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Considérez-vous le repos comme une perte de temps ou comme une marque de confiance envers la souveraineté de Dieu ?</w:t>
      </w:r>
    </w:p>
    <w:p w14:paraId="367E78CC"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2CED01DA" w14:textId="77777777" w:rsidR="003A3487"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Seigneur, je te demande pardon pour le péché de présomption envers ma santé. Je déclare que l'église appartient à Jésus et non à moi. Je choisis de soumettre mon corps à Tes lois de repos. Apprends-moi à dormir en paix, sachant que Tu veilles sur Ton peuple. Amen.</w:t>
      </w:r>
    </w:p>
    <w:p w14:paraId="1B6CD693" w14:textId="77777777" w:rsidR="00DE123A" w:rsidRDefault="00DE123A" w:rsidP="003A3487">
      <w:pPr>
        <w:spacing w:after="100" w:afterAutospacing="1" w:line="240" w:lineRule="auto"/>
        <w:rPr>
          <w:rFonts w:ascii="Arial" w:eastAsia="Times New Roman" w:hAnsi="Arial" w:cs="Arial"/>
          <w:i/>
          <w:iCs/>
          <w:color w:val="000000"/>
          <w:kern w:val="0"/>
          <w:lang w:val="fr-FR"/>
          <w14:ligatures w14:val="none"/>
        </w:rPr>
      </w:pPr>
    </w:p>
    <w:p w14:paraId="397078BB" w14:textId="77777777" w:rsidR="00DE123A" w:rsidRPr="00E00540" w:rsidRDefault="00DE123A" w:rsidP="003A3487">
      <w:pPr>
        <w:spacing w:after="100" w:afterAutospacing="1" w:line="240" w:lineRule="auto"/>
        <w:rPr>
          <w:rFonts w:ascii="Arial" w:eastAsia="Times New Roman" w:hAnsi="Arial" w:cs="Arial"/>
          <w:color w:val="000000"/>
          <w:kern w:val="0"/>
          <w:lang w:val="fr-FR"/>
          <w14:ligatures w14:val="none"/>
        </w:rPr>
      </w:pPr>
    </w:p>
    <w:p w14:paraId="2AD461AC" w14:textId="77777777" w:rsidR="00DE123A" w:rsidRDefault="00DE123A"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30B3BEC1"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7 : Quand Dieu nourrit avant de parler</w:t>
      </w:r>
    </w:p>
    <w:p w14:paraId="7AA9BF96"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La pédagogie divine dans la restauration d’Élie</w:t>
      </w:r>
    </w:p>
    <w:p w14:paraId="5D27D6A6"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L'ange de l'Éternel toucha Élie et dit : </w:t>
      </w:r>
      <w:r w:rsidRPr="00E00540">
        <w:rPr>
          <w:rFonts w:ascii="Arial" w:eastAsia="Times New Roman" w:hAnsi="Arial" w:cs="Arial"/>
          <w:i/>
          <w:iCs/>
          <w:color w:val="000000"/>
          <w:kern w:val="0"/>
          <w:lang w:val="fr-FR"/>
          <w14:ligatures w14:val="none"/>
        </w:rPr>
        <w:t>« Lève-toi, mange. »</w:t>
      </w:r>
      <w:r w:rsidRPr="00E00540">
        <w:rPr>
          <w:rFonts w:ascii="Arial" w:eastAsia="Times New Roman" w:hAnsi="Arial" w:cs="Arial"/>
          <w:color w:val="000000"/>
          <w:kern w:val="0"/>
          <w:lang w:val="fr-FR"/>
          <w14:ligatures w14:val="none"/>
        </w:rPr>
        <w:t xml:space="preserve"> (1 Rois </w:t>
      </w:r>
      <w:proofErr w:type="gramStart"/>
      <w:r w:rsidRPr="00E00540">
        <w:rPr>
          <w:rFonts w:ascii="Arial" w:eastAsia="Times New Roman" w:hAnsi="Arial" w:cs="Arial"/>
          <w:color w:val="000000"/>
          <w:kern w:val="0"/>
          <w:lang w:val="fr-FR"/>
          <w14:ligatures w14:val="none"/>
        </w:rPr>
        <w:t>19:</w:t>
      </w:r>
      <w:proofErr w:type="gramEnd"/>
      <w:r w:rsidRPr="00E00540">
        <w:rPr>
          <w:rFonts w:ascii="Arial" w:eastAsia="Times New Roman" w:hAnsi="Arial" w:cs="Arial"/>
          <w:color w:val="000000"/>
          <w:kern w:val="0"/>
          <w:lang w:val="fr-FR"/>
          <w14:ligatures w14:val="none"/>
        </w:rPr>
        <w:t>5). Il y a une chronologie divine de la cure d'âme que nous devons imiter.</w:t>
      </w:r>
    </w:p>
    <w:p w14:paraId="5C629391"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7.1. Le physique précède parfois le spirituel</w:t>
      </w:r>
    </w:p>
    <w:p w14:paraId="4CC405C8"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Dieu n'a pas prêché de sermon à Élie lorsqu'il était couché sous son genêt. Il ne lui a pas rappelé les promesses de l'alliance. Il lui a donné un gâteau cuit sur des pierres chauffées et une cruche d'eau.</w:t>
      </w:r>
    </w:p>
    <w:p w14:paraId="171E96E9"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Parfois, la meilleure chose spirituelle qu'un pasteur fatigué puisse faire, ce n'est pas de jeûner trois jours de plus, mais de faire une nuit complète de sommeil et de prendre un repas sain.</w:t>
      </w:r>
    </w:p>
    <w:p w14:paraId="0B90268A"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w:t>
      </w:r>
    </w:p>
    <w:p w14:paraId="342330F5"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PÉDAGOGIE DE RESTAURATION      |</w:t>
      </w:r>
    </w:p>
    <w:p w14:paraId="451A0304"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w:t>
      </w:r>
    </w:p>
    <w:p w14:paraId="11F28C65"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Étape</w:t>
      </w:r>
      <w:proofErr w:type="gramEnd"/>
      <w:r w:rsidRPr="00E00540">
        <w:rPr>
          <w:rFonts w:ascii="Arial" w:eastAsia="Times New Roman" w:hAnsi="Arial" w:cs="Arial"/>
          <w:color w:val="000000"/>
          <w:kern w:val="0"/>
          <w:sz w:val="20"/>
          <w:szCs w:val="20"/>
          <w:lang w:val="fr-FR"/>
          <w14:ligatures w14:val="none"/>
        </w:rPr>
        <w:t xml:space="preserve"> 1 : Restauration Physique      |</w:t>
      </w:r>
    </w:p>
    <w:p w14:paraId="2100AD4D"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Manger, boire, </w:t>
      </w:r>
      <w:proofErr w:type="gramStart"/>
      <w:r w:rsidRPr="00E00540">
        <w:rPr>
          <w:rFonts w:ascii="Arial" w:eastAsia="Times New Roman" w:hAnsi="Arial" w:cs="Arial"/>
          <w:color w:val="000000"/>
          <w:kern w:val="0"/>
          <w:sz w:val="20"/>
          <w:szCs w:val="20"/>
          <w:lang w:val="fr-FR"/>
          <w14:ligatures w14:val="none"/>
        </w:rPr>
        <w:t xml:space="preserve">dormir)   </w:t>
      </w:r>
      <w:proofErr w:type="gramEnd"/>
      <w:r w:rsidRPr="00E00540">
        <w:rPr>
          <w:rFonts w:ascii="Arial" w:eastAsia="Times New Roman" w:hAnsi="Arial" w:cs="Arial"/>
          <w:color w:val="000000"/>
          <w:kern w:val="0"/>
          <w:sz w:val="20"/>
          <w:szCs w:val="20"/>
          <w:lang w:val="fr-FR"/>
          <w14:ligatures w14:val="none"/>
        </w:rPr>
        <w:t xml:space="preserve">           |</w:t>
      </w:r>
    </w:p>
    <w:p w14:paraId="320515B3"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w:t>
      </w:r>
    </w:p>
    <w:p w14:paraId="081E4CBF"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Étape</w:t>
      </w:r>
      <w:proofErr w:type="gramEnd"/>
      <w:r w:rsidRPr="00E00540">
        <w:rPr>
          <w:rFonts w:ascii="Arial" w:eastAsia="Times New Roman" w:hAnsi="Arial" w:cs="Arial"/>
          <w:color w:val="000000"/>
          <w:kern w:val="0"/>
          <w:sz w:val="20"/>
          <w:szCs w:val="20"/>
          <w:lang w:val="fr-FR"/>
          <w14:ligatures w14:val="none"/>
        </w:rPr>
        <w:t xml:space="preserve"> 2 : Restauration </w:t>
      </w:r>
      <w:proofErr w:type="gramStart"/>
      <w:r w:rsidRPr="00E00540">
        <w:rPr>
          <w:rFonts w:ascii="Arial" w:eastAsia="Times New Roman" w:hAnsi="Arial" w:cs="Arial"/>
          <w:color w:val="000000"/>
          <w:kern w:val="0"/>
          <w:sz w:val="20"/>
          <w:szCs w:val="20"/>
          <w:lang w:val="fr-FR"/>
          <w14:ligatures w14:val="none"/>
        </w:rPr>
        <w:t>Émotionnelle  |</w:t>
      </w:r>
      <w:proofErr w:type="gramEnd"/>
    </w:p>
    <w:p w14:paraId="0D72F143"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Écouter la plainte sans </w:t>
      </w:r>
      <w:proofErr w:type="gramStart"/>
      <w:r w:rsidRPr="00E00540">
        <w:rPr>
          <w:rFonts w:ascii="Arial" w:eastAsia="Times New Roman" w:hAnsi="Arial" w:cs="Arial"/>
          <w:color w:val="000000"/>
          <w:kern w:val="0"/>
          <w:sz w:val="20"/>
          <w:szCs w:val="20"/>
          <w:lang w:val="fr-FR"/>
          <w14:ligatures w14:val="none"/>
        </w:rPr>
        <w:t xml:space="preserve">juger)   </w:t>
      </w:r>
      <w:proofErr w:type="gramEnd"/>
      <w:r w:rsidRPr="00E00540">
        <w:rPr>
          <w:rFonts w:ascii="Arial" w:eastAsia="Times New Roman" w:hAnsi="Arial" w:cs="Arial"/>
          <w:color w:val="000000"/>
          <w:kern w:val="0"/>
          <w:sz w:val="20"/>
          <w:szCs w:val="20"/>
          <w:lang w:val="fr-FR"/>
          <w14:ligatures w14:val="none"/>
        </w:rPr>
        <w:t xml:space="preserve">    |</w:t>
      </w:r>
    </w:p>
    <w:p w14:paraId="0D9E61D2"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w:t>
      </w:r>
    </w:p>
    <w:p w14:paraId="101B7DE6"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Étape</w:t>
      </w:r>
      <w:proofErr w:type="gramEnd"/>
      <w:r w:rsidRPr="00E00540">
        <w:rPr>
          <w:rFonts w:ascii="Arial" w:eastAsia="Times New Roman" w:hAnsi="Arial" w:cs="Arial"/>
          <w:color w:val="000000"/>
          <w:kern w:val="0"/>
          <w:sz w:val="20"/>
          <w:szCs w:val="20"/>
          <w:lang w:val="fr-FR"/>
          <w14:ligatures w14:val="none"/>
        </w:rPr>
        <w:t xml:space="preserve"> 3 : Restauration Spirituelle   |</w:t>
      </w:r>
    </w:p>
    <w:p w14:paraId="09B99469"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Le murmure doux et </w:t>
      </w:r>
      <w:proofErr w:type="gramStart"/>
      <w:r w:rsidRPr="00E00540">
        <w:rPr>
          <w:rFonts w:ascii="Arial" w:eastAsia="Times New Roman" w:hAnsi="Arial" w:cs="Arial"/>
          <w:color w:val="000000"/>
          <w:kern w:val="0"/>
          <w:sz w:val="20"/>
          <w:szCs w:val="20"/>
          <w:lang w:val="fr-FR"/>
          <w14:ligatures w14:val="none"/>
        </w:rPr>
        <w:t xml:space="preserve">léger)   </w:t>
      </w:r>
      <w:proofErr w:type="gramEnd"/>
      <w:r w:rsidRPr="00E00540">
        <w:rPr>
          <w:rFonts w:ascii="Arial" w:eastAsia="Times New Roman" w:hAnsi="Arial" w:cs="Arial"/>
          <w:color w:val="000000"/>
          <w:kern w:val="0"/>
          <w:sz w:val="20"/>
          <w:szCs w:val="20"/>
          <w:lang w:val="fr-FR"/>
          <w14:ligatures w14:val="none"/>
        </w:rPr>
        <w:t xml:space="preserve">        |</w:t>
      </w:r>
    </w:p>
    <w:p w14:paraId="2F7F27EF"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w:t>
      </w:r>
    </w:p>
    <w:p w14:paraId="3C2BC09C"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7.2. La provision au milieu du désert</w:t>
      </w:r>
    </w:p>
    <w:p w14:paraId="7588F0C4"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Dieu sait ce dont nous avons besoin avant même que nous le demandions. Même dans vos saisons de désert ministériel ou financier, la provision de Dieu pour votre subsistance physique et le repos de votre âme est déjà disponible.</w:t>
      </w:r>
    </w:p>
    <w:p w14:paraId="21899614"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364F2EF2" w14:textId="77777777" w:rsidR="003A3487" w:rsidRPr="00E00540" w:rsidRDefault="003A3487" w:rsidP="004E56B0">
      <w:pPr>
        <w:numPr>
          <w:ilvl w:val="0"/>
          <w:numId w:val="5"/>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Dans votre ministère d'accompagnement des autres leaders, offrez-vous des solutions pratiques (repos, aide matérielle) ou uniquement des conseils spirituels ?</w:t>
      </w:r>
    </w:p>
    <w:p w14:paraId="16C8BDCD"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2E262AAE"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i/>
          <w:iCs/>
          <w:color w:val="000000"/>
          <w:kern w:val="0"/>
          <w:lang w:val="fr-FR"/>
          <w14:ligatures w14:val="none"/>
        </w:rPr>
        <w:t>Seigneur, merci pour Ta sagesse pratique. Tu prends soin de mon estomac, de mes muscles et de mon système nerveux. Donne-moi la sagesse de savoir quand mon âme a simplement besoin que mon corps soit restauré. Amen.</w:t>
      </w:r>
    </w:p>
    <w:p w14:paraId="09401A73"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8 : Le danger de dire : “C’est assez”</w:t>
      </w:r>
    </w:p>
    <w:p w14:paraId="7B435AF5"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Discernement entre fatigue, découragement et abandon de mission</w:t>
      </w:r>
    </w:p>
    <w:p w14:paraId="62055726"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cri d'Élie comporte un risque majeur : celui de prendre des décisions définitives dans des moments de crise temporaire.</w:t>
      </w:r>
    </w:p>
    <w:p w14:paraId="01ED2719"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8.1. Ne pas démissionner dans la nuit</w:t>
      </w:r>
    </w:p>
    <w:p w14:paraId="020198D7"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Quand la fatigue s'installe, le découragement nous pousse à vouloir tout abandonner : quitter le ministère, fermer l'œuvre, ou s'éloigner des responsabilités. Le "C'est assez" d'Élie était une demande de mort.</w:t>
      </w:r>
    </w:p>
    <w:p w14:paraId="125130C6"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Il ne faut jamais prendre de décisions majeures concernant votre appel lorsque vous êtes au fond du trou de l'épuisement. La fatigue est une menteuse ; elle colore l'avenir en noir.</w:t>
      </w:r>
    </w:p>
    <w:p w14:paraId="4FC8DD09"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8.2. Discerner la voix de la lassitude</w:t>
      </w:r>
    </w:p>
    <w:p w14:paraId="67D494ED"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 xml:space="preserve">Il y a une différence entre perdre son appel et perdre ses forces. L'appel de Dieu est irrévocable (Romains </w:t>
      </w:r>
      <w:proofErr w:type="gramStart"/>
      <w:r w:rsidRPr="00E00540">
        <w:rPr>
          <w:rFonts w:ascii="Arial" w:eastAsia="Times New Roman" w:hAnsi="Arial" w:cs="Arial"/>
          <w:color w:val="000000"/>
          <w:kern w:val="0"/>
          <w:lang w:val="fr-FR"/>
          <w14:ligatures w14:val="none"/>
        </w:rPr>
        <w:t>11:</w:t>
      </w:r>
      <w:proofErr w:type="gramEnd"/>
      <w:r w:rsidRPr="00E00540">
        <w:rPr>
          <w:rFonts w:ascii="Arial" w:eastAsia="Times New Roman" w:hAnsi="Arial" w:cs="Arial"/>
          <w:color w:val="000000"/>
          <w:kern w:val="0"/>
          <w:lang w:val="fr-FR"/>
          <w14:ligatures w14:val="none"/>
        </w:rPr>
        <w:t>29). Ce qui a besoin d'être changé, ce n'est pas l'appel, c'est la méthode de travail, le rythme de vie et les limites que vous posez.</w:t>
      </w:r>
    </w:p>
    <w:p w14:paraId="61623CFC"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10CA772D" w14:textId="77777777" w:rsidR="003A3487" w:rsidRPr="00E00540" w:rsidRDefault="003A3487" w:rsidP="004E56B0">
      <w:pPr>
        <w:numPr>
          <w:ilvl w:val="0"/>
          <w:numId w:val="6"/>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Avez-vous récemment eu envie de tout abandonner ? Était-ce par manque de conviction ou simplement par épuisement ?</w:t>
      </w:r>
    </w:p>
    <w:p w14:paraId="424AB4D7"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47087E7C" w14:textId="77777777" w:rsidR="003A3487"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Seigneur, garde ma bouche et mon cœur de prononcer des paroles d'abandon sous le coup de la fatigue. Quand je crie "C'est assez", traduis-le dans Ton ciel comme un besoin de Ton renouvellement et non comme une fin de mon histoire avec Toi. Amen.</w:t>
      </w:r>
    </w:p>
    <w:p w14:paraId="2BE947D8" w14:textId="77777777" w:rsidR="00DE123A" w:rsidRDefault="00DE123A" w:rsidP="003A3487">
      <w:pPr>
        <w:spacing w:after="100" w:afterAutospacing="1" w:line="240" w:lineRule="auto"/>
        <w:rPr>
          <w:rFonts w:ascii="Arial" w:eastAsia="Times New Roman" w:hAnsi="Arial" w:cs="Arial"/>
          <w:i/>
          <w:iCs/>
          <w:color w:val="000000"/>
          <w:kern w:val="0"/>
          <w:lang w:val="fr-FR"/>
          <w14:ligatures w14:val="none"/>
        </w:rPr>
      </w:pPr>
    </w:p>
    <w:p w14:paraId="2F75F96B" w14:textId="77777777" w:rsidR="00DE123A" w:rsidRDefault="00DE123A" w:rsidP="003A3487">
      <w:pPr>
        <w:spacing w:after="100" w:afterAutospacing="1" w:line="240" w:lineRule="auto"/>
        <w:rPr>
          <w:rFonts w:ascii="Arial" w:eastAsia="Times New Roman" w:hAnsi="Arial" w:cs="Arial"/>
          <w:i/>
          <w:iCs/>
          <w:color w:val="000000"/>
          <w:kern w:val="0"/>
          <w:lang w:val="fr-FR"/>
          <w14:ligatures w14:val="none"/>
        </w:rPr>
      </w:pPr>
    </w:p>
    <w:p w14:paraId="5BEE5071" w14:textId="77777777" w:rsidR="00DE123A" w:rsidRDefault="00DE123A" w:rsidP="003A3487">
      <w:pPr>
        <w:spacing w:after="100" w:afterAutospacing="1" w:line="240" w:lineRule="auto"/>
        <w:rPr>
          <w:rFonts w:ascii="Arial" w:eastAsia="Times New Roman" w:hAnsi="Arial" w:cs="Arial"/>
          <w:i/>
          <w:iCs/>
          <w:color w:val="000000"/>
          <w:kern w:val="0"/>
          <w:lang w:val="fr-FR"/>
          <w14:ligatures w14:val="none"/>
        </w:rPr>
      </w:pPr>
    </w:p>
    <w:p w14:paraId="6090DF55" w14:textId="77777777" w:rsidR="00DE123A" w:rsidRDefault="00DE123A" w:rsidP="003A3487">
      <w:pPr>
        <w:spacing w:after="100" w:afterAutospacing="1" w:line="240" w:lineRule="auto"/>
        <w:rPr>
          <w:rFonts w:ascii="Arial" w:eastAsia="Times New Roman" w:hAnsi="Arial" w:cs="Arial"/>
          <w:i/>
          <w:iCs/>
          <w:color w:val="000000"/>
          <w:kern w:val="0"/>
          <w:lang w:val="fr-FR"/>
          <w14:ligatures w14:val="none"/>
        </w:rPr>
      </w:pPr>
    </w:p>
    <w:p w14:paraId="30D4A961" w14:textId="77777777" w:rsidR="00DE123A" w:rsidRDefault="00DE123A" w:rsidP="003A3487">
      <w:pPr>
        <w:spacing w:after="100" w:afterAutospacing="1" w:line="240" w:lineRule="auto"/>
        <w:rPr>
          <w:rFonts w:ascii="Arial" w:eastAsia="Times New Roman" w:hAnsi="Arial" w:cs="Arial"/>
          <w:i/>
          <w:iCs/>
          <w:color w:val="000000"/>
          <w:kern w:val="0"/>
          <w:lang w:val="fr-FR"/>
          <w14:ligatures w14:val="none"/>
        </w:rPr>
      </w:pPr>
    </w:p>
    <w:p w14:paraId="6972BE7C" w14:textId="77777777" w:rsidR="00DE123A" w:rsidRPr="00E00540" w:rsidRDefault="00DE123A" w:rsidP="003A3487">
      <w:pPr>
        <w:spacing w:after="100" w:afterAutospacing="1" w:line="240" w:lineRule="auto"/>
        <w:rPr>
          <w:rFonts w:ascii="Arial" w:eastAsia="Times New Roman" w:hAnsi="Arial" w:cs="Arial"/>
          <w:color w:val="000000"/>
          <w:kern w:val="0"/>
          <w:lang w:val="fr-FR"/>
          <w14:ligatures w14:val="none"/>
        </w:rPr>
      </w:pPr>
    </w:p>
    <w:p w14:paraId="7202897D"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9 : Le murmure doux et léger</w:t>
      </w:r>
    </w:p>
    <w:p w14:paraId="66617692"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Retrouver la voix de Dieu au-delà du bruit du ministère</w:t>
      </w:r>
    </w:p>
    <w:p w14:paraId="440EAA1D"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 xml:space="preserve">Sur le mont Horeb, Dieu s'est manifesté à Élie. Il y eut un vent violent, un tremblement de terre, et un feu. Mais l'Éternel n'était pas là. Après le feu, il y eut un murmure doux et léger (1 Rois </w:t>
      </w:r>
      <w:proofErr w:type="gramStart"/>
      <w:r w:rsidRPr="00E00540">
        <w:rPr>
          <w:rFonts w:ascii="Arial" w:eastAsia="Times New Roman" w:hAnsi="Arial" w:cs="Arial"/>
          <w:color w:val="000000"/>
          <w:kern w:val="0"/>
          <w:lang w:val="fr-FR"/>
          <w14:ligatures w14:val="none"/>
        </w:rPr>
        <w:t>19:</w:t>
      </w:r>
      <w:proofErr w:type="gramEnd"/>
      <w:r w:rsidRPr="00E00540">
        <w:rPr>
          <w:rFonts w:ascii="Arial" w:eastAsia="Times New Roman" w:hAnsi="Arial" w:cs="Arial"/>
          <w:color w:val="000000"/>
          <w:kern w:val="0"/>
          <w:lang w:val="fr-FR"/>
          <w14:ligatures w14:val="none"/>
        </w:rPr>
        <w:t>11-12).</w:t>
      </w:r>
    </w:p>
    <w:p w14:paraId="01A0E3AB"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9.1. Le piège du spectaculaire</w:t>
      </w:r>
    </w:p>
    <w:p w14:paraId="144AD564"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ministère moderne, particulièrement dans les contextes de réveil en RDC, valorise le bruit, les acclamations, les cris et les manifestations physiques spectaculaires. On évalue la présence de Dieu aux décibels de la sonorisation ou à l'agitation de la foule. Mais le surmenage pastoral coupe le leader de la dimension du silence, là où Dieu parle au cœur.</w:t>
      </w:r>
    </w:p>
    <w:p w14:paraId="15E90EA3" w14:textId="77777777" w:rsidR="00F14CC2" w:rsidRPr="00E00540" w:rsidRDefault="003A3487" w:rsidP="00F14CC2">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9.2. Réapprendre l'intimité du silence</w:t>
      </w:r>
      <w:r w:rsidR="00F14CC2" w:rsidRPr="00E00540">
        <w:rPr>
          <w:rStyle w:val="apple-converted-space"/>
          <w:color w:val="000000"/>
          <w:lang w:val="fr-FR"/>
        </w:rPr>
        <w:t> </w:t>
      </w:r>
    </w:p>
    <w:p w14:paraId="28E32FC3" w14:textId="77777777" w:rsidR="00F14CC2" w:rsidRPr="00E00540" w:rsidRDefault="00F14CC2" w:rsidP="00F14CC2">
      <w:pPr>
        <w:pStyle w:val="NormalWeb"/>
        <w:rPr>
          <w:color w:val="000000"/>
          <w:lang w:val="fr-FR"/>
        </w:rPr>
      </w:pPr>
      <w:r w:rsidRPr="00E00540">
        <w:rPr>
          <w:color w:val="000000"/>
          <w:lang w:val="fr-FR"/>
        </w:rPr>
        <w:t>Le surmenage pastoral en République Démocratique du Congo et dans les Églises de Réveil est souvent entretenu par la culture du bruit. Nous mesurons l'onction aux cris, aux décibels de la sonorisation et à l'agitation de la foule. Mais sur la montagne d'Horeb, Dieu enseigne à Élie une vérité révolutionnaire : Sa présence la plus transformatrice ne se trouve pas dans le spectaculaire (le vent, le séisme, le feu), mais dans l’intimité d’un silence habité.</w:t>
      </w:r>
    </w:p>
    <w:p w14:paraId="2EAC11F0" w14:textId="77777777" w:rsidR="00F14CC2" w:rsidRPr="00E00540" w:rsidRDefault="00F14CC2" w:rsidP="00F14CC2">
      <w:pPr>
        <w:pStyle w:val="NormalWeb"/>
        <w:rPr>
          <w:color w:val="000000"/>
          <w:lang w:val="fr-FR"/>
        </w:rPr>
      </w:pPr>
      <w:r w:rsidRPr="00E00540">
        <w:rPr>
          <w:color w:val="000000"/>
          <w:lang w:val="fr-FR"/>
        </w:rPr>
        <w:t>Pour le pasteur fatigué, le renouvellement intérieur exige d'éteindre les téléphones, de s'éloigner du bruit des requêtes et d'entendre la voix du Père qui l'aime pour</w:t>
      </w:r>
      <w:r w:rsidRPr="00E00540">
        <w:rPr>
          <w:rStyle w:val="apple-converted-space"/>
          <w:color w:val="000000"/>
          <w:lang w:val="fr-FR"/>
        </w:rPr>
        <w:t> </w:t>
      </w:r>
      <w:r w:rsidRPr="00E00540">
        <w:rPr>
          <w:i/>
          <w:iCs/>
          <w:color w:val="000000"/>
          <w:lang w:val="fr-FR"/>
        </w:rPr>
        <w:t>qui il est</w:t>
      </w:r>
      <w:r w:rsidRPr="00E00540">
        <w:rPr>
          <w:color w:val="000000"/>
          <w:lang w:val="fr-FR"/>
        </w:rPr>
        <w:t>, et non pour</w:t>
      </w:r>
      <w:r w:rsidRPr="00E00540">
        <w:rPr>
          <w:rStyle w:val="apple-converted-space"/>
          <w:color w:val="000000"/>
          <w:lang w:val="fr-FR"/>
        </w:rPr>
        <w:t> </w:t>
      </w:r>
      <w:r w:rsidRPr="00E00540">
        <w:rPr>
          <w:i/>
          <w:iCs/>
          <w:color w:val="000000"/>
          <w:lang w:val="fr-FR"/>
        </w:rPr>
        <w:t>ce qu'il produit</w:t>
      </w:r>
      <w:r w:rsidRPr="00E00540">
        <w:rPr>
          <w:color w:val="000000"/>
          <w:lang w:val="fr-FR"/>
        </w:rPr>
        <w:t>.</w:t>
      </w:r>
    </w:p>
    <w:p w14:paraId="1A38E7F6" w14:textId="77777777" w:rsidR="00F14CC2" w:rsidRPr="00E00540" w:rsidRDefault="00F14CC2" w:rsidP="00F14CC2">
      <w:pPr>
        <w:spacing w:after="100" w:afterAutospacing="1" w:line="240" w:lineRule="auto"/>
        <w:rPr>
          <w:rFonts w:ascii="Arial" w:eastAsia="Times New Roman" w:hAnsi="Arial" w:cs="Arial"/>
          <w:color w:val="000000"/>
          <w:kern w:val="0"/>
          <w:lang w:val="fr-FR"/>
          <w14:ligatures w14:val="none"/>
        </w:rPr>
      </w:pPr>
    </w:p>
    <w:p w14:paraId="14279A4E" w14:textId="77777777" w:rsidR="003A3487" w:rsidRPr="00E00540" w:rsidRDefault="003A3487" w:rsidP="00F14CC2">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C'est dans le murmure doux et léger — le </w:t>
      </w:r>
      <w:r w:rsidRPr="00E00540">
        <w:rPr>
          <w:rFonts w:ascii="Arial" w:eastAsia="Times New Roman" w:hAnsi="Arial" w:cs="Arial"/>
          <w:i/>
          <w:iCs/>
          <w:color w:val="000000"/>
          <w:kern w:val="0"/>
          <w:lang w:val="fr-FR"/>
          <w14:ligatures w14:val="none"/>
        </w:rPr>
        <w:t>silence éloquent</w:t>
      </w:r>
      <w:r w:rsidRPr="00E00540">
        <w:rPr>
          <w:rFonts w:ascii="Arial" w:eastAsia="Times New Roman" w:hAnsi="Arial" w:cs="Arial"/>
          <w:color w:val="000000"/>
          <w:kern w:val="0"/>
          <w:lang w:val="fr-FR"/>
          <w14:ligatures w14:val="none"/>
        </w:rPr>
        <w:t> — que Dieu recalibre l'âme du pasteur. Le renouvellement intérieur demande que l'on éteigne les téléphones, que l'on s'éloigne du bruit des requêtes de l'église, pour écouter la voix douce du Père qui dit : </w:t>
      </w:r>
      <w:r w:rsidRPr="00E00540">
        <w:rPr>
          <w:rFonts w:ascii="Arial" w:eastAsia="Times New Roman" w:hAnsi="Arial" w:cs="Arial"/>
          <w:i/>
          <w:iCs/>
          <w:color w:val="000000"/>
          <w:kern w:val="0"/>
          <w:lang w:val="fr-FR"/>
          <w14:ligatures w14:val="none"/>
        </w:rPr>
        <w:t>« Tu es mon fils bien-aimé, en qui j'ai mis toute mon affection. »</w:t>
      </w:r>
    </w:p>
    <w:p w14:paraId="4E575A92" w14:textId="77777777" w:rsidR="00F14CC2" w:rsidRPr="00E00540" w:rsidRDefault="00F14CC2" w:rsidP="00F14CC2">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083A6607" w14:textId="77777777" w:rsidR="00F14CC2" w:rsidRPr="00E00540" w:rsidRDefault="00F14CC2" w:rsidP="004E56B0">
      <w:pPr>
        <w:numPr>
          <w:ilvl w:val="0"/>
          <w:numId w:val="7"/>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Quand avez-vous passé pour la dernière fois un moment avec Dieu sans bible d'étude à préparer, juste pour l'écouter et être dans Sa paix ?</w:t>
      </w:r>
    </w:p>
    <w:p w14:paraId="4368C148" w14:textId="77777777" w:rsidR="00F14CC2" w:rsidRPr="00E00540" w:rsidRDefault="00F14CC2" w:rsidP="00F14CC2">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24CBBD7A" w14:textId="77777777" w:rsidR="00F14CC2" w:rsidRPr="00E00540" w:rsidRDefault="00F14CC2" w:rsidP="00F14CC2">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Seigneur, fais taire les bruits du ministère autour de moi. Fais taire les voix des critiques et les clameurs de la foule. Viens me parler dans l'intimité de Ton silence. Que mon âme entende à nouveau Ton murmure doux et léger qui me redonne la vie. Amen.</w:t>
      </w:r>
    </w:p>
    <w:p w14:paraId="3730AE63" w14:textId="77777777" w:rsidR="003A3487" w:rsidRPr="00E00540" w:rsidRDefault="003A3487" w:rsidP="003A3487">
      <w:pPr>
        <w:pStyle w:val="Heading3"/>
        <w:rPr>
          <w:color w:val="000000"/>
          <w:lang w:val="fr-FR"/>
        </w:rPr>
      </w:pPr>
      <w:r w:rsidRPr="00E00540">
        <w:rPr>
          <w:color w:val="000000"/>
          <w:lang w:val="fr-FR"/>
        </w:rPr>
        <w:lastRenderedPageBreak/>
        <w:t>9.3. Réflexion pastorale : Sortir de la dépendance à l'adrénaline spirituelle</w:t>
      </w:r>
    </w:p>
    <w:p w14:paraId="619EE73A" w14:textId="77777777" w:rsidR="003A3487" w:rsidRPr="00E00540" w:rsidRDefault="003A3487" w:rsidP="003A3487">
      <w:pPr>
        <w:pStyle w:val="NormalWeb"/>
        <w:rPr>
          <w:color w:val="000000"/>
          <w:lang w:val="fr-FR"/>
        </w:rPr>
      </w:pPr>
      <w:r w:rsidRPr="00E00540">
        <w:rPr>
          <w:color w:val="000000"/>
          <w:lang w:val="fr-FR"/>
        </w:rPr>
        <w:t>Beaucoup de serviteurs souffrent d'une dépendance inconsciente à l'adrénaline des estrades. Ils ne se sentent vivants que lorsqu'ils prêchent ou manifestent de la puissance. Apprendre à s'asseoir dans le silence sans aucun agenda homilétique est une discipline de guérison. C'est là que le Seigneur réaligne nos motivations profondes.</w:t>
      </w:r>
    </w:p>
    <w:p w14:paraId="28197F0D" w14:textId="77777777" w:rsidR="003A3487" w:rsidRPr="00E00540" w:rsidRDefault="003A3487" w:rsidP="003A3487">
      <w:pPr>
        <w:pStyle w:val="Heading4"/>
        <w:rPr>
          <w:color w:val="000000"/>
          <w:lang w:val="fr-FR"/>
        </w:rPr>
      </w:pPr>
      <w:r w:rsidRPr="00E00540">
        <w:rPr>
          <w:color w:val="000000"/>
          <w:lang w:val="fr-FR"/>
        </w:rPr>
        <w:t>Application personnelle</w:t>
      </w:r>
    </w:p>
    <w:p w14:paraId="752BED89" w14:textId="77777777" w:rsidR="003A3487" w:rsidRPr="00E00540" w:rsidRDefault="003A3487" w:rsidP="004E56B0">
      <w:pPr>
        <w:pStyle w:val="NormalWeb"/>
        <w:numPr>
          <w:ilvl w:val="0"/>
          <w:numId w:val="23"/>
        </w:numPr>
        <w:rPr>
          <w:color w:val="000000"/>
          <w:lang w:val="fr-FR"/>
        </w:rPr>
      </w:pPr>
      <w:r w:rsidRPr="00E00540">
        <w:rPr>
          <w:color w:val="000000"/>
          <w:lang w:val="fr-FR"/>
        </w:rPr>
        <w:t>Quand avez-vous passé, pour la dernière fois, une heure entière en silence devant Dieu, sans Bible d'étude à préparer, juste pour être aimé de Lui ?</w:t>
      </w:r>
    </w:p>
    <w:p w14:paraId="31449C7A" w14:textId="77777777" w:rsidR="003A3487" w:rsidRPr="00E00540" w:rsidRDefault="003A3487" w:rsidP="004E56B0">
      <w:pPr>
        <w:pStyle w:val="NormalWeb"/>
        <w:numPr>
          <w:ilvl w:val="0"/>
          <w:numId w:val="23"/>
        </w:numPr>
        <w:rPr>
          <w:color w:val="000000"/>
          <w:lang w:val="fr-FR"/>
        </w:rPr>
      </w:pPr>
      <w:r w:rsidRPr="00E00540">
        <w:rPr>
          <w:color w:val="000000"/>
          <w:lang w:val="fr-FR"/>
        </w:rPr>
        <w:t>Le silence vous fait-il peur ? Si oui, qu'est-ce que cette peur révèle sur l'état de votre âme ?</w:t>
      </w:r>
    </w:p>
    <w:p w14:paraId="3033C9F7" w14:textId="77777777" w:rsidR="003A3487" w:rsidRPr="00E00540" w:rsidRDefault="003A3487" w:rsidP="003A3487">
      <w:pPr>
        <w:pStyle w:val="Heading4"/>
        <w:rPr>
          <w:color w:val="000000"/>
          <w:lang w:val="fr-FR"/>
        </w:rPr>
      </w:pPr>
      <w:r w:rsidRPr="00E00540">
        <w:rPr>
          <w:color w:val="000000"/>
          <w:lang w:val="fr-FR"/>
        </w:rPr>
        <w:t>Prière</w:t>
      </w:r>
    </w:p>
    <w:p w14:paraId="4DD7D3CF" w14:textId="77777777" w:rsidR="003A3487" w:rsidRPr="00E00540" w:rsidRDefault="003A3487" w:rsidP="003A3487">
      <w:pPr>
        <w:pStyle w:val="NormalWeb"/>
        <w:rPr>
          <w:color w:val="000000"/>
          <w:lang w:val="fr-FR"/>
        </w:rPr>
      </w:pPr>
      <w:r w:rsidRPr="00E00540">
        <w:rPr>
          <w:i/>
          <w:iCs/>
          <w:color w:val="000000"/>
          <w:lang w:val="fr-FR"/>
        </w:rPr>
        <w:t>Seigneur, fais taire les tempêtes et les clameurs du ministère autour de moi. Délivre-moi de la tyrannie du bruit et du spectaculaire. Viens me parler dans l'intimité de Ton silence. Que mon âme entende à nouveau Ton murmure doux et léger qui guérit, recalibre et redonne la vie. Au nom de Jésus. Amen.</w:t>
      </w:r>
    </w:p>
    <w:p w14:paraId="6BE58630" w14:textId="77777777" w:rsidR="00F14CC2" w:rsidRPr="00E00540" w:rsidRDefault="00F14CC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5F59BF0B" w14:textId="77777777" w:rsidR="00F14CC2" w:rsidRPr="00E00540" w:rsidRDefault="00F14CC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11030083" w14:textId="77777777" w:rsidR="00F14CC2" w:rsidRDefault="00F14CC2"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3B374A34" w14:textId="77777777" w:rsidR="00780303" w:rsidRDefault="00780303"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53267199" w14:textId="77777777" w:rsidR="00780303" w:rsidRDefault="00780303"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04E0EA14" w14:textId="77777777" w:rsidR="00780303" w:rsidRDefault="00780303"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4380BF88" w14:textId="77777777" w:rsidR="00780303" w:rsidRDefault="00780303"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3D409C13" w14:textId="77777777" w:rsidR="00780303" w:rsidRDefault="00780303"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2B04C4E" w14:textId="77777777" w:rsidR="00780303" w:rsidRPr="00E00540" w:rsidRDefault="00780303"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p>
    <w:p w14:paraId="706C5082"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10 : Revenir à la mission sans revenir à l’épuisement</w:t>
      </w:r>
    </w:p>
    <w:p w14:paraId="065974F4"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Servir autrement après la restauration</w:t>
      </w:r>
    </w:p>
    <w:p w14:paraId="30E87382"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p>
    <w:p w14:paraId="60A404E9" w14:textId="77777777" w:rsidR="00F14CC2" w:rsidRPr="00E00540" w:rsidRDefault="00F14CC2" w:rsidP="00F14CC2">
      <w:pPr>
        <w:pStyle w:val="NormalWeb"/>
        <w:rPr>
          <w:color w:val="000000"/>
          <w:lang w:val="fr-FR"/>
        </w:rPr>
      </w:pPr>
      <w:r w:rsidRPr="00E00540">
        <w:rPr>
          <w:color w:val="000000"/>
          <w:lang w:val="fr-FR"/>
        </w:rPr>
        <w:t>Dieu dit à Élie :</w:t>
      </w:r>
      <w:r w:rsidRPr="00E00540">
        <w:rPr>
          <w:rStyle w:val="apple-converted-space"/>
          <w:color w:val="000000"/>
          <w:lang w:val="fr-FR"/>
        </w:rPr>
        <w:t> </w:t>
      </w:r>
      <w:r w:rsidRPr="00E00540">
        <w:rPr>
          <w:i/>
          <w:iCs/>
          <w:color w:val="000000"/>
          <w:lang w:val="fr-FR"/>
        </w:rPr>
        <w:t>« Va, reprends ton chemin par le désert jusqu'à Damas »</w:t>
      </w:r>
      <w:r w:rsidRPr="00E00540">
        <w:rPr>
          <w:rStyle w:val="apple-converted-space"/>
          <w:color w:val="000000"/>
          <w:lang w:val="fr-FR"/>
        </w:rPr>
        <w:t> </w:t>
      </w:r>
      <w:r w:rsidRPr="00E00540">
        <w:rPr>
          <w:color w:val="000000"/>
          <w:lang w:val="fr-FR"/>
        </w:rPr>
        <w:t xml:space="preserve">(1 Rois </w:t>
      </w:r>
      <w:proofErr w:type="gramStart"/>
      <w:r w:rsidRPr="00E00540">
        <w:rPr>
          <w:color w:val="000000"/>
          <w:lang w:val="fr-FR"/>
        </w:rPr>
        <w:t>19:</w:t>
      </w:r>
      <w:proofErr w:type="gramEnd"/>
      <w:r w:rsidRPr="00E00540">
        <w:rPr>
          <w:color w:val="000000"/>
          <w:lang w:val="fr-FR"/>
        </w:rPr>
        <w:t xml:space="preserve">15). Dieu ne change pas l'appel d'Élie, mais Il renvoie un homme profondément transformé dans sa manière d'approcher sa mission. </w:t>
      </w:r>
      <w:r w:rsidRPr="00E00540">
        <w:rPr>
          <w:rFonts w:ascii="Arial" w:hAnsi="Arial" w:cs="Arial"/>
          <w:color w:val="000000"/>
          <w:lang w:val="fr-FR"/>
        </w:rPr>
        <w:t xml:space="preserve">Dieu renvoie Élie au travail, mais l'homme qui repart n'est plus le même. </w:t>
      </w:r>
    </w:p>
    <w:p w14:paraId="0F5D51D0" w14:textId="77777777" w:rsidR="00F14CC2" w:rsidRPr="00E00540" w:rsidRDefault="00F14CC2" w:rsidP="00F14CC2">
      <w:pPr>
        <w:pStyle w:val="HTMLPreformatted"/>
        <w:rPr>
          <w:rStyle w:val="HTMLCode"/>
          <w:lang w:val="fr-FR"/>
        </w:rPr>
      </w:pPr>
      <w:proofErr w:type="gramStart"/>
      <w:r w:rsidRPr="00E00540">
        <w:rPr>
          <w:rStyle w:val="HTMLCode"/>
          <w:lang w:val="fr-FR"/>
        </w:rPr>
        <w:t>[ Ancien</w:t>
      </w:r>
      <w:proofErr w:type="gramEnd"/>
      <w:r w:rsidRPr="00E00540">
        <w:rPr>
          <w:rStyle w:val="HTMLCode"/>
          <w:lang w:val="fr-FR"/>
        </w:rPr>
        <w:t xml:space="preserve"> Rythme : </w:t>
      </w:r>
      <w:proofErr w:type="gramStart"/>
      <w:r w:rsidRPr="00E00540">
        <w:rPr>
          <w:rStyle w:val="HTMLCode"/>
          <w:lang w:val="fr-FR"/>
        </w:rPr>
        <w:t>Carmel ]</w:t>
      </w:r>
      <w:proofErr w:type="gramEnd"/>
      <w:r w:rsidRPr="00E00540">
        <w:rPr>
          <w:rStyle w:val="HTMLCode"/>
          <w:lang w:val="fr-FR"/>
        </w:rPr>
        <w:t xml:space="preserve"> ──► Activisme ──► Épuisement ──► Le Genêt</w:t>
      </w:r>
    </w:p>
    <w:p w14:paraId="0A185303" w14:textId="77777777" w:rsidR="00F14CC2" w:rsidRPr="00E00540" w:rsidRDefault="00F14CC2" w:rsidP="00F14CC2">
      <w:pPr>
        <w:pStyle w:val="HTMLPreformatted"/>
        <w:rPr>
          <w:rStyle w:val="HTMLCode"/>
          <w:lang w:val="fr-FR"/>
        </w:rPr>
      </w:pPr>
      <w:proofErr w:type="gramStart"/>
      <w:r w:rsidRPr="00E00540">
        <w:rPr>
          <w:rStyle w:val="HTMLCode"/>
          <w:lang w:val="fr-FR"/>
        </w:rPr>
        <w:t>[ Nouveau</w:t>
      </w:r>
      <w:proofErr w:type="gramEnd"/>
      <w:r w:rsidRPr="00E00540">
        <w:rPr>
          <w:rStyle w:val="HTMLCode"/>
          <w:lang w:val="fr-FR"/>
        </w:rPr>
        <w:t xml:space="preserve"> Rythme : </w:t>
      </w:r>
      <w:proofErr w:type="gramStart"/>
      <w:r w:rsidRPr="00E00540">
        <w:rPr>
          <w:rStyle w:val="HTMLCode"/>
          <w:lang w:val="fr-FR"/>
        </w:rPr>
        <w:t>Horeb ]</w:t>
      </w:r>
      <w:proofErr w:type="gramEnd"/>
      <w:r w:rsidRPr="00E00540">
        <w:rPr>
          <w:rStyle w:val="HTMLCode"/>
          <w:lang w:val="fr-FR"/>
        </w:rPr>
        <w:t xml:space="preserve"> ──► </w:t>
      </w:r>
      <w:proofErr w:type="gramStart"/>
      <w:r w:rsidRPr="00E00540">
        <w:rPr>
          <w:rStyle w:val="HTMLCode"/>
          <w:lang w:val="fr-FR"/>
        </w:rPr>
        <w:t>Intimité  ─</w:t>
      </w:r>
      <w:proofErr w:type="gramEnd"/>
      <w:r w:rsidRPr="00E00540">
        <w:rPr>
          <w:rStyle w:val="HTMLCode"/>
          <w:lang w:val="fr-FR"/>
        </w:rPr>
        <w:t>─► Délégation ──► Longévité</w:t>
      </w:r>
    </w:p>
    <w:p w14:paraId="62354147" w14:textId="77777777" w:rsidR="00F14CC2" w:rsidRPr="00E00540" w:rsidRDefault="00F14CC2" w:rsidP="003A3487">
      <w:pPr>
        <w:spacing w:after="100" w:afterAutospacing="1" w:line="240" w:lineRule="auto"/>
        <w:rPr>
          <w:rFonts w:ascii="Arial" w:eastAsia="Times New Roman" w:hAnsi="Arial" w:cs="Arial"/>
          <w:color w:val="000000"/>
          <w:kern w:val="0"/>
          <w:lang w:val="fr-FR"/>
          <w14:ligatures w14:val="none"/>
        </w:rPr>
      </w:pPr>
    </w:p>
    <w:p w14:paraId="30161A8F"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10.1. Le danger de la rechute</w:t>
      </w:r>
      <w:r w:rsidR="00F14CC2" w:rsidRPr="00E00540">
        <w:rPr>
          <w:rFonts w:ascii="Arial" w:eastAsia="Times New Roman" w:hAnsi="Arial" w:cs="Arial"/>
          <w:b/>
          <w:bCs/>
          <w:color w:val="000000"/>
          <w:kern w:val="0"/>
          <w:lang w:val="fr-FR"/>
          <w14:ligatures w14:val="none"/>
        </w:rPr>
        <w:t xml:space="preserve"> </w:t>
      </w:r>
      <w:proofErr w:type="spellStart"/>
      <w:r w:rsidR="00F14CC2" w:rsidRPr="00E00540">
        <w:rPr>
          <w:rFonts w:ascii="Arial" w:eastAsia="Times New Roman" w:hAnsi="Arial" w:cs="Arial"/>
          <w:b/>
          <w:bCs/>
          <w:color w:val="000000"/>
          <w:kern w:val="0"/>
          <w:lang w:val="fr-FR"/>
          <w14:ligatures w14:val="none"/>
        </w:rPr>
        <w:t>ministerielle</w:t>
      </w:r>
      <w:proofErr w:type="spellEnd"/>
    </w:p>
    <w:p w14:paraId="5B05AAA7" w14:textId="77777777" w:rsidR="00F14CC2" w:rsidRPr="00E00540" w:rsidRDefault="003A3487" w:rsidP="00F14CC2">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Si le pasteur guéri du burn-out reprend les mêmes habitudes qui l'ont conduit sous le genêt, il retournera inévitablement à la même dépression. Revenir à la mission après une restauration implique de changer radicalement sa structure de vie.</w:t>
      </w:r>
    </w:p>
    <w:p w14:paraId="0370A62F" w14:textId="77777777" w:rsidR="00F14CC2" w:rsidRPr="00E00540" w:rsidRDefault="00F14CC2" w:rsidP="00F14CC2">
      <w:pPr>
        <w:pStyle w:val="NormalWeb"/>
        <w:rPr>
          <w:color w:val="000000"/>
          <w:lang w:val="fr-FR"/>
        </w:rPr>
      </w:pPr>
      <w:r w:rsidRPr="00E00540">
        <w:rPr>
          <w:color w:val="000000"/>
          <w:lang w:val="fr-FR"/>
        </w:rPr>
        <w:t>La plus grande erreur d'un leader restauré serait de retourner sur le champ de bataille avec les mêmes dysfonctionnements qu'auparavant. Si vous sortez d'une cure de repos pour reprendre un activisme aveugle de 18 heures par jour, vous vous condamnez à retourner très vite sous le genêt. La restauration n'est pas seulement un renouvellement d'énergie ; c'est un renouvellement de méthode.</w:t>
      </w:r>
    </w:p>
    <w:p w14:paraId="13A40091"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10.2. Poser des limites saines</w:t>
      </w:r>
      <w:r w:rsidR="00F14CC2" w:rsidRPr="00E00540">
        <w:rPr>
          <w:rFonts w:ascii="Arial" w:eastAsia="Times New Roman" w:hAnsi="Arial" w:cs="Arial"/>
          <w:b/>
          <w:bCs/>
          <w:color w:val="000000"/>
          <w:kern w:val="0"/>
          <w:lang w:val="fr-FR"/>
          <w14:ligatures w14:val="none"/>
        </w:rPr>
        <w:t xml:space="preserve"> ou Établir des frontières sacrées.</w:t>
      </w:r>
    </w:p>
    <w:p w14:paraId="15B66397" w14:textId="77777777" w:rsidR="00F14CC2" w:rsidRPr="00E00540" w:rsidRDefault="003A3487" w:rsidP="00F14CC2">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Servir autrement signifie apprendre à dire "Non". Dire non à certaines sollicitations pour préserver son mariage, ses enfants et sa santé n'est pas un péché. C'est de la sagesse. Le ministère restauré est un ministère qui accepte de fonctionner par délégation et non plus par hyper-contrôle.</w:t>
      </w:r>
    </w:p>
    <w:p w14:paraId="11175214" w14:textId="77777777" w:rsidR="00F14CC2" w:rsidRPr="00E00540" w:rsidRDefault="00F14CC2" w:rsidP="00F14CC2">
      <w:pPr>
        <w:pStyle w:val="NormalWeb"/>
        <w:rPr>
          <w:color w:val="000000"/>
          <w:lang w:val="fr-FR"/>
        </w:rPr>
      </w:pPr>
      <w:r w:rsidRPr="00E00540">
        <w:rPr>
          <w:color w:val="000000"/>
          <w:lang w:val="fr-FR"/>
        </w:rPr>
        <w:t xml:space="preserve">Servir autrement requiert le courage de poser des limites. Le pasteur doit comprendre que son premier ministère pastoral s'exerce envers sa propre famille (1 Timothée </w:t>
      </w:r>
      <w:proofErr w:type="gramStart"/>
      <w:r w:rsidRPr="00E00540">
        <w:rPr>
          <w:color w:val="000000"/>
          <w:lang w:val="fr-FR"/>
        </w:rPr>
        <w:t>3:</w:t>
      </w:r>
      <w:proofErr w:type="gramEnd"/>
      <w:r w:rsidRPr="00E00540">
        <w:rPr>
          <w:color w:val="000000"/>
          <w:lang w:val="fr-FR"/>
        </w:rPr>
        <w:t>5). Dire "non" à une sollicitation tardive ou à une énième réunion pour préserver sa santé ou son foyer n'est pas un manque d'onction, c'est une preuve de haute maturité spirituelle.</w:t>
      </w:r>
    </w:p>
    <w:p w14:paraId="46B481E9"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15E8ADC6" w14:textId="77777777" w:rsidR="003A3487" w:rsidRPr="00E00540" w:rsidRDefault="003A3487" w:rsidP="004E56B0">
      <w:pPr>
        <w:numPr>
          <w:ilvl w:val="0"/>
          <w:numId w:val="8"/>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Quelles sont les trois habitudes de vie ou de travail que vous devez abandonner aujourd'hui pour ne plus jamais sombrer dans l'épuisement ?</w:t>
      </w:r>
    </w:p>
    <w:p w14:paraId="1A5F4E83" w14:textId="77777777" w:rsidR="00F14CC2" w:rsidRPr="00E00540" w:rsidRDefault="00F14CC2" w:rsidP="004E56B0">
      <w:pPr>
        <w:pStyle w:val="NormalWeb"/>
        <w:numPr>
          <w:ilvl w:val="0"/>
          <w:numId w:val="8"/>
        </w:numPr>
        <w:rPr>
          <w:color w:val="000000"/>
          <w:lang w:val="fr-FR"/>
        </w:rPr>
      </w:pPr>
      <w:r w:rsidRPr="00E00540">
        <w:rPr>
          <w:color w:val="000000"/>
          <w:lang w:val="fr-FR"/>
        </w:rPr>
        <w:t>Quelles sont les trois habitudes organisationnelles que vous devez absolument briser aujourd'hui pour ne pas replonger dans l'épuisement ?</w:t>
      </w:r>
    </w:p>
    <w:p w14:paraId="5553B94D" w14:textId="77777777" w:rsidR="00F14CC2" w:rsidRPr="00E00540" w:rsidRDefault="00F14CC2" w:rsidP="004E56B0">
      <w:pPr>
        <w:pStyle w:val="NormalWeb"/>
        <w:numPr>
          <w:ilvl w:val="0"/>
          <w:numId w:val="8"/>
        </w:numPr>
        <w:rPr>
          <w:color w:val="000000"/>
          <w:lang w:val="fr-FR"/>
        </w:rPr>
      </w:pPr>
      <w:r w:rsidRPr="00E00540">
        <w:rPr>
          <w:color w:val="000000"/>
          <w:lang w:val="fr-FR"/>
        </w:rPr>
        <w:lastRenderedPageBreak/>
        <w:t>Savez-vous dire "non" avec amour mais fermeté aux attentes démesurées de vos fidèles ?</w:t>
      </w:r>
    </w:p>
    <w:p w14:paraId="07F8A448"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68C30172" w14:textId="77777777" w:rsidR="00F14CC2" w:rsidRPr="00E00540"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 xml:space="preserve">Seigneur, je retourne sur le terrain de mon appel, mais je refuse d'y retourner avec mes anciennes erreurs. Donne-moi la force de poser des limites claires. Enseigne-moi à travailler avec Ta grâce et non avec la force charnelle de l'activisme. </w:t>
      </w:r>
    </w:p>
    <w:p w14:paraId="1C1B6176" w14:textId="77777777" w:rsidR="003A3487" w:rsidRPr="00E00540" w:rsidRDefault="00F14CC2" w:rsidP="00F14CC2">
      <w:pPr>
        <w:pStyle w:val="NormalWeb"/>
        <w:rPr>
          <w:color w:val="000000"/>
          <w:lang w:val="fr-FR"/>
        </w:rPr>
      </w:pPr>
      <w:r w:rsidRPr="00E00540">
        <w:rPr>
          <w:i/>
          <w:iCs/>
          <w:color w:val="000000"/>
          <w:lang w:val="fr-FR"/>
        </w:rPr>
        <w:t>Seigneur, je reprends le chemin de mon appel, mais je refuse d'y retourner avec mes anciennes erreurs. Enseigne-moi à travailler sous le joug doux de Ta grâce et non sous la pression de la performance charnelle. Donne-moi la sagesse de protéger ma santé et ma famille. Amen.</w:t>
      </w:r>
    </w:p>
    <w:p w14:paraId="6176A6AF" w14:textId="77777777" w:rsidR="003A3487" w:rsidRDefault="003A3487" w:rsidP="00F14CC2">
      <w:pPr>
        <w:pStyle w:val="Heading2"/>
        <w:rPr>
          <w:color w:val="000000"/>
          <w:lang w:val="fr-FR"/>
        </w:rPr>
      </w:pPr>
    </w:p>
    <w:p w14:paraId="1FE577F8" w14:textId="77777777" w:rsidR="00780303" w:rsidRDefault="00780303" w:rsidP="00780303">
      <w:pPr>
        <w:rPr>
          <w:lang w:val="fr-FR"/>
        </w:rPr>
      </w:pPr>
    </w:p>
    <w:p w14:paraId="41382A41" w14:textId="77777777" w:rsidR="00780303" w:rsidRDefault="00780303" w:rsidP="00780303">
      <w:pPr>
        <w:rPr>
          <w:lang w:val="fr-FR"/>
        </w:rPr>
      </w:pPr>
    </w:p>
    <w:p w14:paraId="22B9CC31" w14:textId="77777777" w:rsidR="00780303" w:rsidRDefault="00780303" w:rsidP="00780303">
      <w:pPr>
        <w:rPr>
          <w:lang w:val="fr-FR"/>
        </w:rPr>
      </w:pPr>
    </w:p>
    <w:p w14:paraId="4CDB3FB4" w14:textId="77777777" w:rsidR="00780303" w:rsidRDefault="00780303" w:rsidP="00780303">
      <w:pPr>
        <w:rPr>
          <w:lang w:val="fr-FR"/>
        </w:rPr>
      </w:pPr>
    </w:p>
    <w:p w14:paraId="1227B64F" w14:textId="77777777" w:rsidR="00780303" w:rsidRDefault="00780303" w:rsidP="00780303">
      <w:pPr>
        <w:rPr>
          <w:lang w:val="fr-FR"/>
        </w:rPr>
      </w:pPr>
    </w:p>
    <w:p w14:paraId="1889A6FB" w14:textId="77777777" w:rsidR="00780303" w:rsidRDefault="00780303" w:rsidP="00780303">
      <w:pPr>
        <w:rPr>
          <w:lang w:val="fr-FR"/>
        </w:rPr>
      </w:pPr>
    </w:p>
    <w:p w14:paraId="73D79A16" w14:textId="77777777" w:rsidR="00780303" w:rsidRDefault="00780303" w:rsidP="00780303">
      <w:pPr>
        <w:rPr>
          <w:lang w:val="fr-FR"/>
        </w:rPr>
      </w:pPr>
    </w:p>
    <w:p w14:paraId="313F32F5" w14:textId="77777777" w:rsidR="00780303" w:rsidRDefault="00780303" w:rsidP="00780303">
      <w:pPr>
        <w:rPr>
          <w:lang w:val="fr-FR"/>
        </w:rPr>
      </w:pPr>
    </w:p>
    <w:p w14:paraId="6092A94F" w14:textId="77777777" w:rsidR="00780303" w:rsidRDefault="00780303" w:rsidP="00780303">
      <w:pPr>
        <w:rPr>
          <w:lang w:val="fr-FR"/>
        </w:rPr>
      </w:pPr>
    </w:p>
    <w:p w14:paraId="75762066" w14:textId="77777777" w:rsidR="00780303" w:rsidRDefault="00780303" w:rsidP="00780303">
      <w:pPr>
        <w:rPr>
          <w:lang w:val="fr-FR"/>
        </w:rPr>
      </w:pPr>
    </w:p>
    <w:p w14:paraId="4FC5EE0D" w14:textId="77777777" w:rsidR="00780303" w:rsidRDefault="00780303" w:rsidP="00780303">
      <w:pPr>
        <w:rPr>
          <w:lang w:val="fr-FR"/>
        </w:rPr>
      </w:pPr>
    </w:p>
    <w:p w14:paraId="774A5272" w14:textId="77777777" w:rsidR="00780303" w:rsidRDefault="00780303" w:rsidP="00780303">
      <w:pPr>
        <w:rPr>
          <w:lang w:val="fr-FR"/>
        </w:rPr>
      </w:pPr>
    </w:p>
    <w:p w14:paraId="7949C490" w14:textId="77777777" w:rsidR="00780303" w:rsidRDefault="00780303" w:rsidP="00780303">
      <w:pPr>
        <w:rPr>
          <w:lang w:val="fr-FR"/>
        </w:rPr>
      </w:pPr>
    </w:p>
    <w:p w14:paraId="1E06D0C2" w14:textId="77777777" w:rsidR="00780303" w:rsidRDefault="00780303" w:rsidP="00780303">
      <w:pPr>
        <w:rPr>
          <w:lang w:val="fr-FR"/>
        </w:rPr>
      </w:pPr>
    </w:p>
    <w:p w14:paraId="0683737A" w14:textId="77777777" w:rsidR="00780303" w:rsidRDefault="00780303" w:rsidP="00780303">
      <w:pPr>
        <w:rPr>
          <w:lang w:val="fr-FR"/>
        </w:rPr>
      </w:pPr>
    </w:p>
    <w:p w14:paraId="7BF1D05B" w14:textId="77777777" w:rsidR="00780303" w:rsidRDefault="00780303" w:rsidP="00780303">
      <w:pPr>
        <w:rPr>
          <w:lang w:val="fr-FR"/>
        </w:rPr>
      </w:pPr>
    </w:p>
    <w:p w14:paraId="06D32661" w14:textId="77777777" w:rsidR="00780303" w:rsidRPr="00780303" w:rsidRDefault="00780303" w:rsidP="00780303">
      <w:pPr>
        <w:rPr>
          <w:lang w:val="fr-FR"/>
        </w:rPr>
      </w:pPr>
    </w:p>
    <w:p w14:paraId="6D73F954"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11 : Former des successeurs sans mourir intérieurement</w:t>
      </w:r>
    </w:p>
    <w:p w14:paraId="1530FE29"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Élie, Élisée et la transmission saine du ministère</w:t>
      </w:r>
    </w:p>
    <w:p w14:paraId="13931AED"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 xml:space="preserve">L'une des solutions de Dieu pour la fatigue d'Élie fut de lui ordonner d'oindre Élisée pour être prophète à sa place (1 Rois </w:t>
      </w:r>
      <w:proofErr w:type="gramStart"/>
      <w:r w:rsidRPr="00E00540">
        <w:rPr>
          <w:rFonts w:ascii="Arial" w:eastAsia="Times New Roman" w:hAnsi="Arial" w:cs="Arial"/>
          <w:color w:val="000000"/>
          <w:kern w:val="0"/>
          <w:lang w:val="fr-FR"/>
          <w14:ligatures w14:val="none"/>
        </w:rPr>
        <w:t>19:</w:t>
      </w:r>
      <w:proofErr w:type="gramEnd"/>
      <w:r w:rsidRPr="00E00540">
        <w:rPr>
          <w:rFonts w:ascii="Arial" w:eastAsia="Times New Roman" w:hAnsi="Arial" w:cs="Arial"/>
          <w:color w:val="000000"/>
          <w:kern w:val="0"/>
          <w:lang w:val="fr-FR"/>
          <w14:ligatures w14:val="none"/>
        </w:rPr>
        <w:t>16). La solitude et la fatigue diminuent dès que l'on accepte de partager l'autorité.</w:t>
      </w:r>
    </w:p>
    <w:p w14:paraId="0D7CBA23" w14:textId="77777777" w:rsidR="00F14CC2" w:rsidRPr="00E00540" w:rsidRDefault="00F14CC2" w:rsidP="00F14CC2">
      <w:pPr>
        <w:pStyle w:val="NormalWeb"/>
        <w:rPr>
          <w:color w:val="000000"/>
          <w:lang w:val="fr-FR"/>
        </w:rPr>
      </w:pPr>
      <w:r w:rsidRPr="00E00540">
        <w:rPr>
          <w:color w:val="000000"/>
          <w:lang w:val="fr-FR"/>
        </w:rPr>
        <w:t>Le remède divin contre la fatigue pastorale s'appelle la transmission et la collégialité.</w:t>
      </w:r>
    </w:p>
    <w:p w14:paraId="04FD817F"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 xml:space="preserve">11.1. </w:t>
      </w:r>
      <w:r w:rsidR="00F14CC2" w:rsidRPr="00E00540">
        <w:rPr>
          <w:b/>
          <w:bCs/>
          <w:color w:val="000000"/>
          <w:lang w:val="fr-FR"/>
        </w:rPr>
        <w:t>Briser le mythe du leader indispensable et l'insécurité de la relève</w:t>
      </w:r>
    </w:p>
    <w:p w14:paraId="0C5DA222" w14:textId="77777777" w:rsidR="003A3487" w:rsidRPr="00E00540" w:rsidRDefault="00F14CC2" w:rsidP="00F14CC2">
      <w:pPr>
        <w:pStyle w:val="NormalWeb"/>
        <w:rPr>
          <w:color w:val="000000"/>
          <w:lang w:val="fr-FR"/>
        </w:rPr>
      </w:pPr>
      <w:r w:rsidRPr="00E00540">
        <w:rPr>
          <w:color w:val="000000"/>
          <w:lang w:val="fr-FR"/>
        </w:rPr>
        <w:t>Dans le contexte ecclésial d'Afrique centrale, l'insécurité ministérielle pousse de nombreux pasteurs à tout centraliser. Par peur d'être trahis, divisés ou supplantés, ils refusent d'élever des assistants autonomes. Ils prêchent à tous les cultes, dirigent toutes les délivrances et gèrent toutes les finances. Cette centralisation excessive est un suicide biologique. Élie pensait être seul ; Dieu lui montre que l'avenir repose sur la multiplication et le passage de flambeau.</w:t>
      </w:r>
    </w:p>
    <w:p w14:paraId="7F21A047"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Beaucoup de leaders en RDC craignent d'élever des assistants ou des successeurs par peur d'être trahis, divisés ou remplacés. Cette insécurité conduit au surmenage, car le pasteur titulaire veut tout faire : prêcher à tous les cultes, diriger les intercessions, faire toutes les délivrances et signer tous les documents.</w:t>
      </w:r>
    </w:p>
    <w:p w14:paraId="480ED142" w14:textId="77777777" w:rsidR="003A3487"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11.2. La bénédiction de la collégialité</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La bénédiction d'un ministère partagé</w:t>
      </w:r>
    </w:p>
    <w:p w14:paraId="7B7EA86A"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Élisée est venu pour servir Élie, pour verser l'eau sur ses mains, mais aussi pour alléger son fardeau. Former une équipe ministérielle solide et lui faire confiance est la clé de la longévité dans le ministère. Vous ne devez pas mourir en chaire si vous avez des fils spirituels capables de prêcher la Parole.</w:t>
      </w:r>
    </w:p>
    <w:p w14:paraId="450FE9BC" w14:textId="77777777" w:rsidR="00F14CC2" w:rsidRPr="00E00540" w:rsidRDefault="00F14CC2" w:rsidP="00F14CC2">
      <w:pPr>
        <w:pStyle w:val="NormalWeb"/>
        <w:rPr>
          <w:color w:val="000000"/>
          <w:lang w:val="fr-FR"/>
        </w:rPr>
      </w:pPr>
      <w:r w:rsidRPr="00E00540">
        <w:rPr>
          <w:color w:val="000000"/>
          <w:lang w:val="fr-FR"/>
        </w:rPr>
        <w:t>Élisée n'est pas venu pour diminuer Élie, mais pour verser l'eau sur ses mains et alléger son fardeau quotidien. Former une équipe solide, lui faire confiance et déléguer une autorité réelle sont les clés incontournables de la longévité pastorale. Un père spirituel accompli ne meurt pas en chaire à cause de la surcharge ; il vit à travers les fils qu'il a équipés.</w:t>
      </w:r>
    </w:p>
    <w:p w14:paraId="0E86BB79"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61D2D331" w14:textId="77777777" w:rsidR="003A3487" w:rsidRPr="00E00540" w:rsidRDefault="003A3487" w:rsidP="004E56B0">
      <w:pPr>
        <w:numPr>
          <w:ilvl w:val="0"/>
          <w:numId w:val="9"/>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Êtes-vous en train de transférer activement des responsabilités à la génération suivante ou gardez-vous jalousement toutes les clés du pouvoir ?</w:t>
      </w:r>
    </w:p>
    <w:p w14:paraId="6FFCEE84" w14:textId="77777777" w:rsidR="00F14CC2" w:rsidRPr="00E00540" w:rsidRDefault="00F14CC2" w:rsidP="004E56B0">
      <w:pPr>
        <w:pStyle w:val="NormalWeb"/>
        <w:numPr>
          <w:ilvl w:val="0"/>
          <w:numId w:val="9"/>
        </w:numPr>
        <w:rPr>
          <w:color w:val="000000"/>
          <w:lang w:val="fr-FR"/>
        </w:rPr>
      </w:pPr>
      <w:r w:rsidRPr="00E00540">
        <w:rPr>
          <w:color w:val="000000"/>
          <w:lang w:val="fr-FR"/>
        </w:rPr>
        <w:t>Qu'est-ce qui vous empêche de déléguer des tâches majeures (prédication, cure d'âme) à vos collaborateurs ? Est-ce de la méfiance ou un besoin de contrôle ?</w:t>
      </w:r>
    </w:p>
    <w:p w14:paraId="5557377C" w14:textId="77777777" w:rsidR="00F14CC2" w:rsidRPr="00E00540" w:rsidRDefault="00F14CC2" w:rsidP="004E56B0">
      <w:pPr>
        <w:pStyle w:val="NormalWeb"/>
        <w:numPr>
          <w:ilvl w:val="0"/>
          <w:numId w:val="9"/>
        </w:numPr>
        <w:rPr>
          <w:color w:val="000000"/>
          <w:lang w:val="fr-FR"/>
        </w:rPr>
      </w:pPr>
      <w:r w:rsidRPr="00E00540">
        <w:rPr>
          <w:color w:val="000000"/>
          <w:lang w:val="fr-FR"/>
        </w:rPr>
        <w:t>Si vous deviez vous absenter trois mois pour des raisons de santé, l'église survivrait-elle ?</w:t>
      </w:r>
    </w:p>
    <w:p w14:paraId="0DF881B7" w14:textId="77777777" w:rsidR="00F14CC2" w:rsidRPr="00E00540" w:rsidRDefault="00F14CC2" w:rsidP="00F14CC2">
      <w:pPr>
        <w:spacing w:after="100" w:afterAutospacing="1" w:line="240" w:lineRule="auto"/>
        <w:rPr>
          <w:rFonts w:ascii="Arial" w:eastAsia="Times New Roman" w:hAnsi="Arial" w:cs="Arial"/>
          <w:color w:val="000000"/>
          <w:kern w:val="0"/>
          <w:lang w:val="fr-FR"/>
          <w14:ligatures w14:val="none"/>
        </w:rPr>
      </w:pPr>
    </w:p>
    <w:p w14:paraId="11951204"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1EE0D056" w14:textId="77777777" w:rsidR="003A3487" w:rsidRPr="00E00540"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 xml:space="preserve">Seigneur, délivre-moi de toute insécurité pastorale. Donne-moi le cœur d'un père capable d'élever des Élisée qui feront plus que moi. Que mon ministère ne s'arrête pas avec ma vie, mais qu'il se multiplie à travers d'autres. </w:t>
      </w:r>
    </w:p>
    <w:p w14:paraId="31A54584" w14:textId="77777777" w:rsidR="003A3487" w:rsidRPr="00E00540" w:rsidRDefault="00F14CC2" w:rsidP="00F14CC2">
      <w:pPr>
        <w:pStyle w:val="NormalWeb"/>
        <w:rPr>
          <w:i/>
          <w:iCs/>
          <w:color w:val="000000"/>
          <w:lang w:val="fr-FR"/>
        </w:rPr>
      </w:pPr>
      <w:r w:rsidRPr="00E00540">
        <w:rPr>
          <w:i/>
          <w:iCs/>
          <w:color w:val="000000"/>
          <w:lang w:val="fr-FR"/>
        </w:rPr>
        <w:t>Seigneur, délivre-moi de toute forme d'insécurité et de jalousie ministérielle. Donne-moi le cœur d'un père capable de repérer, de former et d'élever des Élisée. Je décrète que je ne marcherai plus seul ; j'accepte de partager le fardeau pour la gloire de Ton nom. Amen.</w:t>
      </w:r>
    </w:p>
    <w:p w14:paraId="2C689D5D" w14:textId="77777777" w:rsidR="00F14CC2" w:rsidRPr="00E00540" w:rsidRDefault="00F14CC2" w:rsidP="00F14CC2">
      <w:pPr>
        <w:pStyle w:val="NormalWeb"/>
        <w:rPr>
          <w:i/>
          <w:iCs/>
          <w:color w:val="000000"/>
          <w:lang w:val="fr-FR"/>
        </w:rPr>
      </w:pPr>
    </w:p>
    <w:p w14:paraId="4469CC68" w14:textId="77777777" w:rsidR="00F14CC2" w:rsidRPr="00E00540" w:rsidRDefault="00F14CC2" w:rsidP="00F14CC2">
      <w:pPr>
        <w:pStyle w:val="NormalWeb"/>
        <w:rPr>
          <w:color w:val="000000"/>
          <w:lang w:val="fr-FR"/>
        </w:rPr>
      </w:pPr>
    </w:p>
    <w:p w14:paraId="29D38088" w14:textId="77777777" w:rsidR="00F14CC2" w:rsidRPr="00E00540" w:rsidRDefault="00F14CC2" w:rsidP="00F14CC2">
      <w:pPr>
        <w:pStyle w:val="NormalWeb"/>
        <w:rPr>
          <w:i/>
          <w:iCs/>
          <w:color w:val="000000"/>
          <w:lang w:val="fr-FR"/>
        </w:rPr>
      </w:pPr>
    </w:p>
    <w:p w14:paraId="31F6B793" w14:textId="77777777" w:rsidR="00F14CC2" w:rsidRDefault="00F14CC2" w:rsidP="00F14CC2">
      <w:pPr>
        <w:pStyle w:val="NormalWeb"/>
        <w:rPr>
          <w:color w:val="000000"/>
          <w:lang w:val="fr-FR"/>
        </w:rPr>
      </w:pPr>
    </w:p>
    <w:p w14:paraId="60ED57E5" w14:textId="77777777" w:rsidR="00C6340C" w:rsidRDefault="00C6340C" w:rsidP="00F14CC2">
      <w:pPr>
        <w:pStyle w:val="NormalWeb"/>
        <w:rPr>
          <w:color w:val="000000"/>
          <w:lang w:val="fr-FR"/>
        </w:rPr>
      </w:pPr>
    </w:p>
    <w:p w14:paraId="0C51CFB3" w14:textId="77777777" w:rsidR="00C6340C" w:rsidRDefault="00C6340C" w:rsidP="00F14CC2">
      <w:pPr>
        <w:pStyle w:val="NormalWeb"/>
        <w:rPr>
          <w:color w:val="000000"/>
          <w:lang w:val="fr-FR"/>
        </w:rPr>
      </w:pPr>
    </w:p>
    <w:p w14:paraId="3999C1E5" w14:textId="77777777" w:rsidR="00C6340C" w:rsidRDefault="00C6340C" w:rsidP="00F14CC2">
      <w:pPr>
        <w:pStyle w:val="NormalWeb"/>
        <w:rPr>
          <w:color w:val="000000"/>
          <w:lang w:val="fr-FR"/>
        </w:rPr>
      </w:pPr>
    </w:p>
    <w:p w14:paraId="5AB04D0D" w14:textId="77777777" w:rsidR="00C6340C" w:rsidRDefault="00C6340C" w:rsidP="00F14CC2">
      <w:pPr>
        <w:pStyle w:val="NormalWeb"/>
        <w:rPr>
          <w:color w:val="000000"/>
          <w:lang w:val="fr-FR"/>
        </w:rPr>
      </w:pPr>
    </w:p>
    <w:p w14:paraId="3888C3EA" w14:textId="77777777" w:rsidR="00C6340C" w:rsidRDefault="00C6340C" w:rsidP="00F14CC2">
      <w:pPr>
        <w:pStyle w:val="NormalWeb"/>
        <w:rPr>
          <w:color w:val="000000"/>
          <w:lang w:val="fr-FR"/>
        </w:rPr>
      </w:pPr>
    </w:p>
    <w:p w14:paraId="71D0B9D4" w14:textId="77777777" w:rsidR="00C6340C" w:rsidRDefault="00C6340C" w:rsidP="00F14CC2">
      <w:pPr>
        <w:pStyle w:val="NormalWeb"/>
        <w:rPr>
          <w:color w:val="000000"/>
          <w:lang w:val="fr-FR"/>
        </w:rPr>
      </w:pPr>
    </w:p>
    <w:p w14:paraId="6F75E157" w14:textId="77777777" w:rsidR="00C6340C" w:rsidRDefault="00C6340C" w:rsidP="00F14CC2">
      <w:pPr>
        <w:pStyle w:val="NormalWeb"/>
        <w:rPr>
          <w:color w:val="000000"/>
          <w:lang w:val="fr-FR"/>
        </w:rPr>
      </w:pPr>
    </w:p>
    <w:p w14:paraId="1852B308" w14:textId="77777777" w:rsidR="00C6340C" w:rsidRDefault="00C6340C" w:rsidP="00F14CC2">
      <w:pPr>
        <w:pStyle w:val="NormalWeb"/>
        <w:rPr>
          <w:color w:val="000000"/>
          <w:lang w:val="fr-FR"/>
        </w:rPr>
      </w:pPr>
    </w:p>
    <w:p w14:paraId="37AAE717" w14:textId="77777777" w:rsidR="00C6340C" w:rsidRDefault="00C6340C" w:rsidP="00F14CC2">
      <w:pPr>
        <w:pStyle w:val="NormalWeb"/>
        <w:rPr>
          <w:color w:val="000000"/>
          <w:lang w:val="fr-FR"/>
        </w:rPr>
      </w:pPr>
    </w:p>
    <w:p w14:paraId="32702523" w14:textId="77777777" w:rsidR="00C6340C" w:rsidRDefault="00C6340C" w:rsidP="00F14CC2">
      <w:pPr>
        <w:pStyle w:val="NormalWeb"/>
        <w:rPr>
          <w:color w:val="000000"/>
          <w:lang w:val="fr-FR"/>
        </w:rPr>
      </w:pPr>
    </w:p>
    <w:p w14:paraId="134D8A02" w14:textId="77777777" w:rsidR="00C6340C" w:rsidRDefault="00C6340C" w:rsidP="00F14CC2">
      <w:pPr>
        <w:pStyle w:val="NormalWeb"/>
        <w:rPr>
          <w:color w:val="000000"/>
          <w:lang w:val="fr-FR"/>
        </w:rPr>
      </w:pPr>
    </w:p>
    <w:p w14:paraId="20B41D7C" w14:textId="77777777" w:rsidR="00C6340C" w:rsidRDefault="00C6340C" w:rsidP="00F14CC2">
      <w:pPr>
        <w:pStyle w:val="NormalWeb"/>
        <w:rPr>
          <w:color w:val="000000"/>
          <w:lang w:val="fr-FR"/>
        </w:rPr>
      </w:pPr>
    </w:p>
    <w:p w14:paraId="38DBDEB6" w14:textId="77777777" w:rsidR="00C6340C" w:rsidRPr="00E00540" w:rsidRDefault="00C6340C" w:rsidP="00F14CC2">
      <w:pPr>
        <w:pStyle w:val="NormalWeb"/>
        <w:rPr>
          <w:color w:val="000000"/>
          <w:lang w:val="fr-FR"/>
        </w:rPr>
      </w:pPr>
    </w:p>
    <w:p w14:paraId="65FBBC97"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12 : La restauration du cœur pastoral</w:t>
      </w:r>
    </w:p>
    <w:p w14:paraId="057EC9D8"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Guérir de l’amertume, de la déception et de la lassitude</w:t>
      </w:r>
    </w:p>
    <w:p w14:paraId="6C1226E7"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L’épuisement n'est pas seulement physique ; il est aussi causé par les toxines émotionnelles accumulées : les trahisons des fidèles, l'ingratitude de ceux que l'on a formés, et les déceptions financières.</w:t>
      </w:r>
    </w:p>
    <w:p w14:paraId="0F6B580B" w14:textId="77777777" w:rsidR="00F14CC2" w:rsidRPr="00E00540" w:rsidRDefault="00F14CC2" w:rsidP="00F14CC2">
      <w:pPr>
        <w:pStyle w:val="NormalWeb"/>
        <w:rPr>
          <w:color w:val="000000"/>
          <w:lang w:val="fr-FR"/>
        </w:rPr>
      </w:pPr>
      <w:r w:rsidRPr="00E00540">
        <w:rPr>
          <w:color w:val="000000"/>
          <w:lang w:val="fr-FR"/>
        </w:rPr>
        <w:t>L'épuisement cardiovasculaire et physique des serviteurs de Dieu commence presque toujours par une usure invisible du cœur émotionnel. Les trahisons, les rumeurs et les déceptions humaines agissent comme un poison lent.</w:t>
      </w:r>
    </w:p>
    <w:p w14:paraId="241D55AB"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12.1. Le poison du ressentiment</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 xml:space="preserve">Le poids des toxines relationnelles dans le ministère </w:t>
      </w:r>
    </w:p>
    <w:p w14:paraId="146C5964"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Servir le cœur blessé par l'amertume épuise plus vite que le travail physique. Élie ressentait une forme de déception envers le peuple d'Israël qui avait brisé l'alliance. Si le pasteur commence à voir ses brebis comme des ennemies ou des fardeaux ingrats, son onction se dessèche.</w:t>
      </w:r>
    </w:p>
    <w:p w14:paraId="1BAE03C2" w14:textId="77777777" w:rsidR="00F14CC2" w:rsidRPr="00E00540" w:rsidRDefault="00F14CC2" w:rsidP="00F14CC2">
      <w:pPr>
        <w:pStyle w:val="NormalWeb"/>
        <w:rPr>
          <w:color w:val="000000"/>
          <w:lang w:val="fr-FR"/>
        </w:rPr>
      </w:pPr>
      <w:r w:rsidRPr="00E00540">
        <w:rPr>
          <w:color w:val="000000"/>
          <w:lang w:val="fr-FR"/>
        </w:rPr>
        <w:t>Sous son genêt, Élie exprime une amertume profonde :</w:t>
      </w:r>
      <w:r w:rsidRPr="00E00540">
        <w:rPr>
          <w:rStyle w:val="apple-converted-space"/>
          <w:color w:val="000000"/>
          <w:lang w:val="fr-FR"/>
        </w:rPr>
        <w:t> </w:t>
      </w:r>
      <w:r w:rsidRPr="00E00540">
        <w:rPr>
          <w:i/>
          <w:iCs/>
          <w:color w:val="000000"/>
          <w:lang w:val="fr-FR"/>
        </w:rPr>
        <w:t>« Les enfants d'Israël ont abandonné ton alliance, ils ont renversé tes autels... »</w:t>
      </w:r>
      <w:r w:rsidRPr="00E00540">
        <w:rPr>
          <w:rStyle w:val="apple-converted-space"/>
          <w:color w:val="000000"/>
          <w:lang w:val="fr-FR"/>
        </w:rPr>
        <w:t> </w:t>
      </w:r>
      <w:r w:rsidRPr="00E00540">
        <w:rPr>
          <w:color w:val="000000"/>
          <w:lang w:val="fr-FR"/>
        </w:rPr>
        <w:t xml:space="preserve">(1 Rois </w:t>
      </w:r>
      <w:proofErr w:type="gramStart"/>
      <w:r w:rsidRPr="00E00540">
        <w:rPr>
          <w:color w:val="000000"/>
          <w:lang w:val="fr-FR"/>
        </w:rPr>
        <w:t>19:</w:t>
      </w:r>
      <w:proofErr w:type="gramEnd"/>
      <w:r w:rsidRPr="00E00540">
        <w:rPr>
          <w:color w:val="000000"/>
          <w:lang w:val="fr-FR"/>
        </w:rPr>
        <w:t xml:space="preserve">10). Il souffrait de la trahison du peuple. De même, beaucoup de pasteurs en RDC font des crises cardiaques non pas à cause du travail physique, mais à cause du poids de l'ingratitude. Porter des fidèles pendant des années pour les voir ensuite vous calomnier ou diviser l'église brise le cœur. </w:t>
      </w:r>
    </w:p>
    <w:p w14:paraId="7DD2E651"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12.2. La cure de purification du cœur</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La cure de purification : Rendre les brebis au Véritable Berger</w:t>
      </w:r>
    </w:p>
    <w:p w14:paraId="1EDA9E26" w14:textId="77777777" w:rsidR="003A3487" w:rsidRPr="00E00540" w:rsidRDefault="00F14CC2" w:rsidP="00F14CC2">
      <w:pPr>
        <w:pStyle w:val="NormalWeb"/>
        <w:rPr>
          <w:color w:val="000000"/>
          <w:lang w:val="fr-FR"/>
        </w:rPr>
      </w:pPr>
      <w:r w:rsidRPr="00E00540">
        <w:rPr>
          <w:color w:val="000000"/>
          <w:lang w:val="fr-FR"/>
        </w:rPr>
        <w:t>La guérison commence lorsque le serviteur réalise une chose : l'Église appartient à Jésus-Christ, pas à lui. Les brebis sont les Siennes. Pardonner à ceux qui nous ont blessés et abandonner notre besoin de reconnaissance humaine libère une énergie vitale immédiate. Il faut vider le réservoir du ressentiment pour que l'onction coule à nouveau sans obstruction.</w:t>
      </w:r>
    </w:p>
    <w:p w14:paraId="43F1E0DC"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Dieu guérit le cœur pastoral en nous rappelant que l'église ne nous appartient pas. Les brebis sont les Siennes. Le pardon accordé à ceux qui nous ont blessés libère une énergie spirituelle nouvelle. Il faut vider le réservoir de l'amertume pour laisser le Saint-Esprit le remplir d'amour frais.</w:t>
      </w:r>
    </w:p>
    <w:p w14:paraId="314C3595"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53B070EA" w14:textId="77777777" w:rsidR="003A3487" w:rsidRPr="00E00540" w:rsidRDefault="003A3487" w:rsidP="004E56B0">
      <w:pPr>
        <w:numPr>
          <w:ilvl w:val="0"/>
          <w:numId w:val="10"/>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Quels visages de collaborateurs ou de membres d'église suscitent encore de la colère ou de la douleur en vous ? Les avez-vous pleinement pardonnés ?</w:t>
      </w:r>
    </w:p>
    <w:p w14:paraId="32E8AE67" w14:textId="77777777" w:rsidR="00F14CC2" w:rsidRPr="00E00540" w:rsidRDefault="00F14CC2" w:rsidP="004E56B0">
      <w:pPr>
        <w:pStyle w:val="NormalWeb"/>
        <w:numPr>
          <w:ilvl w:val="0"/>
          <w:numId w:val="10"/>
        </w:numPr>
        <w:rPr>
          <w:color w:val="000000"/>
          <w:lang w:val="fr-FR"/>
        </w:rPr>
      </w:pPr>
      <w:r w:rsidRPr="00E00540">
        <w:rPr>
          <w:color w:val="000000"/>
          <w:lang w:val="fr-FR"/>
        </w:rPr>
        <w:t>Quels sont les noms ou les visages de collaborateurs ou de membres d'église qui suscitent encore de la douleur ou de la colère en vous ?</w:t>
      </w:r>
    </w:p>
    <w:p w14:paraId="237786C0" w14:textId="77777777" w:rsidR="00F14CC2" w:rsidRPr="00E00540" w:rsidRDefault="00F14CC2" w:rsidP="004E56B0">
      <w:pPr>
        <w:pStyle w:val="NormalWeb"/>
        <w:numPr>
          <w:ilvl w:val="0"/>
          <w:numId w:val="10"/>
        </w:numPr>
        <w:rPr>
          <w:color w:val="000000"/>
          <w:lang w:val="fr-FR"/>
        </w:rPr>
      </w:pPr>
      <w:r w:rsidRPr="00E00540">
        <w:rPr>
          <w:color w:val="000000"/>
          <w:lang w:val="fr-FR"/>
        </w:rPr>
        <w:lastRenderedPageBreak/>
        <w:t>Êtes-vous prêt à renoncer à votre droit de vengeance émotionnelle pour recevoir la guérison de Dieu ?</w:t>
      </w:r>
    </w:p>
    <w:p w14:paraId="3B794BB7"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375A8EC3" w14:textId="77777777" w:rsidR="00F14CC2" w:rsidRPr="00E00540"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 xml:space="preserve">Seigneur Jésus, Toi qui as pardonné sur la croix à ceux qui T'ont percé, guéris mon cœur pastoral. Je libère de toute dette ceux qui m'ont trahi, abandonné ou calomnié dans le ministère. Nettoie mon âme de toute amertume et redonne-moi un cœur tendre pour Ton peuple. </w:t>
      </w:r>
    </w:p>
    <w:p w14:paraId="28239C2B" w14:textId="77777777" w:rsidR="00F14CC2" w:rsidRPr="00E00540" w:rsidRDefault="00F14CC2" w:rsidP="00F14CC2">
      <w:pPr>
        <w:pStyle w:val="NormalWeb"/>
        <w:rPr>
          <w:color w:val="000000"/>
          <w:lang w:val="fr-FR"/>
        </w:rPr>
      </w:pPr>
      <w:r w:rsidRPr="00E00540">
        <w:rPr>
          <w:i/>
          <w:iCs/>
          <w:color w:val="000000"/>
          <w:lang w:val="fr-FR"/>
        </w:rPr>
        <w:t>Seigneur Jésus, Toi qui as pardonné sur la croix à ceux qui T'ont transpercé, guéris mon cœur blessé. Je libère de toute dette spirituelle ou émotionnelle ceux qui m'ont trahi, déçu ou abandonné. Nettoie mon âme de toute amertume et renouvelle en moi un amour pur pour Ton troupeau. Amen.</w:t>
      </w:r>
    </w:p>
    <w:p w14:paraId="792AE27A" w14:textId="77777777" w:rsidR="003A3487" w:rsidRPr="00E00540" w:rsidRDefault="003A3487" w:rsidP="003A3487">
      <w:pPr>
        <w:spacing w:after="100" w:afterAutospacing="1" w:line="240" w:lineRule="auto"/>
        <w:rPr>
          <w:rFonts w:ascii="Arial" w:eastAsia="Times New Roman" w:hAnsi="Arial" w:cs="Arial"/>
          <w:i/>
          <w:iCs/>
          <w:color w:val="000000"/>
          <w:kern w:val="0"/>
          <w:lang w:val="fr-FR"/>
          <w14:ligatures w14:val="none"/>
        </w:rPr>
      </w:pPr>
    </w:p>
    <w:p w14:paraId="7D3F5FBF" w14:textId="77777777" w:rsidR="003A3487" w:rsidRDefault="003A3487" w:rsidP="003A3487">
      <w:pPr>
        <w:spacing w:after="100" w:afterAutospacing="1" w:line="240" w:lineRule="auto"/>
        <w:rPr>
          <w:rFonts w:ascii="Arial" w:eastAsia="Times New Roman" w:hAnsi="Arial" w:cs="Arial"/>
          <w:color w:val="000000"/>
          <w:kern w:val="0"/>
          <w:lang w:val="fr-FR"/>
          <w14:ligatures w14:val="none"/>
        </w:rPr>
      </w:pPr>
    </w:p>
    <w:p w14:paraId="03492524"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28228835"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4FD02096"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7E7F0855"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6A6FB005"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59C0957E"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4C33EF45"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7F6F0480"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610CABEB"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3E2C3528"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410010C1" w14:textId="77777777" w:rsidR="00C6340C" w:rsidRDefault="00C6340C" w:rsidP="003A3487">
      <w:pPr>
        <w:spacing w:after="100" w:afterAutospacing="1" w:line="240" w:lineRule="auto"/>
        <w:rPr>
          <w:rFonts w:ascii="Arial" w:eastAsia="Times New Roman" w:hAnsi="Arial" w:cs="Arial"/>
          <w:color w:val="000000"/>
          <w:kern w:val="0"/>
          <w:lang w:val="fr-FR"/>
          <w14:ligatures w14:val="none"/>
        </w:rPr>
      </w:pPr>
    </w:p>
    <w:p w14:paraId="3A8F920F" w14:textId="77777777" w:rsidR="00C6340C" w:rsidRPr="00E00540" w:rsidRDefault="00C6340C" w:rsidP="003A3487">
      <w:pPr>
        <w:spacing w:after="100" w:afterAutospacing="1" w:line="240" w:lineRule="auto"/>
        <w:rPr>
          <w:rFonts w:ascii="Arial" w:eastAsia="Times New Roman" w:hAnsi="Arial" w:cs="Arial"/>
          <w:color w:val="000000"/>
          <w:kern w:val="0"/>
          <w:lang w:val="fr-FR"/>
          <w14:ligatures w14:val="none"/>
        </w:rPr>
      </w:pPr>
    </w:p>
    <w:p w14:paraId="30E30A0A"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p>
    <w:p w14:paraId="1104EB24"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13 : Porter les brebis sans porter ce que Dieu ne nous a pas demandé</w:t>
      </w:r>
    </w:p>
    <w:p w14:paraId="04BD7ED3"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Limites saines et responsabilité spirituelle</w:t>
      </w:r>
    </w:p>
    <w:p w14:paraId="74B727B6"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rôle du berger est de conduire et de nourrir, non de se substituer au Saint-Esprit ou de porter des fardeaux que seul le Christ peut porter sur la croix.</w:t>
      </w:r>
    </w:p>
    <w:p w14:paraId="317B60C3" w14:textId="77777777" w:rsidR="00F14CC2" w:rsidRPr="00E00540" w:rsidRDefault="00F14CC2" w:rsidP="00F14CC2">
      <w:pPr>
        <w:pStyle w:val="NormalWeb"/>
        <w:rPr>
          <w:color w:val="000000"/>
          <w:lang w:val="fr-FR"/>
        </w:rPr>
      </w:pPr>
      <w:r w:rsidRPr="00E00540">
        <w:rPr>
          <w:color w:val="000000"/>
          <w:lang w:val="fr-FR"/>
        </w:rPr>
        <w:t>Le mandat du berger est de paître le troupeau avec sagesse, non de se substituer au Saint-Esprit ou de porter des fardeaux rédempteurs que seul le Christ a le pouvoir de porter sur la croix.</w:t>
      </w:r>
    </w:p>
    <w:p w14:paraId="653BE50A"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 xml:space="preserve">13.1. Le piège de la </w:t>
      </w:r>
      <w:proofErr w:type="spellStart"/>
      <w:r w:rsidRPr="00E00540">
        <w:rPr>
          <w:rFonts w:ascii="Arial" w:eastAsia="Times New Roman" w:hAnsi="Arial" w:cs="Arial"/>
          <w:b/>
          <w:bCs/>
          <w:color w:val="000000"/>
          <w:kern w:val="0"/>
          <w:lang w:val="fr-FR"/>
          <w14:ligatures w14:val="none"/>
        </w:rPr>
        <w:t>co-dépendance</w:t>
      </w:r>
      <w:proofErr w:type="spellEnd"/>
      <w:r w:rsidRPr="00E00540">
        <w:rPr>
          <w:rFonts w:ascii="Arial" w:eastAsia="Times New Roman" w:hAnsi="Arial" w:cs="Arial"/>
          <w:b/>
          <w:bCs/>
          <w:color w:val="000000"/>
          <w:kern w:val="0"/>
          <w:lang w:val="fr-FR"/>
          <w14:ligatures w14:val="none"/>
        </w:rPr>
        <w:t xml:space="preserve"> spirituelle</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Le piège de l'hyper-responsabilisation pastorale</w:t>
      </w:r>
    </w:p>
    <w:p w14:paraId="45CEA66C" w14:textId="77777777" w:rsidR="003A3487" w:rsidRPr="00E00540" w:rsidRDefault="00F14CC2" w:rsidP="00F14CC2">
      <w:pPr>
        <w:pStyle w:val="NormalWeb"/>
        <w:rPr>
          <w:color w:val="000000"/>
          <w:lang w:val="fr-FR"/>
        </w:rPr>
      </w:pPr>
      <w:r w:rsidRPr="00E00540">
        <w:rPr>
          <w:color w:val="000000"/>
          <w:lang w:val="fr-FR"/>
        </w:rPr>
        <w:t>Dans les contextes socio-économiques complexes comme celui de la RDC, le pasteur devient souvent, malgré lui, l'assistant social, le banquier, le juge de paix et le conseiller ultime de centaines de familles. Vouloir porter la misère financière et émotionnelle de toute une communauté sur ses propres épaules sans discernement mène tout droit à la rupture psychologique et physique.</w:t>
      </w:r>
    </w:p>
    <w:p w14:paraId="23D34564"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Beaucoup de pasteurs souffrent de surmenage parce qu'ils tentent de résoudre tous les problèmes de tous les membres de leur église : trouver du travail aux chômeurs, régler les conflits de tous les couples, payer les frais de scolarité de toutes les familles en détresse. Ce désir est noble, mais il est humainement insoutenable.</w:t>
      </w:r>
    </w:p>
    <w:p w14:paraId="7B19E418"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13.2. Le modèle de la première Église</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Le modèle de gouvernance d'Actes 6</w:t>
      </w:r>
    </w:p>
    <w:p w14:paraId="2B505399" w14:textId="77777777" w:rsidR="003A3487" w:rsidRPr="00E00540" w:rsidRDefault="00F14CC2" w:rsidP="00F14CC2">
      <w:pPr>
        <w:pStyle w:val="NormalWeb"/>
        <w:rPr>
          <w:color w:val="000000"/>
          <w:lang w:val="fr-FR"/>
        </w:rPr>
      </w:pPr>
      <w:r w:rsidRPr="00E00540">
        <w:rPr>
          <w:color w:val="000000"/>
          <w:lang w:val="fr-FR"/>
        </w:rPr>
        <w:t>Les apôtres de l'Église primitive ont fait face à cette crise de surcharge. Ils ont déclaré :</w:t>
      </w:r>
      <w:r w:rsidRPr="00E00540">
        <w:rPr>
          <w:rStyle w:val="apple-converted-space"/>
          <w:color w:val="000000"/>
          <w:lang w:val="fr-FR"/>
        </w:rPr>
        <w:t> </w:t>
      </w:r>
      <w:r w:rsidRPr="00E00540">
        <w:rPr>
          <w:i/>
          <w:iCs/>
          <w:color w:val="000000"/>
          <w:lang w:val="fr-FR"/>
        </w:rPr>
        <w:t>« Il n'est pas convenable que nous laissions la parole de Dieu pour servir aux tables »</w:t>
      </w:r>
      <w:r w:rsidRPr="00E00540">
        <w:rPr>
          <w:rStyle w:val="apple-converted-space"/>
          <w:color w:val="000000"/>
          <w:lang w:val="fr-FR"/>
        </w:rPr>
        <w:t> </w:t>
      </w:r>
      <w:r w:rsidRPr="00E00540">
        <w:rPr>
          <w:color w:val="000000"/>
          <w:lang w:val="fr-FR"/>
        </w:rPr>
        <w:t xml:space="preserve">(Actes </w:t>
      </w:r>
      <w:proofErr w:type="gramStart"/>
      <w:r w:rsidRPr="00E00540">
        <w:rPr>
          <w:color w:val="000000"/>
          <w:lang w:val="fr-FR"/>
        </w:rPr>
        <w:t>6:</w:t>
      </w:r>
      <w:proofErr w:type="gramEnd"/>
      <w:r w:rsidRPr="00E00540">
        <w:rPr>
          <w:color w:val="000000"/>
          <w:lang w:val="fr-FR"/>
        </w:rPr>
        <w:t>2). Ils ont institué des diacres pour gérer les aspects matériels et sociaux. Le pasteur doit rebâtir une structure de gouvernance où chaque membre du corps assume sa part de responsabilité, lui permettant de se consacrer à la prière et au ministère de la Parole.</w:t>
      </w:r>
    </w:p>
    <w:p w14:paraId="43A3D732"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Dans Actes 6, les apôtres ont refusé de négliger la prière et le ministère de la Parole pour servir aux tables. Ils ont établi des diacres. Le pasteur doit se concentrer sur sa zone d'impact principal et laisser le corps du Christ s'auto-gérer par les dons de chacun.</w:t>
      </w:r>
    </w:p>
    <w:p w14:paraId="7F835EFE"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roofErr w:type="gramStart"/>
      <w:r w:rsidRPr="00E00540">
        <w:rPr>
          <w:rFonts w:ascii="Arial" w:eastAsia="Times New Roman" w:hAnsi="Arial" w:cs="Arial"/>
          <w:color w:val="000000"/>
          <w:kern w:val="0"/>
          <w:sz w:val="20"/>
          <w:szCs w:val="20"/>
          <w:lang w:val="fr-FR"/>
          <w14:ligatures w14:val="none"/>
        </w:rPr>
        <w:t>[ LE</w:t>
      </w:r>
      <w:proofErr w:type="gramEnd"/>
      <w:r w:rsidRPr="00E00540">
        <w:rPr>
          <w:rFonts w:ascii="Arial" w:eastAsia="Times New Roman" w:hAnsi="Arial" w:cs="Arial"/>
          <w:color w:val="000000"/>
          <w:kern w:val="0"/>
          <w:sz w:val="20"/>
          <w:szCs w:val="20"/>
          <w:lang w:val="fr-FR"/>
          <w14:ligatures w14:val="none"/>
        </w:rPr>
        <w:t xml:space="preserve"> MODÈLE D'ACTES </w:t>
      </w:r>
      <w:proofErr w:type="gramStart"/>
      <w:r w:rsidRPr="00E00540">
        <w:rPr>
          <w:rFonts w:ascii="Arial" w:eastAsia="Times New Roman" w:hAnsi="Arial" w:cs="Arial"/>
          <w:color w:val="000000"/>
          <w:kern w:val="0"/>
          <w:sz w:val="20"/>
          <w:szCs w:val="20"/>
          <w:lang w:val="fr-FR"/>
          <w14:ligatures w14:val="none"/>
        </w:rPr>
        <w:t>6 ]</w:t>
      </w:r>
      <w:proofErr w:type="gramEnd"/>
    </w:p>
    <w:p w14:paraId="6DE04190"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
    <w:p w14:paraId="4F4024ED"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
    <w:p w14:paraId="6AD57C6D"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       PASTEURS        |</w:t>
      </w:r>
    </w:p>
    <w:p w14:paraId="1B1343C2"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 Prière             |</w:t>
      </w:r>
    </w:p>
    <w:p w14:paraId="4D1B1B01"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 Ministère Parole   |</w:t>
      </w:r>
    </w:p>
    <w:p w14:paraId="23E7D1AD"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
    <w:p w14:paraId="0F63AB4C"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lastRenderedPageBreak/>
        <w:t xml:space="preserve">                   | (Délégation)</w:t>
      </w:r>
    </w:p>
    <w:p w14:paraId="7DAF4717"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
    <w:p w14:paraId="48473E4F"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        DIACRES        |</w:t>
      </w:r>
    </w:p>
    <w:p w14:paraId="702E2766"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 Gestion sociale    |</w:t>
      </w:r>
    </w:p>
    <w:p w14:paraId="35AA77EE"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roofErr w:type="gramStart"/>
      <w:r w:rsidRPr="00E00540">
        <w:rPr>
          <w:rFonts w:ascii="Arial" w:eastAsia="Times New Roman" w:hAnsi="Arial" w:cs="Arial"/>
          <w:color w:val="000000"/>
          <w:kern w:val="0"/>
          <w:sz w:val="20"/>
          <w:szCs w:val="20"/>
          <w:lang w:val="fr-FR"/>
          <w14:ligatures w14:val="none"/>
        </w:rPr>
        <w:t>|  •</w:t>
      </w:r>
      <w:proofErr w:type="gramEnd"/>
      <w:r w:rsidRPr="00E00540">
        <w:rPr>
          <w:rFonts w:ascii="Arial" w:eastAsia="Times New Roman" w:hAnsi="Arial" w:cs="Arial"/>
          <w:color w:val="000000"/>
          <w:kern w:val="0"/>
          <w:sz w:val="20"/>
          <w:szCs w:val="20"/>
          <w:lang w:val="fr-FR"/>
          <w14:ligatures w14:val="none"/>
        </w:rPr>
        <w:t xml:space="preserve"> Service matériel   |</w:t>
      </w:r>
    </w:p>
    <w:p w14:paraId="67C7B34F" w14:textId="77777777" w:rsidR="003A3487" w:rsidRPr="00E00540" w:rsidRDefault="003A3487" w:rsidP="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val="fr-FR"/>
          <w14:ligatures w14:val="none"/>
        </w:rPr>
      </w:pPr>
      <w:r w:rsidRPr="00E00540">
        <w:rPr>
          <w:rFonts w:ascii="Arial" w:eastAsia="Times New Roman" w:hAnsi="Arial" w:cs="Arial"/>
          <w:color w:val="000000"/>
          <w:kern w:val="0"/>
          <w:sz w:val="20"/>
          <w:szCs w:val="20"/>
          <w:lang w:val="fr-FR"/>
          <w14:ligatures w14:val="none"/>
        </w:rPr>
        <w:t xml:space="preserve">       +-----------------------+</w:t>
      </w:r>
    </w:p>
    <w:p w14:paraId="7336D355"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19566AD4" w14:textId="77777777" w:rsidR="003A3487" w:rsidRPr="00E00540" w:rsidRDefault="003A3487" w:rsidP="004E56B0">
      <w:pPr>
        <w:numPr>
          <w:ilvl w:val="0"/>
          <w:numId w:val="11"/>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Quels fardeaux émotionnels ou financiers portez-vous actuellement et qui devraient plutôt être remis à Dieu ou partagés avec la communauté ?</w:t>
      </w:r>
    </w:p>
    <w:p w14:paraId="234CFFBD" w14:textId="77777777" w:rsidR="00F14CC2" w:rsidRPr="00E00540" w:rsidRDefault="00F14CC2" w:rsidP="004E56B0">
      <w:pPr>
        <w:pStyle w:val="NormalWeb"/>
        <w:numPr>
          <w:ilvl w:val="0"/>
          <w:numId w:val="11"/>
        </w:numPr>
        <w:rPr>
          <w:color w:val="000000"/>
          <w:lang w:val="fr-FR"/>
        </w:rPr>
      </w:pPr>
      <w:r w:rsidRPr="00E00540">
        <w:rPr>
          <w:color w:val="000000"/>
          <w:lang w:val="fr-FR"/>
        </w:rPr>
        <w:t>Quels fardeaux logistiques, financiers ou humains portez-vous aujourd'hui alors que Dieu ne vous a jamais demandé de les prendre en charge individuellement ?</w:t>
      </w:r>
    </w:p>
    <w:p w14:paraId="5BFBBC64" w14:textId="77777777" w:rsidR="00F14CC2" w:rsidRPr="00E00540" w:rsidRDefault="00F14CC2" w:rsidP="004E56B0">
      <w:pPr>
        <w:pStyle w:val="NormalWeb"/>
        <w:numPr>
          <w:ilvl w:val="0"/>
          <w:numId w:val="11"/>
        </w:numPr>
        <w:rPr>
          <w:color w:val="000000"/>
          <w:lang w:val="fr-FR"/>
        </w:rPr>
      </w:pPr>
      <w:r w:rsidRPr="00E00540">
        <w:rPr>
          <w:color w:val="000000"/>
          <w:lang w:val="fr-FR"/>
        </w:rPr>
        <w:t>Comment pouvez-vous réorganiser les départements de votre communauté pour alléger votre quotidien ?</w:t>
      </w:r>
    </w:p>
    <w:p w14:paraId="63773426"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Prière</w:t>
      </w:r>
    </w:p>
    <w:p w14:paraId="6F187E41" w14:textId="77777777" w:rsidR="003A3487" w:rsidRPr="00E00540"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 xml:space="preserve">Seigneur, je dépose à Tes pieds les fardeaux de Ton peuple que j'ai essayé de porter sur mes propres épaules. Tu es le Sauveur, je ne le suis pas. Je te confie leurs crises et leurs manques, et je choisis de me recentrer sur ce que Tu m'as spécifiquement demandé de faire. </w:t>
      </w:r>
    </w:p>
    <w:p w14:paraId="19B06566" w14:textId="77777777" w:rsidR="00F14CC2" w:rsidRPr="00E00540" w:rsidRDefault="00F14CC2" w:rsidP="00F14CC2">
      <w:pPr>
        <w:pStyle w:val="NormalWeb"/>
        <w:rPr>
          <w:i/>
          <w:iCs/>
          <w:color w:val="000000"/>
          <w:lang w:val="fr-FR"/>
        </w:rPr>
      </w:pPr>
      <w:r w:rsidRPr="00E00540">
        <w:rPr>
          <w:i/>
          <w:iCs/>
          <w:color w:val="000000"/>
          <w:lang w:val="fr-FR"/>
        </w:rPr>
        <w:t>Seigneur, je confesse que je ne suis pas le Sauveur du monde ; je suis simplement Ton serviteur. Je dépose à Tes pieds les fardeaux de Ton peuple que j'ai portés par orgueil ou par excès de zèle. Enseigne-moi le modèle d'Actes 6. Aide-moi à responsabiliser l'Église pour ne plus consumer mes forces inutilement. Amen.</w:t>
      </w:r>
    </w:p>
    <w:p w14:paraId="1F2EAF2E" w14:textId="77777777" w:rsidR="003A3487" w:rsidRPr="00E00540" w:rsidRDefault="003A3487" w:rsidP="003A3487">
      <w:pPr>
        <w:pStyle w:val="NormalWeb"/>
        <w:rPr>
          <w:color w:val="000000"/>
          <w:lang w:val="fr-FR"/>
        </w:rPr>
      </w:pPr>
    </w:p>
    <w:p w14:paraId="5D03493B" w14:textId="77777777" w:rsidR="00F14CC2" w:rsidRDefault="00F14CC2" w:rsidP="003A3487">
      <w:pPr>
        <w:pStyle w:val="NormalWeb"/>
        <w:rPr>
          <w:color w:val="000000"/>
          <w:lang w:val="fr-FR"/>
        </w:rPr>
      </w:pPr>
    </w:p>
    <w:p w14:paraId="621D4E3F" w14:textId="77777777" w:rsidR="00AC2907" w:rsidRDefault="00AC2907" w:rsidP="003A3487">
      <w:pPr>
        <w:pStyle w:val="NormalWeb"/>
        <w:rPr>
          <w:color w:val="000000"/>
          <w:lang w:val="fr-FR"/>
        </w:rPr>
      </w:pPr>
    </w:p>
    <w:p w14:paraId="194FC3B8" w14:textId="77777777" w:rsidR="00AC2907" w:rsidRDefault="00AC2907" w:rsidP="003A3487">
      <w:pPr>
        <w:pStyle w:val="NormalWeb"/>
        <w:rPr>
          <w:color w:val="000000"/>
          <w:lang w:val="fr-FR"/>
        </w:rPr>
      </w:pPr>
    </w:p>
    <w:p w14:paraId="241434D9" w14:textId="77777777" w:rsidR="00AC2907" w:rsidRDefault="00AC2907" w:rsidP="003A3487">
      <w:pPr>
        <w:pStyle w:val="NormalWeb"/>
        <w:rPr>
          <w:color w:val="000000"/>
          <w:lang w:val="fr-FR"/>
        </w:rPr>
      </w:pPr>
    </w:p>
    <w:p w14:paraId="363C3BDA" w14:textId="77777777" w:rsidR="00AC2907" w:rsidRDefault="00AC2907" w:rsidP="003A3487">
      <w:pPr>
        <w:pStyle w:val="NormalWeb"/>
        <w:rPr>
          <w:color w:val="000000"/>
          <w:lang w:val="fr-FR"/>
        </w:rPr>
      </w:pPr>
    </w:p>
    <w:p w14:paraId="3FD0FDED" w14:textId="77777777" w:rsidR="00AC2907" w:rsidRDefault="00AC2907" w:rsidP="003A3487">
      <w:pPr>
        <w:pStyle w:val="NormalWeb"/>
        <w:rPr>
          <w:color w:val="000000"/>
          <w:lang w:val="fr-FR"/>
        </w:rPr>
      </w:pPr>
    </w:p>
    <w:p w14:paraId="4FAA3DDF" w14:textId="77777777" w:rsidR="00AC2907" w:rsidRDefault="00AC2907" w:rsidP="003A3487">
      <w:pPr>
        <w:pStyle w:val="NormalWeb"/>
        <w:rPr>
          <w:color w:val="000000"/>
          <w:lang w:val="fr-FR"/>
        </w:rPr>
      </w:pPr>
    </w:p>
    <w:p w14:paraId="51146682" w14:textId="77777777" w:rsidR="00AC2907" w:rsidRPr="00E00540" w:rsidRDefault="00AC2907" w:rsidP="003A3487">
      <w:pPr>
        <w:pStyle w:val="NormalWeb"/>
        <w:rPr>
          <w:color w:val="000000"/>
          <w:lang w:val="fr-FR"/>
        </w:rPr>
      </w:pPr>
    </w:p>
    <w:p w14:paraId="16AD628B"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14 : Le serviteur devant Dieu avant d’être devant le peuple</w:t>
      </w:r>
    </w:p>
    <w:p w14:paraId="14AA35C2"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Restaurer l’intimité avant l’activité</w:t>
      </w:r>
    </w:p>
    <w:p w14:paraId="60DCFCFC"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La plus grande tragédie du ministère est de devenir un professionnel du sacré : être capable de parler de Dieu sans pour autant parler avec Dieu.</w:t>
      </w:r>
    </w:p>
    <w:p w14:paraId="18E24184"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14.1. L'illusion de l'activisme spirituel</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Le dessèchement spirituel sous le voile de l'activisme</w:t>
      </w:r>
    </w:p>
    <w:p w14:paraId="3AF822FF" w14:textId="77777777" w:rsidR="003A3487" w:rsidRPr="00E00540" w:rsidRDefault="00F14CC2" w:rsidP="00F14CC2">
      <w:pPr>
        <w:pStyle w:val="NormalWeb"/>
        <w:rPr>
          <w:color w:val="000000"/>
          <w:lang w:val="fr-FR"/>
        </w:rPr>
      </w:pPr>
      <w:r w:rsidRPr="00E00540">
        <w:rPr>
          <w:color w:val="000000"/>
          <w:lang w:val="fr-FR"/>
        </w:rPr>
        <w:t>On peut facilement tomber dans le piège de lire la Bible uniquement pour trouver des messages, de prier uniquement pour que les cultes réussissent et de louer uniquement pour conduire l'assemblée. Dans ce processus, le serviteur s'efface derrière la fonction. Son esprit meurt de faim pendant que son église se nourrit de ses prédications. Élie a dû marcher quarante jours jusqu'à la montagne de Dieu pour réapprendre à être un adorateur avant d'être un prophète.</w:t>
      </w:r>
    </w:p>
    <w:p w14:paraId="5C635365"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Le succès extérieur cache souvent une famine intérieure. On peut passer des heures à chercher des versets pour le sermon du dimanche, tout en ayant une vie de prière personnelle totalement inexistante. Nous offrons au peuple l'eau du puits, mais notre propre source est tarie.</w:t>
      </w:r>
    </w:p>
    <w:p w14:paraId="698343D3"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14.2. Revenir au premier amour</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Protéger sa source : Être enfant avant d'être ouvrier</w:t>
      </w:r>
    </w:p>
    <w:p w14:paraId="6BCDD256" w14:textId="77777777" w:rsidR="003A3487" w:rsidRPr="00E00540" w:rsidRDefault="00F14CC2" w:rsidP="00F14CC2">
      <w:pPr>
        <w:pStyle w:val="NormalWeb"/>
        <w:rPr>
          <w:color w:val="000000"/>
          <w:lang w:val="fr-FR"/>
        </w:rPr>
      </w:pPr>
      <w:r w:rsidRPr="00E00540">
        <w:rPr>
          <w:color w:val="000000"/>
          <w:lang w:val="fr-FR"/>
        </w:rPr>
        <w:t>Le Seigneur Jésus n'a pas appelé Ses disciples d'abord pour prêcher, mais</w:t>
      </w:r>
      <w:r w:rsidRPr="00E00540">
        <w:rPr>
          <w:rStyle w:val="apple-converted-space"/>
          <w:color w:val="000000"/>
          <w:lang w:val="fr-FR"/>
        </w:rPr>
        <w:t> </w:t>
      </w:r>
      <w:r w:rsidRPr="00E00540">
        <w:rPr>
          <w:i/>
          <w:iCs/>
          <w:color w:val="000000"/>
          <w:lang w:val="fr-FR"/>
        </w:rPr>
        <w:t>« pour qu'ils soient avec lui »</w:t>
      </w:r>
      <w:r w:rsidRPr="00E00540">
        <w:rPr>
          <w:rStyle w:val="apple-converted-space"/>
          <w:color w:val="000000"/>
          <w:lang w:val="fr-FR"/>
        </w:rPr>
        <w:t> </w:t>
      </w:r>
      <w:r w:rsidRPr="00E00540">
        <w:rPr>
          <w:color w:val="000000"/>
          <w:lang w:val="fr-FR"/>
        </w:rPr>
        <w:t xml:space="preserve">(Marc </w:t>
      </w:r>
      <w:proofErr w:type="gramStart"/>
      <w:r w:rsidRPr="00E00540">
        <w:rPr>
          <w:color w:val="000000"/>
          <w:lang w:val="fr-FR"/>
        </w:rPr>
        <w:t>3:</w:t>
      </w:r>
      <w:proofErr w:type="gramEnd"/>
      <w:r w:rsidRPr="00E00540">
        <w:rPr>
          <w:color w:val="000000"/>
          <w:lang w:val="fr-FR"/>
        </w:rPr>
        <w:t>14). Notre identité de fils ou de fille de Dieu est éternelle ; notre fonction pastorale est temporaire. Le renouvellement passe par une reconnexion brute, dépouillée de tout titre ecclésiastique, avec la présence de Dieu dans la chambre secrète.</w:t>
      </w:r>
    </w:p>
    <w:p w14:paraId="520B2188"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Avant que Dieu ne vous appelle au ministère, Il vous a appelé au salut. Avant d'être Son ouvrier, vous êtes Son enfant. Le renouvellement du serviteur fatigué passe par un retour à la chambre secrète, là où l'on cherche la face de Dieu uniquement pour Sa beauté, et non pour obtenir des messages à prêcher.</w:t>
      </w:r>
    </w:p>
    <w:p w14:paraId="101234A7"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Application personnelle</w:t>
      </w:r>
    </w:p>
    <w:p w14:paraId="257AA0C5" w14:textId="77777777" w:rsidR="003A3487" w:rsidRPr="00E00540" w:rsidRDefault="003A3487" w:rsidP="004E56B0">
      <w:pPr>
        <w:numPr>
          <w:ilvl w:val="0"/>
          <w:numId w:val="12"/>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Si vous deviez arrêter le ministère aujourd'hui, que resterait-il de votre relation personnelle avec Dieu ?</w:t>
      </w:r>
    </w:p>
    <w:p w14:paraId="6C765E96" w14:textId="77777777" w:rsidR="00F14CC2" w:rsidRPr="00E00540" w:rsidRDefault="00F14CC2" w:rsidP="004E56B0">
      <w:pPr>
        <w:pStyle w:val="NormalWeb"/>
        <w:numPr>
          <w:ilvl w:val="0"/>
          <w:numId w:val="12"/>
        </w:numPr>
        <w:rPr>
          <w:color w:val="000000"/>
          <w:lang w:val="fr-FR"/>
        </w:rPr>
      </w:pPr>
      <w:r w:rsidRPr="00E00540">
        <w:rPr>
          <w:color w:val="000000"/>
          <w:lang w:val="fr-FR"/>
        </w:rPr>
        <w:t>Si on vous enlevait votre titre pastoral, votre chaire et votre influence aujourd'hui, que resterait-il de votre communion intime avec Dieu ?</w:t>
      </w:r>
    </w:p>
    <w:p w14:paraId="1417831A" w14:textId="77777777" w:rsidR="00F14CC2" w:rsidRPr="00E00540" w:rsidRDefault="00F14CC2" w:rsidP="004E56B0">
      <w:pPr>
        <w:pStyle w:val="NormalWeb"/>
        <w:numPr>
          <w:ilvl w:val="0"/>
          <w:numId w:val="12"/>
        </w:numPr>
        <w:rPr>
          <w:color w:val="000000"/>
          <w:lang w:val="fr-FR"/>
        </w:rPr>
      </w:pPr>
      <w:r w:rsidRPr="00E00540">
        <w:rPr>
          <w:color w:val="000000"/>
          <w:lang w:val="fr-FR"/>
        </w:rPr>
        <w:t>Votre temps de dévotion personnelle actuel est-il pollué par la préparation de vos prochains sermons ?</w:t>
      </w:r>
    </w:p>
    <w:p w14:paraId="650D316B"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lastRenderedPageBreak/>
        <w:t>Prière</w:t>
      </w:r>
    </w:p>
    <w:p w14:paraId="462DBFD2" w14:textId="77777777" w:rsidR="003A3487" w:rsidRPr="00E00540" w:rsidRDefault="003A3487" w:rsidP="003A3487">
      <w:pPr>
        <w:spacing w:after="100" w:afterAutospacing="1" w:line="240" w:lineRule="auto"/>
        <w:rPr>
          <w:rFonts w:ascii="Arial" w:eastAsia="Times New Roman" w:hAnsi="Arial" w:cs="Arial"/>
          <w:i/>
          <w:iCs/>
          <w:color w:val="000000"/>
          <w:kern w:val="0"/>
          <w:lang w:val="fr-FR"/>
          <w14:ligatures w14:val="none"/>
        </w:rPr>
      </w:pPr>
      <w:r w:rsidRPr="00E00540">
        <w:rPr>
          <w:rFonts w:ascii="Arial" w:eastAsia="Times New Roman" w:hAnsi="Arial" w:cs="Arial"/>
          <w:i/>
          <w:iCs/>
          <w:color w:val="000000"/>
          <w:kern w:val="0"/>
          <w:lang w:val="fr-FR"/>
          <w14:ligatures w14:val="none"/>
        </w:rPr>
        <w:t xml:space="preserve">Seigneur, je reviens à l'autel de notre première rencontre. Pardonne-moi d'avoir fait passer Ton œuvre avant Ta personne. Je ne veux plus prêcher à partir d'un réservoir vide. Remplis-moi de Toi dans le secret, pour que mon service public soit le simple débordement de notre intimité. </w:t>
      </w:r>
    </w:p>
    <w:p w14:paraId="6424AEFB" w14:textId="77777777" w:rsidR="00F14CC2" w:rsidRPr="00E00540" w:rsidRDefault="00F14CC2" w:rsidP="00F14CC2">
      <w:pPr>
        <w:pStyle w:val="NormalWeb"/>
        <w:rPr>
          <w:color w:val="000000"/>
          <w:lang w:val="fr-FR"/>
        </w:rPr>
      </w:pPr>
      <w:r w:rsidRPr="00E00540">
        <w:rPr>
          <w:i/>
          <w:iCs/>
          <w:color w:val="000000"/>
          <w:lang w:val="fr-FR"/>
        </w:rPr>
        <w:t>Seigneur, je reviens à l'autel de notre première rencontre, là où je n'étais qu'un enfant émerveillé par Ton salut. Pardonne-moi d'avoir privilégié Ton œuvre au détriment de Ta personne. Je choisis de m'asseoir à Tes pieds, non pour recevoir un message pour le peuple, mais pour recevoir Ta vie. Remplis mon vase à nouveau. Amen.</w:t>
      </w:r>
    </w:p>
    <w:p w14:paraId="6E59CF43" w14:textId="77777777" w:rsidR="00F14CC2" w:rsidRPr="00E00540" w:rsidRDefault="00F14CC2" w:rsidP="003A3487">
      <w:pPr>
        <w:pStyle w:val="Heading2"/>
        <w:rPr>
          <w:color w:val="000000"/>
          <w:lang w:val="fr-FR"/>
        </w:rPr>
      </w:pPr>
    </w:p>
    <w:p w14:paraId="067135C1" w14:textId="77777777" w:rsidR="00F14CC2" w:rsidRPr="00E00540" w:rsidRDefault="00F14CC2" w:rsidP="003A3487">
      <w:pPr>
        <w:pStyle w:val="Heading2"/>
        <w:rPr>
          <w:color w:val="000000"/>
          <w:lang w:val="fr-FR"/>
        </w:rPr>
      </w:pPr>
    </w:p>
    <w:p w14:paraId="4027DCB1" w14:textId="77777777" w:rsidR="003A3487" w:rsidRDefault="003A3487" w:rsidP="003A3487">
      <w:pPr>
        <w:spacing w:after="100" w:afterAutospacing="1" w:line="240" w:lineRule="auto"/>
        <w:rPr>
          <w:rFonts w:ascii="Arial" w:eastAsia="Times New Roman" w:hAnsi="Arial" w:cs="Arial"/>
          <w:i/>
          <w:iCs/>
          <w:color w:val="000000"/>
          <w:kern w:val="0"/>
          <w:lang w:val="fr-FR"/>
          <w14:ligatures w14:val="none"/>
        </w:rPr>
      </w:pPr>
    </w:p>
    <w:p w14:paraId="544A5940"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434EDC1E"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435F4C01"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39F3ABCA"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54122DA9"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586E9EF5"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26D512CB"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573EBDE7"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1D081DB0"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5B67A973"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32DC89AE" w14:textId="77777777" w:rsidR="00AC2907" w:rsidRDefault="00AC2907" w:rsidP="003A3487">
      <w:pPr>
        <w:spacing w:after="100" w:afterAutospacing="1" w:line="240" w:lineRule="auto"/>
        <w:rPr>
          <w:rFonts w:ascii="Arial" w:eastAsia="Times New Roman" w:hAnsi="Arial" w:cs="Arial"/>
          <w:i/>
          <w:iCs/>
          <w:color w:val="000000"/>
          <w:kern w:val="0"/>
          <w:lang w:val="fr-FR"/>
          <w14:ligatures w14:val="none"/>
        </w:rPr>
      </w:pPr>
    </w:p>
    <w:p w14:paraId="519A9713" w14:textId="77777777" w:rsidR="00AC2907" w:rsidRPr="00E00540" w:rsidRDefault="00AC2907" w:rsidP="003A3487">
      <w:pPr>
        <w:spacing w:after="100" w:afterAutospacing="1" w:line="240" w:lineRule="auto"/>
        <w:rPr>
          <w:rFonts w:ascii="Arial" w:eastAsia="Times New Roman" w:hAnsi="Arial" w:cs="Arial"/>
          <w:i/>
          <w:iCs/>
          <w:color w:val="000000"/>
          <w:kern w:val="0"/>
          <w:lang w:val="fr-FR"/>
          <w14:ligatures w14:val="none"/>
        </w:rPr>
      </w:pPr>
    </w:p>
    <w:p w14:paraId="32A29CF4"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p>
    <w:p w14:paraId="236C0972" w14:textId="77777777" w:rsidR="003A3487" w:rsidRPr="00E00540" w:rsidRDefault="003A3487" w:rsidP="003A3487">
      <w:pPr>
        <w:spacing w:after="100" w:afterAutospacing="1" w:line="240" w:lineRule="auto"/>
        <w:outlineLvl w:val="1"/>
        <w:rPr>
          <w:rFonts w:ascii="Arial" w:eastAsia="Times New Roman" w:hAnsi="Arial" w:cs="Arial"/>
          <w:b/>
          <w:bCs/>
          <w:color w:val="000000"/>
          <w:kern w:val="0"/>
          <w:sz w:val="36"/>
          <w:szCs w:val="36"/>
          <w:lang w:val="fr-FR"/>
          <w14:ligatures w14:val="none"/>
        </w:rPr>
      </w:pPr>
      <w:r w:rsidRPr="00E00540">
        <w:rPr>
          <w:rFonts w:ascii="Arial" w:eastAsia="Times New Roman" w:hAnsi="Arial" w:cs="Arial"/>
          <w:b/>
          <w:bCs/>
          <w:color w:val="000000"/>
          <w:kern w:val="0"/>
          <w:sz w:val="36"/>
          <w:szCs w:val="36"/>
          <w:lang w:val="fr-FR"/>
          <w14:ligatures w14:val="none"/>
        </w:rPr>
        <w:lastRenderedPageBreak/>
        <w:t>Chapitre 15 : Questions d’étude, prières et applications pastorales</w:t>
      </w:r>
    </w:p>
    <w:p w14:paraId="02B314DD" w14:textId="77777777" w:rsidR="003A3487" w:rsidRPr="00E00540" w:rsidRDefault="003A3487" w:rsidP="003A3487">
      <w:pPr>
        <w:spacing w:after="100" w:afterAutospacing="1" w:line="240" w:lineRule="auto"/>
        <w:outlineLvl w:val="2"/>
        <w:rPr>
          <w:rFonts w:ascii="Arial" w:eastAsia="Times New Roman" w:hAnsi="Arial" w:cs="Arial"/>
          <w:b/>
          <w:bCs/>
          <w:color w:val="000000"/>
          <w:kern w:val="0"/>
          <w:sz w:val="27"/>
          <w:szCs w:val="27"/>
          <w:lang w:val="fr-FR"/>
          <w14:ligatures w14:val="none"/>
        </w:rPr>
      </w:pPr>
      <w:r w:rsidRPr="00E00540">
        <w:rPr>
          <w:rFonts w:ascii="Arial" w:eastAsia="Times New Roman" w:hAnsi="Arial" w:cs="Arial"/>
          <w:b/>
          <w:bCs/>
          <w:i/>
          <w:iCs/>
          <w:color w:val="000000"/>
          <w:kern w:val="0"/>
          <w:sz w:val="27"/>
          <w:szCs w:val="27"/>
          <w:lang w:val="fr-FR"/>
          <w14:ligatures w14:val="none"/>
        </w:rPr>
        <w:t>Outils pour groupes, responsables et retraites spirituelles</w:t>
      </w:r>
    </w:p>
    <w:p w14:paraId="2B340979"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Ce dernier chapitre sert de guide pratique pour mener des retraites pastorales, des cercles d'études ou des moments de réflexion personnelle.</w:t>
      </w:r>
    </w:p>
    <w:p w14:paraId="065C40BA" w14:textId="77777777" w:rsidR="00F14CC2" w:rsidRPr="00E00540" w:rsidRDefault="00F14CC2" w:rsidP="00F14CC2">
      <w:pPr>
        <w:pStyle w:val="NormalWeb"/>
        <w:rPr>
          <w:color w:val="000000"/>
          <w:lang w:val="fr-FR"/>
        </w:rPr>
      </w:pPr>
      <w:r w:rsidRPr="00E00540">
        <w:rPr>
          <w:color w:val="000000"/>
          <w:lang w:val="fr-FR"/>
        </w:rPr>
        <w:t>Ce dernier chapitre est conçu comme un manuel d'application pratique, idéal pour l'auto-évaluation, les retraites pastorales ou les réunions de collèges de ministères.</w:t>
      </w:r>
    </w:p>
    <w:p w14:paraId="1C2BDAEB" w14:textId="77777777" w:rsidR="00F14CC2" w:rsidRPr="00E00540" w:rsidRDefault="003A3487" w:rsidP="00F14CC2">
      <w:pPr>
        <w:pStyle w:val="Heading3"/>
        <w:rPr>
          <w:b/>
          <w:bCs/>
          <w:color w:val="000000"/>
          <w:lang w:val="fr-FR"/>
        </w:rPr>
      </w:pPr>
      <w:r w:rsidRPr="00E00540">
        <w:rPr>
          <w:rFonts w:ascii="Arial" w:eastAsia="Times New Roman" w:hAnsi="Arial" w:cs="Arial"/>
          <w:b/>
          <w:bCs/>
          <w:color w:val="000000"/>
          <w:kern w:val="0"/>
          <w:lang w:val="fr-FR"/>
          <w14:ligatures w14:val="none"/>
        </w:rPr>
        <w:t>I. Questionnaire d'auto-évaluation pour les serviteurs</w:t>
      </w:r>
      <w:r w:rsidR="00F14CC2" w:rsidRPr="00E00540">
        <w:rPr>
          <w:rFonts w:ascii="Arial" w:eastAsia="Times New Roman" w:hAnsi="Arial" w:cs="Arial"/>
          <w:b/>
          <w:bCs/>
          <w:color w:val="000000"/>
          <w:kern w:val="0"/>
          <w:lang w:val="fr-FR"/>
          <w14:ligatures w14:val="none"/>
        </w:rPr>
        <w:t xml:space="preserve"> ou </w:t>
      </w:r>
      <w:r w:rsidR="00F14CC2" w:rsidRPr="00E00540">
        <w:rPr>
          <w:b/>
          <w:bCs/>
          <w:color w:val="000000"/>
          <w:lang w:val="fr-FR"/>
        </w:rPr>
        <w:t>Le "Check-up" du Serviteur : Questionnaire d'auto-évaluation honnête</w:t>
      </w:r>
    </w:p>
    <w:p w14:paraId="597A1773" w14:textId="77777777" w:rsidR="00F14CC2" w:rsidRPr="00E00540" w:rsidRDefault="00F14CC2" w:rsidP="00F14CC2">
      <w:pPr>
        <w:pStyle w:val="NormalWeb"/>
        <w:rPr>
          <w:color w:val="000000"/>
          <w:lang w:val="fr-FR"/>
        </w:rPr>
      </w:pPr>
      <w:r w:rsidRPr="00E00540">
        <w:rPr>
          <w:i/>
          <w:iCs/>
          <w:color w:val="000000"/>
          <w:lang w:val="fr-FR"/>
        </w:rPr>
        <w:t>Répondez à ces questions dans la présence de Dieu, sans artifice théologique :</w:t>
      </w:r>
    </w:p>
    <w:p w14:paraId="3BE28BD1" w14:textId="77777777" w:rsidR="00F14CC2" w:rsidRPr="00E00540" w:rsidRDefault="00F14CC2" w:rsidP="004E56B0">
      <w:pPr>
        <w:pStyle w:val="NormalWeb"/>
        <w:numPr>
          <w:ilvl w:val="0"/>
          <w:numId w:val="24"/>
        </w:numPr>
        <w:rPr>
          <w:color w:val="000000"/>
          <w:lang w:val="fr-FR"/>
        </w:rPr>
      </w:pPr>
      <w:r w:rsidRPr="00E00540">
        <w:rPr>
          <w:b/>
          <w:bCs/>
          <w:color w:val="000000"/>
          <w:lang w:val="fr-FR"/>
        </w:rPr>
        <w:t>Santé Physique :</w:t>
      </w:r>
      <w:r w:rsidRPr="00E00540">
        <w:rPr>
          <w:rStyle w:val="apple-converted-space"/>
          <w:color w:val="000000"/>
          <w:lang w:val="fr-FR"/>
        </w:rPr>
        <w:t> </w:t>
      </w:r>
      <w:r w:rsidRPr="00E00540">
        <w:rPr>
          <w:color w:val="000000"/>
          <w:lang w:val="fr-FR"/>
        </w:rPr>
        <w:t>Combien d'heures de sommeil de qualité ai-je eues par nuit cette semaine ? Quand ai-je fait mon dernier examen de tension artérielle ou un bilan cardiovasculaire ?</w:t>
      </w:r>
    </w:p>
    <w:p w14:paraId="7D1AA01F" w14:textId="77777777" w:rsidR="00F14CC2" w:rsidRPr="00E00540" w:rsidRDefault="00F14CC2" w:rsidP="004E56B0">
      <w:pPr>
        <w:pStyle w:val="NormalWeb"/>
        <w:numPr>
          <w:ilvl w:val="0"/>
          <w:numId w:val="24"/>
        </w:numPr>
        <w:rPr>
          <w:color w:val="000000"/>
          <w:lang w:val="fr-FR"/>
        </w:rPr>
      </w:pPr>
      <w:r w:rsidRPr="00E00540">
        <w:rPr>
          <w:b/>
          <w:bCs/>
          <w:color w:val="000000"/>
          <w:lang w:val="fr-FR"/>
        </w:rPr>
        <w:t>Vie Émotionnelle :</w:t>
      </w:r>
      <w:r w:rsidRPr="00E00540">
        <w:rPr>
          <w:rStyle w:val="apple-converted-space"/>
          <w:color w:val="000000"/>
          <w:lang w:val="fr-FR"/>
        </w:rPr>
        <w:t> </w:t>
      </w:r>
      <w:r w:rsidRPr="00E00540">
        <w:rPr>
          <w:color w:val="000000"/>
          <w:lang w:val="fr-FR"/>
        </w:rPr>
        <w:t>Est-ce que je ressens une envie fréquente de fuir mes responsabilités ou de m'isoler complètement ? La réussite d'un autre serviteur suscite-t-elle en moi de la joie ou de la frustration ?</w:t>
      </w:r>
    </w:p>
    <w:p w14:paraId="017DC53E" w14:textId="77777777" w:rsidR="00F14CC2" w:rsidRPr="00E00540" w:rsidRDefault="00F14CC2" w:rsidP="004E56B0">
      <w:pPr>
        <w:pStyle w:val="NormalWeb"/>
        <w:numPr>
          <w:ilvl w:val="0"/>
          <w:numId w:val="24"/>
        </w:numPr>
        <w:rPr>
          <w:color w:val="000000"/>
          <w:lang w:val="fr-FR"/>
        </w:rPr>
      </w:pPr>
      <w:r w:rsidRPr="00E00540">
        <w:rPr>
          <w:b/>
          <w:bCs/>
          <w:color w:val="000000"/>
          <w:lang w:val="fr-FR"/>
        </w:rPr>
        <w:t>Vie Familiale :</w:t>
      </w:r>
      <w:r w:rsidRPr="00E00540">
        <w:rPr>
          <w:rStyle w:val="apple-converted-space"/>
          <w:color w:val="000000"/>
          <w:lang w:val="fr-FR"/>
        </w:rPr>
        <w:t> </w:t>
      </w:r>
      <w:r w:rsidRPr="00E00540">
        <w:rPr>
          <w:color w:val="000000"/>
          <w:lang w:val="fr-FR"/>
        </w:rPr>
        <w:t>Mon conjoint et mes enfants reçoivent-ils le meilleur de mon énergie, ou n'ont-ils droit qu'aux restes de ma fatigue après les cultes ?</w:t>
      </w:r>
    </w:p>
    <w:p w14:paraId="5104984A"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p>
    <w:p w14:paraId="385334A3" w14:textId="77777777" w:rsidR="003A3487" w:rsidRPr="00E00540" w:rsidRDefault="003A3487" w:rsidP="004E56B0">
      <w:pPr>
        <w:numPr>
          <w:ilvl w:val="0"/>
          <w:numId w:val="13"/>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b/>
          <w:bCs/>
          <w:color w:val="000000"/>
          <w:kern w:val="0"/>
          <w:lang w:val="fr-FR"/>
          <w14:ligatures w14:val="none"/>
        </w:rPr>
        <w:t>Sur le plan physique :</w:t>
      </w:r>
      <w:r w:rsidRPr="00E00540">
        <w:rPr>
          <w:rFonts w:ascii="Arial" w:eastAsia="Times New Roman" w:hAnsi="Arial" w:cs="Arial"/>
          <w:color w:val="000000"/>
          <w:kern w:val="0"/>
          <w:lang w:val="fr-FR"/>
          <w14:ligatures w14:val="none"/>
        </w:rPr>
        <w:t> Quels sont mes signaux corporels de fatigue intense (maux de tête, douleurs thoraciques, insomnies) ? Est-ce que je fais un check-up médical au moins une fois par an ?</w:t>
      </w:r>
    </w:p>
    <w:p w14:paraId="6B1729C7" w14:textId="77777777" w:rsidR="003A3487" w:rsidRPr="00E00540" w:rsidRDefault="003A3487" w:rsidP="004E56B0">
      <w:pPr>
        <w:numPr>
          <w:ilvl w:val="0"/>
          <w:numId w:val="13"/>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b/>
          <w:bCs/>
          <w:color w:val="000000"/>
          <w:kern w:val="0"/>
          <w:lang w:val="fr-FR"/>
          <w14:ligatures w14:val="none"/>
        </w:rPr>
        <w:t>Sur le plan émotionnel :</w:t>
      </w:r>
      <w:r w:rsidRPr="00E00540">
        <w:rPr>
          <w:rFonts w:ascii="Arial" w:eastAsia="Times New Roman" w:hAnsi="Arial" w:cs="Arial"/>
          <w:color w:val="000000"/>
          <w:kern w:val="0"/>
          <w:lang w:val="fr-FR"/>
          <w14:ligatures w14:val="none"/>
        </w:rPr>
        <w:t> Est-ce que je ressens de l'irritation ou de l'amertume envers mes collaborateurs ou les membres de mon église ?</w:t>
      </w:r>
    </w:p>
    <w:p w14:paraId="72AAABF4" w14:textId="77777777" w:rsidR="003A3487" w:rsidRPr="00E00540" w:rsidRDefault="003A3487" w:rsidP="004E56B0">
      <w:pPr>
        <w:numPr>
          <w:ilvl w:val="0"/>
          <w:numId w:val="13"/>
        </w:num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b/>
          <w:bCs/>
          <w:color w:val="000000"/>
          <w:kern w:val="0"/>
          <w:lang w:val="fr-FR"/>
          <w14:ligatures w14:val="none"/>
        </w:rPr>
        <w:t>Sur le plan relationnel :</w:t>
      </w:r>
      <w:r w:rsidRPr="00E00540">
        <w:rPr>
          <w:rFonts w:ascii="Arial" w:eastAsia="Times New Roman" w:hAnsi="Arial" w:cs="Arial"/>
          <w:color w:val="000000"/>
          <w:kern w:val="0"/>
          <w:lang w:val="fr-FR"/>
          <w14:ligatures w14:val="none"/>
        </w:rPr>
        <w:t> Mon conjoint et mes enfants souffrent-ils de mon absence émotionnelle causée par les urgences constantes de l'église ?</w:t>
      </w:r>
    </w:p>
    <w:p w14:paraId="1893A8CD"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II. Modèle de programme pour une retraite de restauration de 3 jours</w:t>
      </w:r>
    </w:p>
    <w:p w14:paraId="73BF8F5F" w14:textId="77777777" w:rsidR="00F14CC2" w:rsidRPr="00E00540" w:rsidRDefault="003A3487" w:rsidP="004E56B0">
      <w:pPr>
        <w:pStyle w:val="NormalWeb"/>
        <w:numPr>
          <w:ilvl w:val="0"/>
          <w:numId w:val="25"/>
        </w:numPr>
        <w:rPr>
          <w:color w:val="000000"/>
          <w:lang w:val="fr-FR"/>
        </w:rPr>
      </w:pPr>
      <w:r w:rsidRPr="00E00540">
        <w:rPr>
          <w:rFonts w:ascii="Arial" w:hAnsi="Arial" w:cs="Arial"/>
          <w:b/>
          <w:bCs/>
          <w:color w:val="000000"/>
          <w:lang w:val="fr-FR"/>
        </w:rPr>
        <w:t>Jour 1 : Le Silence et le Repos Physique</w:t>
      </w:r>
      <w:r w:rsidR="00F14CC2" w:rsidRPr="00E00540">
        <w:rPr>
          <w:rFonts w:ascii="Arial" w:hAnsi="Arial" w:cs="Arial"/>
          <w:b/>
          <w:bCs/>
          <w:color w:val="000000"/>
          <w:lang w:val="fr-FR"/>
        </w:rPr>
        <w:t xml:space="preserve"> ou </w:t>
      </w:r>
      <w:r w:rsidR="00F14CC2" w:rsidRPr="00E00540">
        <w:rPr>
          <w:b/>
          <w:bCs/>
          <w:color w:val="000000"/>
          <w:lang w:val="fr-FR"/>
        </w:rPr>
        <w:t>L'Étape du Genêt (Repos et Décharge)</w:t>
      </w:r>
    </w:p>
    <w:p w14:paraId="16EC139E" w14:textId="77777777" w:rsidR="00F14CC2" w:rsidRPr="00E00540" w:rsidRDefault="00F14CC2" w:rsidP="004E56B0">
      <w:pPr>
        <w:pStyle w:val="NormalWeb"/>
        <w:numPr>
          <w:ilvl w:val="1"/>
          <w:numId w:val="25"/>
        </w:numPr>
        <w:rPr>
          <w:color w:val="000000"/>
          <w:lang w:val="fr-FR"/>
        </w:rPr>
      </w:pPr>
      <w:r w:rsidRPr="00E00540">
        <w:rPr>
          <w:i/>
          <w:iCs/>
          <w:color w:val="000000"/>
          <w:lang w:val="fr-FR"/>
        </w:rPr>
        <w:t>Action :</w:t>
      </w:r>
      <w:r w:rsidRPr="00E00540">
        <w:rPr>
          <w:rStyle w:val="apple-converted-space"/>
          <w:color w:val="000000"/>
          <w:lang w:val="fr-FR"/>
        </w:rPr>
        <w:t> </w:t>
      </w:r>
      <w:r w:rsidRPr="00E00540">
        <w:rPr>
          <w:color w:val="000000"/>
          <w:lang w:val="fr-FR"/>
        </w:rPr>
        <w:t>Déconnexion totale des téléphones et réseaux sociaux. Sommeil réparateur, repas légers et sains.</w:t>
      </w:r>
    </w:p>
    <w:p w14:paraId="79B961A5" w14:textId="77777777" w:rsidR="00F14CC2" w:rsidRPr="00E00540" w:rsidRDefault="00F14CC2" w:rsidP="004E56B0">
      <w:pPr>
        <w:pStyle w:val="NormalWeb"/>
        <w:numPr>
          <w:ilvl w:val="1"/>
          <w:numId w:val="25"/>
        </w:numPr>
        <w:rPr>
          <w:color w:val="000000"/>
          <w:lang w:val="fr-FR"/>
        </w:rPr>
      </w:pPr>
      <w:r w:rsidRPr="00E00540">
        <w:rPr>
          <w:i/>
          <w:iCs/>
          <w:color w:val="000000"/>
          <w:lang w:val="fr-FR"/>
        </w:rPr>
        <w:t>Méditation :</w:t>
      </w:r>
      <w:r w:rsidRPr="00E00540">
        <w:rPr>
          <w:rStyle w:val="apple-converted-space"/>
          <w:color w:val="000000"/>
          <w:lang w:val="fr-FR"/>
        </w:rPr>
        <w:t> </w:t>
      </w:r>
      <w:r w:rsidRPr="00E00540">
        <w:rPr>
          <w:color w:val="000000"/>
          <w:lang w:val="fr-FR"/>
        </w:rPr>
        <w:t xml:space="preserve">Lire 1 Rois </w:t>
      </w:r>
      <w:proofErr w:type="gramStart"/>
      <w:r w:rsidRPr="00E00540">
        <w:rPr>
          <w:color w:val="000000"/>
          <w:lang w:val="fr-FR"/>
        </w:rPr>
        <w:t>19:</w:t>
      </w:r>
      <w:proofErr w:type="gramEnd"/>
      <w:r w:rsidRPr="00E00540">
        <w:rPr>
          <w:color w:val="000000"/>
          <w:lang w:val="fr-FR"/>
        </w:rPr>
        <w:t>1-8. Écrire sur une feuille toutes les déceptions, colères et fatigues du ministère, puis présenter cette feuille à Dieu en disant :</w:t>
      </w:r>
      <w:r w:rsidRPr="00E00540">
        <w:rPr>
          <w:rStyle w:val="apple-converted-space"/>
          <w:color w:val="000000"/>
          <w:lang w:val="fr-FR"/>
        </w:rPr>
        <w:t> </w:t>
      </w:r>
      <w:r w:rsidRPr="00E00540">
        <w:rPr>
          <w:i/>
          <w:iCs/>
          <w:color w:val="000000"/>
          <w:lang w:val="fr-FR"/>
        </w:rPr>
        <w:t xml:space="preserve">"C'est assez, </w:t>
      </w:r>
      <w:proofErr w:type="spellStart"/>
      <w:r w:rsidRPr="00E00540">
        <w:rPr>
          <w:i/>
          <w:iCs/>
          <w:color w:val="000000"/>
          <w:lang w:val="fr-FR"/>
        </w:rPr>
        <w:t>prends</w:t>
      </w:r>
      <w:proofErr w:type="spellEnd"/>
      <w:r w:rsidRPr="00E00540">
        <w:rPr>
          <w:i/>
          <w:iCs/>
          <w:color w:val="000000"/>
          <w:lang w:val="fr-FR"/>
        </w:rPr>
        <w:t xml:space="preserve"> le relais"</w:t>
      </w:r>
      <w:r w:rsidRPr="00E00540">
        <w:rPr>
          <w:color w:val="000000"/>
          <w:lang w:val="fr-FR"/>
        </w:rPr>
        <w:t>.</w:t>
      </w:r>
    </w:p>
    <w:p w14:paraId="57E4018F" w14:textId="77777777" w:rsidR="003A3487" w:rsidRPr="00E00540" w:rsidRDefault="003A3487" w:rsidP="00F14CC2">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lastRenderedPageBreak/>
        <w:t>Déconnexion totale des réseaux sociaux et des téléphones. Consacrer la journée au sommeil, à la marche tranquille et au repos corporel complet (Étape du gâteau et de la cruche d'eau).</w:t>
      </w:r>
    </w:p>
    <w:p w14:paraId="611CA623" w14:textId="77777777" w:rsidR="00F14CC2" w:rsidRPr="00E00540" w:rsidRDefault="003A3487" w:rsidP="004E56B0">
      <w:pPr>
        <w:pStyle w:val="NormalWeb"/>
        <w:numPr>
          <w:ilvl w:val="0"/>
          <w:numId w:val="25"/>
        </w:numPr>
        <w:rPr>
          <w:color w:val="000000"/>
          <w:lang w:val="fr-FR"/>
        </w:rPr>
      </w:pPr>
      <w:r w:rsidRPr="00E00540">
        <w:rPr>
          <w:rFonts w:ascii="Arial" w:hAnsi="Arial" w:cs="Arial"/>
          <w:b/>
          <w:bCs/>
          <w:color w:val="000000"/>
          <w:lang w:val="fr-FR"/>
        </w:rPr>
        <w:t>Jour 2 : L'Épanchement du Cœur</w:t>
      </w:r>
      <w:r w:rsidR="00F14CC2" w:rsidRPr="00E00540">
        <w:rPr>
          <w:rFonts w:ascii="Arial" w:hAnsi="Arial" w:cs="Arial"/>
          <w:b/>
          <w:bCs/>
          <w:color w:val="000000"/>
          <w:lang w:val="fr-FR"/>
        </w:rPr>
        <w:t xml:space="preserve"> ou </w:t>
      </w:r>
      <w:r w:rsidR="00F14CC2" w:rsidRPr="00E00540">
        <w:rPr>
          <w:b/>
          <w:bCs/>
          <w:color w:val="000000"/>
          <w:lang w:val="fr-FR"/>
        </w:rPr>
        <w:t>L'Étape de la Caverne (Le Silence et l'Écoute)</w:t>
      </w:r>
    </w:p>
    <w:p w14:paraId="231E68BB" w14:textId="77777777" w:rsidR="00F14CC2" w:rsidRPr="00E00540" w:rsidRDefault="00F14CC2" w:rsidP="004E56B0">
      <w:pPr>
        <w:pStyle w:val="NormalWeb"/>
        <w:numPr>
          <w:ilvl w:val="1"/>
          <w:numId w:val="25"/>
        </w:numPr>
        <w:rPr>
          <w:color w:val="000000"/>
          <w:lang w:val="fr-FR"/>
        </w:rPr>
      </w:pPr>
      <w:r w:rsidRPr="00E00540">
        <w:rPr>
          <w:i/>
          <w:iCs/>
          <w:color w:val="000000"/>
          <w:lang w:val="fr-FR"/>
        </w:rPr>
        <w:t>Action :</w:t>
      </w:r>
      <w:r w:rsidRPr="00E00540">
        <w:rPr>
          <w:rStyle w:val="apple-converted-space"/>
          <w:color w:val="000000"/>
          <w:lang w:val="fr-FR"/>
        </w:rPr>
        <w:t> </w:t>
      </w:r>
      <w:r w:rsidRPr="00E00540">
        <w:rPr>
          <w:color w:val="000000"/>
          <w:lang w:val="fr-FR"/>
        </w:rPr>
        <w:t>Passer la journée en silence complet. Pas de musique de fond, pas de lecture de préparation de sermon.</w:t>
      </w:r>
    </w:p>
    <w:p w14:paraId="60A48381" w14:textId="77777777" w:rsidR="00F14CC2" w:rsidRPr="00E00540" w:rsidRDefault="00F14CC2" w:rsidP="004E56B0">
      <w:pPr>
        <w:pStyle w:val="NormalWeb"/>
        <w:numPr>
          <w:ilvl w:val="1"/>
          <w:numId w:val="25"/>
        </w:numPr>
        <w:rPr>
          <w:color w:val="000000"/>
          <w:lang w:val="fr-FR"/>
        </w:rPr>
      </w:pPr>
      <w:r w:rsidRPr="00E00540">
        <w:rPr>
          <w:i/>
          <w:iCs/>
          <w:color w:val="000000"/>
          <w:lang w:val="fr-FR"/>
        </w:rPr>
        <w:t>Méditation :</w:t>
      </w:r>
      <w:r w:rsidRPr="00E00540">
        <w:rPr>
          <w:rStyle w:val="apple-converted-space"/>
          <w:color w:val="000000"/>
          <w:lang w:val="fr-FR"/>
        </w:rPr>
        <w:t> </w:t>
      </w:r>
      <w:r w:rsidRPr="00E00540">
        <w:rPr>
          <w:color w:val="000000"/>
          <w:lang w:val="fr-FR"/>
        </w:rPr>
        <w:t>Attendre le murmure doux et léger. Laisser Dieu sonder les motivations réelles de notre service.</w:t>
      </w:r>
    </w:p>
    <w:p w14:paraId="2255E733" w14:textId="77777777" w:rsidR="003A3487" w:rsidRPr="00E00540" w:rsidRDefault="003A3487" w:rsidP="00F14CC2">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Devant Dieu, écrire sur un papier toutes les frustrations, les déceptions, les trahisons subies dans le ministère. Brûler ou déchirer ce papier comme symbole de pardon et de décharge (Étape du "C'est assez").</w:t>
      </w:r>
    </w:p>
    <w:p w14:paraId="54934241" w14:textId="77777777" w:rsidR="00F14CC2" w:rsidRPr="00E00540" w:rsidRDefault="003A3487" w:rsidP="004E56B0">
      <w:pPr>
        <w:pStyle w:val="NormalWeb"/>
        <w:numPr>
          <w:ilvl w:val="0"/>
          <w:numId w:val="25"/>
        </w:numPr>
        <w:rPr>
          <w:color w:val="000000"/>
          <w:lang w:val="fr-FR"/>
        </w:rPr>
      </w:pPr>
      <w:r w:rsidRPr="00E00540">
        <w:rPr>
          <w:rFonts w:ascii="Arial" w:hAnsi="Arial" w:cs="Arial"/>
          <w:b/>
          <w:bCs/>
          <w:color w:val="000000"/>
          <w:lang w:val="fr-FR"/>
        </w:rPr>
        <w:t>Jour 3 : L'Écoute du Murmure</w:t>
      </w:r>
      <w:r w:rsidR="00F14CC2" w:rsidRPr="00E00540">
        <w:rPr>
          <w:rFonts w:ascii="Arial" w:hAnsi="Arial" w:cs="Arial"/>
          <w:b/>
          <w:bCs/>
          <w:color w:val="000000"/>
          <w:lang w:val="fr-FR"/>
        </w:rPr>
        <w:t xml:space="preserve"> ou </w:t>
      </w:r>
      <w:r w:rsidR="00F14CC2" w:rsidRPr="00E00540">
        <w:rPr>
          <w:b/>
          <w:bCs/>
          <w:color w:val="000000"/>
          <w:lang w:val="fr-FR"/>
        </w:rPr>
        <w:t>L'Étape d'Ananie (La Relance et l'Équipe)</w:t>
      </w:r>
    </w:p>
    <w:p w14:paraId="30619054" w14:textId="77777777" w:rsidR="00F14CC2" w:rsidRPr="00E00540" w:rsidRDefault="00F14CC2" w:rsidP="004E56B0">
      <w:pPr>
        <w:pStyle w:val="NormalWeb"/>
        <w:numPr>
          <w:ilvl w:val="1"/>
          <w:numId w:val="25"/>
        </w:numPr>
        <w:rPr>
          <w:color w:val="000000"/>
          <w:lang w:val="fr-FR"/>
        </w:rPr>
      </w:pPr>
      <w:r w:rsidRPr="00E00540">
        <w:rPr>
          <w:i/>
          <w:iCs/>
          <w:color w:val="000000"/>
          <w:lang w:val="fr-FR"/>
        </w:rPr>
        <w:t>Action :</w:t>
      </w:r>
      <w:r w:rsidRPr="00E00540">
        <w:rPr>
          <w:rStyle w:val="apple-converted-space"/>
          <w:color w:val="000000"/>
          <w:lang w:val="fr-FR"/>
        </w:rPr>
        <w:t> </w:t>
      </w:r>
      <w:r w:rsidRPr="00E00540">
        <w:rPr>
          <w:color w:val="000000"/>
          <w:lang w:val="fr-FR"/>
        </w:rPr>
        <w:t>Planifier concrètement la réorganisation de son emploi du temps annuel (bloquer des jours de repos obligatoires, identifier les tâches à déléguer).</w:t>
      </w:r>
    </w:p>
    <w:p w14:paraId="29EAC2C1" w14:textId="77777777" w:rsidR="00F14CC2" w:rsidRPr="00E00540" w:rsidRDefault="00F14CC2" w:rsidP="004E56B0">
      <w:pPr>
        <w:pStyle w:val="NormalWeb"/>
        <w:numPr>
          <w:ilvl w:val="1"/>
          <w:numId w:val="25"/>
        </w:numPr>
        <w:rPr>
          <w:color w:val="000000"/>
          <w:lang w:val="fr-FR"/>
        </w:rPr>
      </w:pPr>
      <w:r w:rsidRPr="00E00540">
        <w:rPr>
          <w:i/>
          <w:iCs/>
          <w:color w:val="000000"/>
          <w:lang w:val="fr-FR"/>
        </w:rPr>
        <w:t>Méditation :</w:t>
      </w:r>
      <w:r w:rsidRPr="00E00540">
        <w:rPr>
          <w:rStyle w:val="apple-converted-space"/>
          <w:color w:val="000000"/>
          <w:lang w:val="fr-FR"/>
        </w:rPr>
        <w:t> </w:t>
      </w:r>
      <w:r w:rsidRPr="00E00540">
        <w:rPr>
          <w:color w:val="000000"/>
          <w:lang w:val="fr-FR"/>
        </w:rPr>
        <w:t>Demander à Dieu d'indiquer qui sont les "Élisée" à oindre et à responsabiliser dans la communauté.</w:t>
      </w:r>
    </w:p>
    <w:p w14:paraId="2E3E3098" w14:textId="77777777" w:rsidR="003A3487" w:rsidRPr="00E00540" w:rsidRDefault="003A3487" w:rsidP="00F14CC2">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Passer du temps dans la prière silencieuse, sans requêtes, pour recevoir une nouvelle direction et une onction fraîche pour la prochaine saison (Étape de l'Horeb).</w:t>
      </w:r>
    </w:p>
    <w:p w14:paraId="22DAFFD4" w14:textId="77777777" w:rsidR="003A3487" w:rsidRPr="00E00540" w:rsidRDefault="003A3487" w:rsidP="003A3487">
      <w:pPr>
        <w:spacing w:after="100" w:afterAutospacing="1" w:line="240" w:lineRule="auto"/>
        <w:outlineLvl w:val="3"/>
        <w:rPr>
          <w:rFonts w:ascii="Arial" w:eastAsia="Times New Roman" w:hAnsi="Arial" w:cs="Arial"/>
          <w:b/>
          <w:bCs/>
          <w:color w:val="000000"/>
          <w:kern w:val="0"/>
          <w:lang w:val="fr-FR"/>
          <w14:ligatures w14:val="none"/>
        </w:rPr>
      </w:pPr>
      <w:r w:rsidRPr="00E00540">
        <w:rPr>
          <w:rFonts w:ascii="Arial" w:eastAsia="Times New Roman" w:hAnsi="Arial" w:cs="Arial"/>
          <w:b/>
          <w:bCs/>
          <w:color w:val="000000"/>
          <w:kern w:val="0"/>
          <w:lang w:val="fr-FR"/>
          <w14:ligatures w14:val="none"/>
        </w:rPr>
        <w:t>III. Déclaration de foi du restaurateur restauré</w:t>
      </w:r>
    </w:p>
    <w:p w14:paraId="46951BDE"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i/>
          <w:iCs/>
          <w:color w:val="000000"/>
          <w:kern w:val="0"/>
          <w:lang w:val="fr-FR"/>
          <w14:ligatures w14:val="none"/>
        </w:rPr>
        <w:t>(À confesser à haute voix chaque matin)</w:t>
      </w:r>
    </w:p>
    <w:p w14:paraId="615AE1CC" w14:textId="77777777" w:rsidR="003A3487" w:rsidRPr="00E00540" w:rsidRDefault="003A3487" w:rsidP="003A3487">
      <w:pPr>
        <w:spacing w:after="100" w:afterAutospacing="1" w:line="240" w:lineRule="auto"/>
        <w:rPr>
          <w:rFonts w:ascii="Arial" w:eastAsia="Times New Roman" w:hAnsi="Arial" w:cs="Arial"/>
          <w:color w:val="000000"/>
          <w:kern w:val="0"/>
          <w:lang w:val="fr-FR"/>
          <w14:ligatures w14:val="none"/>
        </w:rPr>
      </w:pPr>
      <w:r w:rsidRPr="00E00540">
        <w:rPr>
          <w:rFonts w:ascii="Arial" w:eastAsia="Times New Roman" w:hAnsi="Arial" w:cs="Arial"/>
          <w:color w:val="000000"/>
          <w:kern w:val="0"/>
          <w:lang w:val="fr-FR"/>
          <w14:ligatures w14:val="none"/>
        </w:rPr>
        <w:t xml:space="preserve">Je déclare que mon corps est le temple du Saint-Esprit et que j'en prends soin avec sagesse. Je ne suis pas le Messie, Jésus l'est. L'église qu'Il m'a confiée est Sa responsabilité. Je refuse la culpabilité du repos. Je sers à partir d'une source toujours renouvelée dans l'intimité de Sa présence. Je ne mourrai pas en chaire par imprudence, mais j'accomplirai pleinement ma course avec force, joie et longévité, par la grâce de Dieu. </w:t>
      </w:r>
    </w:p>
    <w:p w14:paraId="76953A41" w14:textId="77777777" w:rsidR="00F14CC2" w:rsidRPr="00E00540" w:rsidRDefault="00F14CC2" w:rsidP="00F14CC2">
      <w:pPr>
        <w:pStyle w:val="NormalWeb"/>
        <w:rPr>
          <w:color w:val="000000"/>
          <w:lang w:val="fr-FR"/>
        </w:rPr>
      </w:pPr>
      <w:r w:rsidRPr="00E00540">
        <w:rPr>
          <w:color w:val="000000"/>
          <w:lang w:val="fr-FR"/>
        </w:rPr>
        <w:t>Je déclare devant le ciel et la terre que mon corps est le temple du Saint-Esprit et que j'ai la responsabilité spirituelle d'en prendre soin. Je brise le mythe du surhomme et je refuse de sacrifier ma santé ou ma famille sur l'autel de l'activisme religieux. L'Église appartient à Jésus-Christ, Il en est le bâtisseur.</w:t>
      </w:r>
    </w:p>
    <w:p w14:paraId="55E8C613" w14:textId="77777777" w:rsidR="003A3487" w:rsidRPr="00E00540" w:rsidRDefault="00F14CC2" w:rsidP="003A3487">
      <w:pPr>
        <w:pStyle w:val="NormalWeb"/>
        <w:rPr>
          <w:color w:val="000000"/>
          <w:lang w:val="fr-FR"/>
        </w:rPr>
      </w:pPr>
      <w:r w:rsidRPr="00E00540">
        <w:rPr>
          <w:color w:val="000000"/>
          <w:lang w:val="fr-FR"/>
        </w:rPr>
        <w:t>Je choisis de travailler à partir de Son repos, de déléguer avec confiance et de prêcher à partir d'une source constamment rafraîchie par l'intimité. Je décrète que je ne mourrai pas prématurément par imprudence, mais que j'accomplirai mon ministère avec joie, équilibre et longévité. Au nom de Jésus-Christ. Amen ! »</w:t>
      </w:r>
    </w:p>
    <w:p w14:paraId="5E03A77C" w14:textId="77777777" w:rsidR="00F14CC2" w:rsidRPr="00E00540" w:rsidRDefault="00F14CC2" w:rsidP="003A3487">
      <w:pPr>
        <w:pStyle w:val="NormalWeb"/>
        <w:rPr>
          <w:color w:val="000000"/>
          <w:lang w:val="fr-FR"/>
        </w:rPr>
      </w:pPr>
    </w:p>
    <w:p w14:paraId="4D3D1F0E" w14:textId="77777777" w:rsidR="00F14CC2" w:rsidRPr="00E00540" w:rsidRDefault="00F14CC2" w:rsidP="003A3487">
      <w:pPr>
        <w:pStyle w:val="NormalWeb"/>
        <w:rPr>
          <w:color w:val="000000"/>
          <w:lang w:val="fr-FR"/>
        </w:rPr>
      </w:pPr>
    </w:p>
    <w:p w14:paraId="3CDD4237" w14:textId="77777777" w:rsidR="00153089" w:rsidRDefault="00153089" w:rsidP="003A3487">
      <w:pPr>
        <w:pStyle w:val="Heading1"/>
        <w:rPr>
          <w:color w:val="000000"/>
          <w:lang w:val="fr-FR"/>
        </w:rPr>
      </w:pPr>
    </w:p>
    <w:p w14:paraId="0F420190" w14:textId="77777777" w:rsidR="00153089" w:rsidRDefault="00153089" w:rsidP="003A3487">
      <w:pPr>
        <w:pStyle w:val="Heading1"/>
        <w:rPr>
          <w:color w:val="000000"/>
          <w:lang w:val="fr-FR"/>
        </w:rPr>
      </w:pPr>
    </w:p>
    <w:p w14:paraId="7242B306" w14:textId="77777777" w:rsidR="00153089" w:rsidRDefault="00153089" w:rsidP="003A3487">
      <w:pPr>
        <w:pStyle w:val="Heading1"/>
        <w:rPr>
          <w:color w:val="000000"/>
          <w:lang w:val="fr-FR"/>
        </w:rPr>
      </w:pPr>
    </w:p>
    <w:p w14:paraId="03DAD27D" w14:textId="77777777" w:rsidR="00153089" w:rsidRDefault="00153089" w:rsidP="003A3487">
      <w:pPr>
        <w:pStyle w:val="Heading1"/>
        <w:rPr>
          <w:color w:val="000000"/>
          <w:lang w:val="fr-FR"/>
        </w:rPr>
      </w:pPr>
    </w:p>
    <w:p w14:paraId="7CC9A8B3" w14:textId="77777777" w:rsidR="00153089" w:rsidRDefault="00153089" w:rsidP="003A3487">
      <w:pPr>
        <w:pStyle w:val="Heading1"/>
        <w:rPr>
          <w:color w:val="000000"/>
          <w:lang w:val="fr-FR"/>
        </w:rPr>
      </w:pPr>
    </w:p>
    <w:p w14:paraId="5F59CA12" w14:textId="77777777" w:rsidR="003A3487" w:rsidRPr="00E00540" w:rsidRDefault="003A3487" w:rsidP="003A3487">
      <w:pPr>
        <w:pStyle w:val="Heading1"/>
        <w:rPr>
          <w:color w:val="000000"/>
          <w:lang w:val="fr-FR"/>
        </w:rPr>
      </w:pPr>
      <w:r w:rsidRPr="00E00540">
        <w:rPr>
          <w:color w:val="000000"/>
          <w:lang w:val="fr-FR"/>
        </w:rPr>
        <w:t>Deuxième Partie : Les causes profondes de l'épuisement</w:t>
      </w:r>
    </w:p>
    <w:p w14:paraId="12A9F5B9" w14:textId="77777777" w:rsidR="00F14CC2" w:rsidRPr="00E00540" w:rsidRDefault="00F14CC2" w:rsidP="00F14CC2">
      <w:pPr>
        <w:pStyle w:val="Heading2"/>
        <w:rPr>
          <w:color w:val="000000"/>
          <w:lang w:val="fr-FR"/>
        </w:rPr>
      </w:pPr>
    </w:p>
    <w:p w14:paraId="1D44843D" w14:textId="77777777" w:rsidR="00F14CC2" w:rsidRPr="00E00540" w:rsidRDefault="00F14CC2" w:rsidP="00F14CC2">
      <w:pPr>
        <w:pStyle w:val="NormalWeb"/>
        <w:spacing w:before="0" w:beforeAutospacing="0"/>
        <w:rPr>
          <w:rFonts w:ascii="Arial" w:hAnsi="Arial" w:cs="Arial"/>
          <w:color w:val="000000"/>
          <w:lang w:val="fr-FR"/>
        </w:rPr>
      </w:pPr>
    </w:p>
    <w:p w14:paraId="6891DD51" w14:textId="77777777" w:rsidR="00F14CC2" w:rsidRPr="00E00540" w:rsidRDefault="00F14CC2" w:rsidP="00F14CC2">
      <w:pPr>
        <w:pStyle w:val="Heading1"/>
        <w:spacing w:before="0"/>
        <w:rPr>
          <w:rFonts w:ascii="Arial" w:hAnsi="Arial" w:cs="Arial"/>
          <w:color w:val="000000"/>
          <w:lang w:val="fr-FR"/>
        </w:rPr>
      </w:pPr>
    </w:p>
    <w:p w14:paraId="3EE45F5E" w14:textId="77777777" w:rsidR="00F14CC2" w:rsidRDefault="00F14CC2" w:rsidP="00F14CC2">
      <w:pPr>
        <w:pStyle w:val="Heading1"/>
        <w:spacing w:before="0"/>
        <w:rPr>
          <w:rFonts w:ascii="Arial" w:hAnsi="Arial" w:cs="Arial"/>
          <w:color w:val="000000"/>
          <w:lang w:val="fr-FR"/>
        </w:rPr>
      </w:pPr>
    </w:p>
    <w:p w14:paraId="5A2B650D" w14:textId="77777777" w:rsidR="00153089" w:rsidRDefault="00153089" w:rsidP="00153089">
      <w:pPr>
        <w:rPr>
          <w:lang w:val="fr-FR"/>
        </w:rPr>
      </w:pPr>
    </w:p>
    <w:p w14:paraId="4DD07DA3" w14:textId="77777777" w:rsidR="00CA6393" w:rsidRDefault="00CA6393" w:rsidP="00153089">
      <w:pPr>
        <w:rPr>
          <w:lang w:val="fr-FR"/>
        </w:rPr>
      </w:pPr>
    </w:p>
    <w:p w14:paraId="5270AEDB" w14:textId="77777777" w:rsidR="00F14CC2" w:rsidRDefault="00F14CC2" w:rsidP="00F14CC2">
      <w:pPr>
        <w:pStyle w:val="Heading1"/>
        <w:spacing w:before="0"/>
        <w:rPr>
          <w:rFonts w:ascii="Arial" w:hAnsi="Arial" w:cs="Arial"/>
          <w:color w:val="000000"/>
          <w:lang w:val="fr-FR"/>
        </w:rPr>
      </w:pPr>
    </w:p>
    <w:p w14:paraId="47F0DCD4" w14:textId="77777777" w:rsidR="00C82B41" w:rsidRPr="00C82B41" w:rsidRDefault="00C82B41" w:rsidP="00C82B41">
      <w:pPr>
        <w:rPr>
          <w:lang w:val="fr-FR"/>
        </w:rPr>
      </w:pPr>
    </w:p>
    <w:p w14:paraId="7E547F9D" w14:textId="77777777" w:rsidR="00F14CC2" w:rsidRPr="00E00540" w:rsidRDefault="00F14CC2" w:rsidP="00F14CC2">
      <w:pPr>
        <w:pStyle w:val="Heading1"/>
        <w:spacing w:before="0"/>
        <w:rPr>
          <w:rFonts w:ascii="Arial" w:hAnsi="Arial" w:cs="Arial"/>
          <w:color w:val="000000"/>
          <w:lang w:val="fr-FR"/>
        </w:rPr>
      </w:pPr>
    </w:p>
    <w:p w14:paraId="0AB098A2" w14:textId="77777777" w:rsidR="00F14CC2" w:rsidRPr="00E00540" w:rsidRDefault="00F14CC2" w:rsidP="00F14CC2">
      <w:pPr>
        <w:pStyle w:val="Heading1"/>
        <w:spacing w:before="0"/>
        <w:rPr>
          <w:rFonts w:ascii="Arial" w:hAnsi="Arial" w:cs="Arial"/>
          <w:color w:val="000000"/>
          <w:lang w:val="fr-FR"/>
        </w:rPr>
      </w:pPr>
      <w:r w:rsidRPr="00E00540">
        <w:rPr>
          <w:rFonts w:ascii="Arial" w:hAnsi="Arial" w:cs="Arial"/>
          <w:color w:val="000000"/>
          <w:lang w:val="fr-FR"/>
        </w:rPr>
        <w:t>Chapitre 16 : Le Manuel Opérationnel de la Restauration</w:t>
      </w:r>
    </w:p>
    <w:p w14:paraId="33DC363A"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i/>
          <w:iCs/>
          <w:color w:val="000000"/>
          <w:lang w:val="fr-FR"/>
        </w:rPr>
        <w:t>Protocoles cliniques et spirituels pour la survie du leader</w:t>
      </w:r>
    </w:p>
    <w:p w14:paraId="22190B77"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 livre ne peut pas se refermer sur de simples théories homilétiques. Face à l’urgence des larmes silencieuses dans nos presbytères et au drame des serviteurs qui s'effondrent physiquement au milieu de leurs sermons, ce dernier chapitre a été conçu comme une ordonnance spirituelle et clinique. C’est un outil d'intervention immédiate à utiliser individuellement, en couple pastoral, ou lors des réunions de collèges de ministères.</w:t>
      </w:r>
    </w:p>
    <w:p w14:paraId="35D99724"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I. Le Diagnostic du Vase : Questionnaire approfondi d'auto-évaluation</w:t>
      </w:r>
    </w:p>
    <w:p w14:paraId="778821C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L'évaluation commence par un renoncement total aux masques ecclésiastiques. Répondez à ces questions dans la présence brute de Dieu, là où les titres de « Révérend », « Docteur » ou « Évêque » s'effacent pour laisser place à l'homme.</w:t>
      </w:r>
    </w:p>
    <w:p w14:paraId="3C84F07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1. Le Tableau de Bord Biologique (Santé et Gestion du Corps)</w:t>
      </w:r>
    </w:p>
    <w:p w14:paraId="5309D3FB" w14:textId="77777777" w:rsidR="00F14CC2" w:rsidRPr="00E00540" w:rsidRDefault="00F14CC2" w:rsidP="004E56B0">
      <w:pPr>
        <w:pStyle w:val="NormalWeb"/>
        <w:numPr>
          <w:ilvl w:val="0"/>
          <w:numId w:val="30"/>
        </w:numPr>
        <w:spacing w:before="0" w:beforeAutospacing="0"/>
        <w:rPr>
          <w:rFonts w:ascii="Arial" w:hAnsi="Arial" w:cs="Arial"/>
          <w:color w:val="000000"/>
          <w:lang w:val="fr-FR"/>
        </w:rPr>
      </w:pPr>
      <w:r w:rsidRPr="00E00540">
        <w:rPr>
          <w:rFonts w:ascii="Arial" w:hAnsi="Arial" w:cs="Arial"/>
          <w:b/>
          <w:bCs/>
          <w:color w:val="000000"/>
          <w:lang w:val="fr-FR"/>
        </w:rPr>
        <w:t>La dette de sommeil :</w:t>
      </w:r>
      <w:r w:rsidRPr="00E00540">
        <w:rPr>
          <w:rStyle w:val="apple-converted-space"/>
          <w:rFonts w:ascii="Arial" w:hAnsi="Arial" w:cs="Arial"/>
          <w:color w:val="000000"/>
          <w:lang w:val="fr-FR"/>
        </w:rPr>
        <w:t> </w:t>
      </w:r>
      <w:r w:rsidRPr="00E00540">
        <w:rPr>
          <w:rFonts w:ascii="Arial" w:hAnsi="Arial" w:cs="Arial"/>
          <w:color w:val="000000"/>
          <w:lang w:val="fr-FR"/>
        </w:rPr>
        <w:t>Au cours des trente derniers jours, combien de nuits ont compté moins de six heures de sommeil ? Mon sommeil est-il habité par les scénarios de l’église ou par le repos du Seigneur ?</w:t>
      </w:r>
    </w:p>
    <w:p w14:paraId="3B161A5A" w14:textId="77777777" w:rsidR="00F14CC2" w:rsidRPr="00E00540" w:rsidRDefault="00F14CC2" w:rsidP="004E56B0">
      <w:pPr>
        <w:pStyle w:val="NormalWeb"/>
        <w:numPr>
          <w:ilvl w:val="0"/>
          <w:numId w:val="30"/>
        </w:numPr>
        <w:spacing w:before="0" w:beforeAutospacing="0"/>
        <w:rPr>
          <w:rFonts w:ascii="Arial" w:hAnsi="Arial" w:cs="Arial"/>
          <w:color w:val="000000"/>
          <w:lang w:val="fr-FR"/>
        </w:rPr>
      </w:pPr>
      <w:r w:rsidRPr="00E00540">
        <w:rPr>
          <w:rFonts w:ascii="Arial" w:hAnsi="Arial" w:cs="Arial"/>
          <w:b/>
          <w:bCs/>
          <w:color w:val="000000"/>
          <w:lang w:val="fr-FR"/>
        </w:rPr>
        <w:t>La tension ministérielle :</w:t>
      </w:r>
      <w:r w:rsidRPr="00E00540">
        <w:rPr>
          <w:rStyle w:val="apple-converted-space"/>
          <w:rFonts w:ascii="Arial" w:hAnsi="Arial" w:cs="Arial"/>
          <w:color w:val="000000"/>
          <w:lang w:val="fr-FR"/>
        </w:rPr>
        <w:t> </w:t>
      </w:r>
      <w:r w:rsidRPr="00E00540">
        <w:rPr>
          <w:rFonts w:ascii="Arial" w:hAnsi="Arial" w:cs="Arial"/>
          <w:color w:val="000000"/>
          <w:lang w:val="fr-FR"/>
        </w:rPr>
        <w:t>Quelle est la date de ma dernière mesure de tension artérielle ? Face aux urgences de l’assemblée, ai-je ignoré des signaux de mon corps tels que des palpitations, des oppressions thoraciques, des vertiges ou une fatigue chronique que même le repos du lundi ne guérit plus ?</w:t>
      </w:r>
    </w:p>
    <w:p w14:paraId="59FDC430" w14:textId="77777777" w:rsidR="00F14CC2" w:rsidRPr="00E00540" w:rsidRDefault="00F14CC2" w:rsidP="004E56B0">
      <w:pPr>
        <w:pStyle w:val="NormalWeb"/>
        <w:numPr>
          <w:ilvl w:val="0"/>
          <w:numId w:val="30"/>
        </w:numPr>
        <w:spacing w:before="0" w:beforeAutospacing="0"/>
        <w:rPr>
          <w:rFonts w:ascii="Arial" w:hAnsi="Arial" w:cs="Arial"/>
          <w:color w:val="000000"/>
          <w:lang w:val="fr-FR"/>
        </w:rPr>
      </w:pPr>
      <w:r w:rsidRPr="00E00540">
        <w:rPr>
          <w:rFonts w:ascii="Arial" w:hAnsi="Arial" w:cs="Arial"/>
          <w:b/>
          <w:bCs/>
          <w:color w:val="000000"/>
          <w:lang w:val="fr-FR"/>
        </w:rPr>
        <w:t>L’outil corporel :</w:t>
      </w:r>
      <w:r w:rsidRPr="00E00540">
        <w:rPr>
          <w:rStyle w:val="apple-converted-space"/>
          <w:rFonts w:ascii="Arial" w:hAnsi="Arial" w:cs="Arial"/>
          <w:color w:val="000000"/>
          <w:lang w:val="fr-FR"/>
        </w:rPr>
        <w:t> </w:t>
      </w:r>
      <w:r w:rsidRPr="00E00540">
        <w:rPr>
          <w:rFonts w:ascii="Arial" w:hAnsi="Arial" w:cs="Arial"/>
          <w:color w:val="000000"/>
          <w:lang w:val="fr-FR"/>
        </w:rPr>
        <w:t>Si mon corps est le temple du Saint-Esprit, suis-je en train de détruire le temple sous prétexte de servir le Dieu du temple ?</w:t>
      </w:r>
    </w:p>
    <w:p w14:paraId="775C48F0"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 Le Baromètre Émotionnel (Vie Intérieure et Rapports aux Autres)</w:t>
      </w:r>
    </w:p>
    <w:p w14:paraId="2A6727C9" w14:textId="77777777" w:rsidR="00F14CC2" w:rsidRPr="00E00540" w:rsidRDefault="00F14CC2" w:rsidP="004E56B0">
      <w:pPr>
        <w:pStyle w:val="NormalWeb"/>
        <w:numPr>
          <w:ilvl w:val="0"/>
          <w:numId w:val="31"/>
        </w:numPr>
        <w:spacing w:before="0" w:beforeAutospacing="0"/>
        <w:rPr>
          <w:rFonts w:ascii="Arial" w:hAnsi="Arial" w:cs="Arial"/>
          <w:color w:val="000000"/>
          <w:lang w:val="fr-FR"/>
        </w:rPr>
      </w:pPr>
      <w:r w:rsidRPr="00E00540">
        <w:rPr>
          <w:rFonts w:ascii="Arial" w:hAnsi="Arial" w:cs="Arial"/>
          <w:b/>
          <w:bCs/>
          <w:color w:val="000000"/>
          <w:lang w:val="fr-FR"/>
        </w:rPr>
        <w:t>Le cynisme et la lassitude :</w:t>
      </w:r>
      <w:r w:rsidRPr="00E00540">
        <w:rPr>
          <w:rStyle w:val="apple-converted-space"/>
          <w:rFonts w:ascii="Arial" w:hAnsi="Arial" w:cs="Arial"/>
          <w:color w:val="000000"/>
          <w:lang w:val="fr-FR"/>
        </w:rPr>
        <w:t> </w:t>
      </w:r>
      <w:r w:rsidRPr="00E00540">
        <w:rPr>
          <w:rFonts w:ascii="Arial" w:hAnsi="Arial" w:cs="Arial"/>
          <w:color w:val="000000"/>
          <w:lang w:val="fr-FR"/>
        </w:rPr>
        <w:t>Lorsque des fidèles s’approchent de moi pour une cure d’âme, ma première réaction intérieure est-elle la compassion ou l’irritation ? Les problèmes des autres me paraissent-ils devenus insupportables ?</w:t>
      </w:r>
    </w:p>
    <w:p w14:paraId="526E0297" w14:textId="77777777" w:rsidR="00F14CC2" w:rsidRPr="00E00540" w:rsidRDefault="00F14CC2" w:rsidP="004E56B0">
      <w:pPr>
        <w:pStyle w:val="NormalWeb"/>
        <w:numPr>
          <w:ilvl w:val="0"/>
          <w:numId w:val="31"/>
        </w:numPr>
        <w:spacing w:before="0" w:beforeAutospacing="0"/>
        <w:rPr>
          <w:rFonts w:ascii="Arial" w:hAnsi="Arial" w:cs="Arial"/>
          <w:color w:val="000000"/>
          <w:lang w:val="fr-FR"/>
        </w:rPr>
      </w:pPr>
      <w:r w:rsidRPr="00E00540">
        <w:rPr>
          <w:rFonts w:ascii="Arial" w:hAnsi="Arial" w:cs="Arial"/>
          <w:b/>
          <w:bCs/>
          <w:color w:val="000000"/>
          <w:lang w:val="fr-FR"/>
        </w:rPr>
        <w:t>Le syndrome de la fuite :</w:t>
      </w:r>
      <w:r w:rsidRPr="00E00540">
        <w:rPr>
          <w:rStyle w:val="apple-converted-space"/>
          <w:rFonts w:ascii="Arial" w:hAnsi="Arial" w:cs="Arial"/>
          <w:color w:val="000000"/>
          <w:lang w:val="fr-FR"/>
        </w:rPr>
        <w:t> </w:t>
      </w:r>
      <w:r w:rsidRPr="00E00540">
        <w:rPr>
          <w:rFonts w:ascii="Arial" w:hAnsi="Arial" w:cs="Arial"/>
          <w:color w:val="000000"/>
          <w:lang w:val="fr-FR"/>
        </w:rPr>
        <w:t>M'arrive-t-il de regarder la route et de rêver de disparaître, d’éteindre définitivement mon téléphone et de ne jamais revenir, non par manque de foi, mais par incapacité psychologique à supporter la pression ?</w:t>
      </w:r>
    </w:p>
    <w:p w14:paraId="61663A03" w14:textId="77777777" w:rsidR="00F14CC2" w:rsidRPr="00E00540" w:rsidRDefault="00F14CC2" w:rsidP="004E56B0">
      <w:pPr>
        <w:pStyle w:val="NormalWeb"/>
        <w:numPr>
          <w:ilvl w:val="0"/>
          <w:numId w:val="31"/>
        </w:numPr>
        <w:spacing w:before="0" w:beforeAutospacing="0"/>
        <w:rPr>
          <w:rFonts w:ascii="Arial" w:hAnsi="Arial" w:cs="Arial"/>
          <w:color w:val="000000"/>
          <w:lang w:val="fr-FR"/>
        </w:rPr>
      </w:pPr>
      <w:r w:rsidRPr="00E00540">
        <w:rPr>
          <w:rFonts w:ascii="Arial" w:hAnsi="Arial" w:cs="Arial"/>
          <w:b/>
          <w:bCs/>
          <w:color w:val="000000"/>
          <w:lang w:val="fr-FR"/>
        </w:rPr>
        <w:t>Le poison de la comparaison :</w:t>
      </w:r>
      <w:r w:rsidRPr="00E00540">
        <w:rPr>
          <w:rStyle w:val="apple-converted-space"/>
          <w:rFonts w:ascii="Arial" w:hAnsi="Arial" w:cs="Arial"/>
          <w:color w:val="000000"/>
          <w:lang w:val="fr-FR"/>
        </w:rPr>
        <w:t> </w:t>
      </w:r>
      <w:r w:rsidRPr="00E00540">
        <w:rPr>
          <w:rFonts w:ascii="Arial" w:hAnsi="Arial" w:cs="Arial"/>
          <w:color w:val="000000"/>
          <w:lang w:val="fr-FR"/>
        </w:rPr>
        <w:t>La croissance de l'église d’un confrère ou la fluidité de son ministère provoquent-elles en moi une amertume secrète, une envie de minimiser ses résultats ou une profonde dépréciation de mon propre appel ?</w:t>
      </w:r>
    </w:p>
    <w:p w14:paraId="29CC792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lastRenderedPageBreak/>
        <w:t>3. Le Sanctuaire Domestique (Équilibre Familial)</w:t>
      </w:r>
    </w:p>
    <w:p w14:paraId="2450B4DF" w14:textId="77777777" w:rsidR="00F14CC2" w:rsidRPr="00E00540" w:rsidRDefault="00F14CC2" w:rsidP="004E56B0">
      <w:pPr>
        <w:pStyle w:val="NormalWeb"/>
        <w:numPr>
          <w:ilvl w:val="0"/>
          <w:numId w:val="32"/>
        </w:numPr>
        <w:spacing w:before="0" w:beforeAutospacing="0"/>
        <w:rPr>
          <w:rFonts w:ascii="Arial" w:hAnsi="Arial" w:cs="Arial"/>
          <w:color w:val="000000"/>
          <w:lang w:val="fr-FR"/>
        </w:rPr>
      </w:pPr>
      <w:r w:rsidRPr="00E00540">
        <w:rPr>
          <w:rFonts w:ascii="Arial" w:hAnsi="Arial" w:cs="Arial"/>
          <w:b/>
          <w:bCs/>
          <w:color w:val="000000"/>
          <w:lang w:val="fr-FR"/>
        </w:rPr>
        <w:t>Les restes de l’onction :</w:t>
      </w:r>
      <w:r w:rsidRPr="00E00540">
        <w:rPr>
          <w:rStyle w:val="apple-converted-space"/>
          <w:rFonts w:ascii="Arial" w:hAnsi="Arial" w:cs="Arial"/>
          <w:color w:val="000000"/>
          <w:lang w:val="fr-FR"/>
        </w:rPr>
        <w:t> </w:t>
      </w:r>
      <w:r w:rsidRPr="00E00540">
        <w:rPr>
          <w:rFonts w:ascii="Arial" w:hAnsi="Arial" w:cs="Arial"/>
          <w:color w:val="000000"/>
          <w:lang w:val="fr-FR"/>
        </w:rPr>
        <w:t>Mon conjoint et mes enfants ont-ils droit au serviteur inspiré, patient et à l’écoute, ou ne reçoivent-ils que les débris de mes colères, de mon silence mutique et de mon indisponibilité affective après les cultes ?</w:t>
      </w:r>
    </w:p>
    <w:p w14:paraId="47379179" w14:textId="77777777" w:rsidR="00F14CC2" w:rsidRPr="00E00540" w:rsidRDefault="00F14CC2" w:rsidP="004E56B0">
      <w:pPr>
        <w:pStyle w:val="NormalWeb"/>
        <w:numPr>
          <w:ilvl w:val="0"/>
          <w:numId w:val="32"/>
        </w:numPr>
        <w:spacing w:before="0" w:beforeAutospacing="0"/>
        <w:rPr>
          <w:rFonts w:ascii="Arial" w:hAnsi="Arial" w:cs="Arial"/>
          <w:color w:val="000000"/>
          <w:lang w:val="fr-FR"/>
        </w:rPr>
      </w:pPr>
      <w:r w:rsidRPr="00E00540">
        <w:rPr>
          <w:rFonts w:ascii="Arial" w:hAnsi="Arial" w:cs="Arial"/>
          <w:b/>
          <w:bCs/>
          <w:color w:val="000000"/>
          <w:lang w:val="fr-FR"/>
        </w:rPr>
        <w:t>Le sacrifice illégitime :</w:t>
      </w:r>
      <w:r w:rsidRPr="00E00540">
        <w:rPr>
          <w:rStyle w:val="apple-converted-space"/>
          <w:rFonts w:ascii="Arial" w:hAnsi="Arial" w:cs="Arial"/>
          <w:color w:val="000000"/>
          <w:lang w:val="fr-FR"/>
        </w:rPr>
        <w:t> </w:t>
      </w:r>
      <w:r w:rsidRPr="00E00540">
        <w:rPr>
          <w:rFonts w:ascii="Arial" w:hAnsi="Arial" w:cs="Arial"/>
          <w:color w:val="000000"/>
          <w:lang w:val="fr-FR"/>
        </w:rPr>
        <w:t>Ai-je confondu la réussite de mon église avec la réussite de ma famille ? Suis-je en train de sauver les enfants des autres tout en perdant l’âme des miens ?</w:t>
      </w:r>
    </w:p>
    <w:p w14:paraId="39D4AD38"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II. Le Protocole de l'Horeb : Canevas de Retraite de Restauration (3 Jours)</w:t>
      </w:r>
    </w:p>
    <w:p w14:paraId="2F060427"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b/>
          <w:bCs/>
          <w:color w:val="000000"/>
          <w:lang w:val="fr-FR"/>
        </w:rPr>
        <w:t>Règle absolue de la retraite :</w:t>
      </w:r>
      <w:r w:rsidRPr="00E00540">
        <w:rPr>
          <w:rStyle w:val="apple-converted-space"/>
          <w:rFonts w:ascii="Arial" w:hAnsi="Arial" w:cs="Arial"/>
          <w:color w:val="000000"/>
          <w:lang w:val="fr-FR"/>
        </w:rPr>
        <w:t> </w:t>
      </w:r>
      <w:r w:rsidRPr="00E00540">
        <w:rPr>
          <w:rFonts w:ascii="Arial" w:hAnsi="Arial" w:cs="Arial"/>
          <w:color w:val="000000"/>
          <w:lang w:val="fr-FR"/>
        </w:rPr>
        <w:t>Ce temps n'est pas un séminaire de planification de la prochaine rentrée ecclésiastique. C'est une hospitalisation spirituelle. Tout support de travail, toute préparation de prédication ou étude théologique standard est strictement interdite.</w:t>
      </w:r>
    </w:p>
    <w:p w14:paraId="14DA1899"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[ 72</w:t>
      </w:r>
      <w:proofErr w:type="gramEnd"/>
      <w:r w:rsidRPr="00E00540">
        <w:rPr>
          <w:rStyle w:val="HTMLCode"/>
          <w:rFonts w:ascii="Arial" w:hAnsi="Arial" w:cs="Arial"/>
          <w:color w:val="000000"/>
          <w:lang w:val="fr-FR"/>
        </w:rPr>
        <w:t xml:space="preserve"> HEURES POUR </w:t>
      </w:r>
      <w:proofErr w:type="gramStart"/>
      <w:r w:rsidRPr="00E00540">
        <w:rPr>
          <w:rStyle w:val="HTMLCode"/>
          <w:rFonts w:ascii="Arial" w:hAnsi="Arial" w:cs="Arial"/>
          <w:color w:val="000000"/>
          <w:lang w:val="fr-FR"/>
        </w:rPr>
        <w:t>SURVIVRE ]</w:t>
      </w:r>
      <w:proofErr w:type="gramEnd"/>
    </w:p>
    <w:p w14:paraId="0DEE638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D6DD405"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1 : LE GENÊT   ──► Traitement Physique et Décharge Émotionnelle</w:t>
      </w:r>
    </w:p>
    <w:p w14:paraId="496B7558"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2 : LA CAVERNE ──► Silence Absolu et Écoute du Murmure</w:t>
      </w:r>
    </w:p>
    <w:p w14:paraId="3A818D48"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3 : L'HOREB    ──► Réorganisation de l'Agenda et Délégation</w:t>
      </w:r>
    </w:p>
    <w:p w14:paraId="1715D49B"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1 : L'Étape du Genêt — Traitement corporel et décharge émotionnelle</w:t>
      </w:r>
    </w:p>
    <w:p w14:paraId="3B8A02CB" w14:textId="77777777" w:rsidR="00F14CC2" w:rsidRPr="00E00540" w:rsidRDefault="00F14CC2" w:rsidP="004E56B0">
      <w:pPr>
        <w:pStyle w:val="NormalWeb"/>
        <w:numPr>
          <w:ilvl w:val="0"/>
          <w:numId w:val="33"/>
        </w:numPr>
        <w:spacing w:before="0" w:beforeAutospacing="0"/>
        <w:rPr>
          <w:rFonts w:ascii="Arial" w:hAnsi="Arial" w:cs="Arial"/>
          <w:color w:val="000000"/>
          <w:lang w:val="fr-FR"/>
        </w:rPr>
      </w:pPr>
      <w:r w:rsidRPr="00E00540">
        <w:rPr>
          <w:rFonts w:ascii="Arial" w:hAnsi="Arial" w:cs="Arial"/>
          <w:b/>
          <w:bCs/>
          <w:color w:val="000000"/>
          <w:lang w:val="fr-FR"/>
        </w:rPr>
        <w:t>L'Action Clinique :</w:t>
      </w:r>
      <w:r w:rsidRPr="00E00540">
        <w:rPr>
          <w:rStyle w:val="apple-converted-space"/>
          <w:rFonts w:ascii="Arial" w:hAnsi="Arial" w:cs="Arial"/>
          <w:color w:val="000000"/>
          <w:lang w:val="fr-FR"/>
        </w:rPr>
        <w:t> </w:t>
      </w:r>
      <w:r w:rsidRPr="00E00540">
        <w:rPr>
          <w:rFonts w:ascii="Arial" w:hAnsi="Arial" w:cs="Arial"/>
          <w:color w:val="000000"/>
          <w:lang w:val="fr-FR"/>
        </w:rPr>
        <w:t>Coupure radicale de tout contact extérieur. Téléphones éteints, aucun accès aux réseaux sociaux. Consacrer les premières 12 heures principalement au sommeil réparateur, à l'hydratation (une cruche d'eau) et à une alimentation saine, non stressante pour l’organisme.</w:t>
      </w:r>
    </w:p>
    <w:p w14:paraId="389A0056" w14:textId="77777777" w:rsidR="00F14CC2" w:rsidRPr="00E00540" w:rsidRDefault="00F14CC2" w:rsidP="004E56B0">
      <w:pPr>
        <w:pStyle w:val="NormalWeb"/>
        <w:numPr>
          <w:ilvl w:val="0"/>
          <w:numId w:val="33"/>
        </w:numPr>
        <w:spacing w:before="0" w:beforeAutospacing="0"/>
        <w:rPr>
          <w:rFonts w:ascii="Arial" w:hAnsi="Arial" w:cs="Arial"/>
          <w:color w:val="000000"/>
          <w:lang w:val="fr-FR"/>
        </w:rPr>
      </w:pPr>
      <w:r w:rsidRPr="00E00540">
        <w:rPr>
          <w:rFonts w:ascii="Arial" w:hAnsi="Arial" w:cs="Arial"/>
          <w:b/>
          <w:bCs/>
          <w:color w:val="000000"/>
          <w:lang w:val="fr-FR"/>
        </w:rPr>
        <w:t>La Session Spirituelle (L'épanchement) :</w:t>
      </w:r>
      <w:r w:rsidRPr="00E00540">
        <w:rPr>
          <w:rStyle w:val="apple-converted-space"/>
          <w:rFonts w:ascii="Arial" w:hAnsi="Arial" w:cs="Arial"/>
          <w:color w:val="000000"/>
          <w:lang w:val="fr-FR"/>
        </w:rPr>
        <w:t> </w:t>
      </w:r>
      <w:r w:rsidRPr="00E00540">
        <w:rPr>
          <w:rFonts w:ascii="Arial" w:hAnsi="Arial" w:cs="Arial"/>
          <w:color w:val="000000"/>
          <w:lang w:val="fr-FR"/>
        </w:rPr>
        <w:t>S'asseoir seul avec une feuille blanche. À l'exemple d'Élie, écrivez sans filtre religieux toutes vos colères : contre les fidèles ingrats, contre les collaborateurs qui vous ont trahi, contre l’absence de moyens financiers, et même vos incompréhensions face aux silences de Dieu.</w:t>
      </w:r>
    </w:p>
    <w:p w14:paraId="070BADE0" w14:textId="77777777" w:rsidR="00F14CC2" w:rsidRPr="00E00540" w:rsidRDefault="00F14CC2" w:rsidP="004E56B0">
      <w:pPr>
        <w:pStyle w:val="NormalWeb"/>
        <w:numPr>
          <w:ilvl w:val="0"/>
          <w:numId w:val="33"/>
        </w:numPr>
        <w:spacing w:before="0" w:beforeAutospacing="0"/>
        <w:rPr>
          <w:rFonts w:ascii="Arial" w:hAnsi="Arial" w:cs="Arial"/>
          <w:color w:val="000000"/>
          <w:lang w:val="fr-FR"/>
        </w:rPr>
      </w:pPr>
      <w:r w:rsidRPr="00E00540">
        <w:rPr>
          <w:rFonts w:ascii="Arial" w:hAnsi="Arial" w:cs="Arial"/>
          <w:b/>
          <w:bCs/>
          <w:color w:val="000000"/>
          <w:lang w:val="fr-FR"/>
        </w:rPr>
        <w:t>L'Acte Prophétique :</w:t>
      </w:r>
      <w:r w:rsidRPr="00E00540">
        <w:rPr>
          <w:rStyle w:val="apple-converted-space"/>
          <w:rFonts w:ascii="Arial" w:hAnsi="Arial" w:cs="Arial"/>
          <w:color w:val="000000"/>
          <w:lang w:val="fr-FR"/>
        </w:rPr>
        <w:t> </w:t>
      </w:r>
      <w:r w:rsidRPr="00E00540">
        <w:rPr>
          <w:rFonts w:ascii="Arial" w:hAnsi="Arial" w:cs="Arial"/>
          <w:color w:val="000000"/>
          <w:lang w:val="fr-FR"/>
        </w:rPr>
        <w:t>Présentez cette liste de douleurs devant le Seigneur. Lisez-la à voix haute dans les larmes s'il le faut. Puis, brûlez ou déchirez cette feuille en disant :</w:t>
      </w:r>
      <w:r w:rsidRPr="00E00540">
        <w:rPr>
          <w:rStyle w:val="apple-converted-space"/>
          <w:rFonts w:ascii="Arial" w:hAnsi="Arial" w:cs="Arial"/>
          <w:color w:val="000000"/>
          <w:lang w:val="fr-FR"/>
        </w:rPr>
        <w:t> </w:t>
      </w:r>
      <w:r w:rsidRPr="00E00540">
        <w:rPr>
          <w:rFonts w:ascii="Arial" w:hAnsi="Arial" w:cs="Arial"/>
          <w:i/>
          <w:iCs/>
          <w:color w:val="000000"/>
          <w:lang w:val="fr-FR"/>
        </w:rPr>
        <w:t>« Seigneur, c'est assez. Ces fardeaux ne sont pas les miens, ils sont les Tiens. Je démissionne de mon rôle de sauveur. Prends le relais. »</w:t>
      </w:r>
    </w:p>
    <w:p w14:paraId="661A1A8D"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JOUR 2 : L'Étape de la Caverne — Le Silence habité</w:t>
      </w:r>
    </w:p>
    <w:p w14:paraId="12798B90" w14:textId="77777777" w:rsidR="00F14CC2" w:rsidRPr="00E00540" w:rsidRDefault="00F14CC2" w:rsidP="004E56B0">
      <w:pPr>
        <w:pStyle w:val="NormalWeb"/>
        <w:numPr>
          <w:ilvl w:val="0"/>
          <w:numId w:val="34"/>
        </w:numPr>
        <w:spacing w:before="0" w:beforeAutospacing="0"/>
        <w:rPr>
          <w:rFonts w:ascii="Arial" w:hAnsi="Arial" w:cs="Arial"/>
          <w:color w:val="000000"/>
          <w:lang w:val="fr-FR"/>
        </w:rPr>
      </w:pPr>
      <w:r w:rsidRPr="00E00540">
        <w:rPr>
          <w:rFonts w:ascii="Arial" w:hAnsi="Arial" w:cs="Arial"/>
          <w:b/>
          <w:bCs/>
          <w:color w:val="000000"/>
          <w:lang w:val="fr-FR"/>
        </w:rPr>
        <w:t>L'Action Clinique :</w:t>
      </w:r>
      <w:r w:rsidRPr="00E00540">
        <w:rPr>
          <w:rStyle w:val="apple-converted-space"/>
          <w:rFonts w:ascii="Arial" w:hAnsi="Arial" w:cs="Arial"/>
          <w:color w:val="000000"/>
          <w:lang w:val="fr-FR"/>
        </w:rPr>
        <w:t> </w:t>
      </w:r>
      <w:r w:rsidRPr="00E00540">
        <w:rPr>
          <w:rFonts w:ascii="Arial" w:hAnsi="Arial" w:cs="Arial"/>
          <w:color w:val="000000"/>
          <w:lang w:val="fr-FR"/>
        </w:rPr>
        <w:t>Aucune parole prononcée à voix haute, aucune écoute de musique (même chrétienne), aucun bruit artificiel. Marcher dans la nature ou rester allongé dans la présence de Dieu. Privilégier le repos sensoriel complet.</w:t>
      </w:r>
    </w:p>
    <w:p w14:paraId="5BEBBBD9" w14:textId="77777777" w:rsidR="00F14CC2" w:rsidRPr="00E00540" w:rsidRDefault="00F14CC2" w:rsidP="004E56B0">
      <w:pPr>
        <w:pStyle w:val="NormalWeb"/>
        <w:numPr>
          <w:ilvl w:val="0"/>
          <w:numId w:val="34"/>
        </w:numPr>
        <w:spacing w:before="0" w:beforeAutospacing="0"/>
        <w:rPr>
          <w:rFonts w:ascii="Arial" w:hAnsi="Arial" w:cs="Arial"/>
          <w:color w:val="000000"/>
          <w:lang w:val="fr-FR"/>
        </w:rPr>
      </w:pPr>
      <w:r w:rsidRPr="00E00540">
        <w:rPr>
          <w:rFonts w:ascii="Arial" w:hAnsi="Arial" w:cs="Arial"/>
          <w:b/>
          <w:bCs/>
          <w:color w:val="000000"/>
          <w:lang w:val="fr-FR"/>
        </w:rPr>
        <w:t>La Session Spirituelle (Le recalibrage) :</w:t>
      </w:r>
      <w:r w:rsidRPr="00E00540">
        <w:rPr>
          <w:rStyle w:val="apple-converted-space"/>
          <w:rFonts w:ascii="Arial" w:hAnsi="Arial" w:cs="Arial"/>
          <w:color w:val="000000"/>
          <w:lang w:val="fr-FR"/>
        </w:rPr>
        <w:t> </w:t>
      </w:r>
      <w:r w:rsidRPr="00E00540">
        <w:rPr>
          <w:rFonts w:ascii="Arial" w:hAnsi="Arial" w:cs="Arial"/>
          <w:color w:val="000000"/>
          <w:lang w:val="fr-FR"/>
        </w:rPr>
        <w:t xml:space="preserve">Entrer dans la caverne de 1 Rois </w:t>
      </w:r>
      <w:proofErr w:type="gramStart"/>
      <w:r w:rsidRPr="00E00540">
        <w:rPr>
          <w:rFonts w:ascii="Arial" w:hAnsi="Arial" w:cs="Arial"/>
          <w:color w:val="000000"/>
          <w:lang w:val="fr-FR"/>
        </w:rPr>
        <w:t>19:</w:t>
      </w:r>
      <w:proofErr w:type="gramEnd"/>
      <w:r w:rsidRPr="00E00540">
        <w:rPr>
          <w:rFonts w:ascii="Arial" w:hAnsi="Arial" w:cs="Arial"/>
          <w:color w:val="000000"/>
          <w:lang w:val="fr-FR"/>
        </w:rPr>
        <w:t>9. Attendre que le vent, le séisme et le feu de vos pensées s'apaisent. Laissez le Saint-Esprit descendre sous la forme du murmure doux et léger.</w:t>
      </w:r>
    </w:p>
    <w:p w14:paraId="7D9257EF" w14:textId="77777777" w:rsidR="00F14CC2" w:rsidRPr="00E00540" w:rsidRDefault="00F14CC2" w:rsidP="004E56B0">
      <w:pPr>
        <w:pStyle w:val="NormalWeb"/>
        <w:numPr>
          <w:ilvl w:val="0"/>
          <w:numId w:val="34"/>
        </w:numPr>
        <w:spacing w:before="0" w:beforeAutospacing="0"/>
        <w:rPr>
          <w:rFonts w:ascii="Arial" w:hAnsi="Arial" w:cs="Arial"/>
          <w:color w:val="000000"/>
          <w:lang w:val="fr-FR"/>
        </w:rPr>
      </w:pPr>
      <w:r w:rsidRPr="00E00540">
        <w:rPr>
          <w:rFonts w:ascii="Arial" w:hAnsi="Arial" w:cs="Arial"/>
          <w:b/>
          <w:bCs/>
          <w:color w:val="000000"/>
          <w:lang w:val="fr-FR"/>
        </w:rPr>
        <w:lastRenderedPageBreak/>
        <w:t>La Question de Dieu :</w:t>
      </w:r>
      <w:r w:rsidRPr="00E00540">
        <w:rPr>
          <w:rStyle w:val="apple-converted-space"/>
          <w:rFonts w:ascii="Arial" w:hAnsi="Arial" w:cs="Arial"/>
          <w:color w:val="000000"/>
          <w:lang w:val="fr-FR"/>
        </w:rPr>
        <w:t> </w:t>
      </w:r>
      <w:r w:rsidRPr="00E00540">
        <w:rPr>
          <w:rFonts w:ascii="Arial" w:hAnsi="Arial" w:cs="Arial"/>
          <w:color w:val="000000"/>
          <w:lang w:val="fr-FR"/>
        </w:rPr>
        <w:t>Laissez cette phrase résonner dans votre esprit tout au long de la journée :</w:t>
      </w:r>
      <w:r w:rsidRPr="00E00540">
        <w:rPr>
          <w:rStyle w:val="apple-converted-space"/>
          <w:rFonts w:ascii="Arial" w:hAnsi="Arial" w:cs="Arial"/>
          <w:color w:val="000000"/>
          <w:lang w:val="fr-FR"/>
        </w:rPr>
        <w:t> </w:t>
      </w:r>
      <w:r w:rsidRPr="00E00540">
        <w:rPr>
          <w:rFonts w:ascii="Arial" w:hAnsi="Arial" w:cs="Arial"/>
          <w:i/>
          <w:iCs/>
          <w:color w:val="000000"/>
          <w:lang w:val="fr-FR"/>
        </w:rPr>
        <w:t>« Que fais-tu ici, mon serviteur ? »</w:t>
      </w:r>
      <w:r w:rsidRPr="00E00540">
        <w:rPr>
          <w:rStyle w:val="apple-converted-space"/>
          <w:rFonts w:ascii="Arial" w:hAnsi="Arial" w:cs="Arial"/>
          <w:color w:val="000000"/>
          <w:lang w:val="fr-FR"/>
        </w:rPr>
        <w:t> </w:t>
      </w:r>
      <w:r w:rsidRPr="00E00540">
        <w:rPr>
          <w:rFonts w:ascii="Arial" w:hAnsi="Arial" w:cs="Arial"/>
          <w:color w:val="000000"/>
          <w:lang w:val="fr-FR"/>
        </w:rPr>
        <w:t>Laissez Dieu sonder si vous servez encore par amour pour Lui, ou si vous servez pour nourrir votre ego, votre statut social ou votre sécurité financière.</w:t>
      </w:r>
    </w:p>
    <w:p w14:paraId="72445F70"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JOUR 3 : L'Étape d'Ananie et de Damas — La Relance structurelle</w:t>
      </w:r>
    </w:p>
    <w:p w14:paraId="440E3004" w14:textId="77777777" w:rsidR="00F14CC2" w:rsidRPr="00E00540" w:rsidRDefault="00F14CC2" w:rsidP="004E56B0">
      <w:pPr>
        <w:pStyle w:val="NormalWeb"/>
        <w:numPr>
          <w:ilvl w:val="0"/>
          <w:numId w:val="35"/>
        </w:numPr>
        <w:spacing w:before="0" w:beforeAutospacing="0"/>
        <w:rPr>
          <w:rFonts w:ascii="Arial" w:hAnsi="Arial" w:cs="Arial"/>
          <w:color w:val="000000"/>
          <w:lang w:val="fr-FR"/>
        </w:rPr>
      </w:pPr>
      <w:r w:rsidRPr="00E00540">
        <w:rPr>
          <w:rFonts w:ascii="Arial" w:hAnsi="Arial" w:cs="Arial"/>
          <w:b/>
          <w:bCs/>
          <w:color w:val="000000"/>
          <w:lang w:val="fr-FR"/>
        </w:rPr>
        <w:t>L'Action Clinique :</w:t>
      </w:r>
      <w:r w:rsidRPr="00E00540">
        <w:rPr>
          <w:rStyle w:val="apple-converted-space"/>
          <w:rFonts w:ascii="Arial" w:hAnsi="Arial" w:cs="Arial"/>
          <w:color w:val="000000"/>
          <w:lang w:val="fr-FR"/>
        </w:rPr>
        <w:t> </w:t>
      </w:r>
      <w:r w:rsidRPr="00E00540">
        <w:rPr>
          <w:rFonts w:ascii="Arial" w:hAnsi="Arial" w:cs="Arial"/>
          <w:color w:val="000000"/>
          <w:lang w:val="fr-FR"/>
        </w:rPr>
        <w:t>Ouvrir son agenda annuel et y inscrire de manière non négociable les temps de repos, de bilans médicaux et les soirées familiales. Ces rendez-vous doivent avoir la même valeur qu’une grande convention de guérison.</w:t>
      </w:r>
    </w:p>
    <w:p w14:paraId="6F54EBAE" w14:textId="77777777" w:rsidR="00F14CC2" w:rsidRPr="00E00540" w:rsidRDefault="00F14CC2" w:rsidP="004E56B0">
      <w:pPr>
        <w:pStyle w:val="NormalWeb"/>
        <w:numPr>
          <w:ilvl w:val="0"/>
          <w:numId w:val="35"/>
        </w:numPr>
        <w:spacing w:before="0" w:beforeAutospacing="0"/>
        <w:rPr>
          <w:rFonts w:ascii="Arial" w:hAnsi="Arial" w:cs="Arial"/>
          <w:color w:val="000000"/>
          <w:lang w:val="fr-FR"/>
        </w:rPr>
      </w:pPr>
      <w:r w:rsidRPr="00E00540">
        <w:rPr>
          <w:rFonts w:ascii="Arial" w:hAnsi="Arial" w:cs="Arial"/>
          <w:b/>
          <w:bCs/>
          <w:color w:val="000000"/>
          <w:lang w:val="fr-FR"/>
        </w:rPr>
        <w:t>La Session Spirituelle (La multiplication)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Identifier les sept mille hommes cachés que Dieu a préparés autour de vous (1 Rois </w:t>
      </w:r>
      <w:proofErr w:type="gramStart"/>
      <w:r w:rsidRPr="00E00540">
        <w:rPr>
          <w:rFonts w:ascii="Arial" w:hAnsi="Arial" w:cs="Arial"/>
          <w:color w:val="000000"/>
          <w:lang w:val="fr-FR"/>
        </w:rPr>
        <w:t>19:</w:t>
      </w:r>
      <w:proofErr w:type="gramEnd"/>
      <w:r w:rsidRPr="00E00540">
        <w:rPr>
          <w:rFonts w:ascii="Arial" w:hAnsi="Arial" w:cs="Arial"/>
          <w:color w:val="000000"/>
          <w:lang w:val="fr-FR"/>
        </w:rPr>
        <w:t>18). Écrivez les noms des « Élisée » potentiels au sein de votre communauté. Établissez un plan de transfert de compétences : quelles responsabilités allez-vous céder dès votre retour pour ne plus jamais porter l'arche seul ?</w:t>
      </w:r>
    </w:p>
    <w:p w14:paraId="27E2776F"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III. La Charte de Liberté du Pasteur Restauré</w:t>
      </w:r>
    </w:p>
    <w:p w14:paraId="360CB58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 texte n’est pas une simple prière, c’est une confession de foi thérapeutique et un décret spirituel à réciter chaque matin avant d’affronter les exigences du ministère.</w:t>
      </w:r>
    </w:p>
    <w:p w14:paraId="209C5AC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DÉCLARATION D’ENGAGEMENT ET DE SOUVERAINETÉ</w:t>
      </w:r>
    </w:p>
    <w:p w14:paraId="2953454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Je déclare devant le ciel, la terre et les puissances des ténèbres que mon corps est le temple du Saint-Esprit. Je confesse que la gestion de ma santé physique est un acte de gérance spirituelle dont je rendrai compte à Dieu. Par conséquent, je brise définitivement le mythe du surhomme et le joug démoniaque de la performance religieuse.</w:t>
      </w:r>
    </w:p>
    <w:p w14:paraId="7A94BAF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Je refuse de sacrifier ma vie, mon cœur physique, mon mariage ou l'avenir de mes enfants sur l'autel d'un activisme ministériel aveugle. Je proclame avec force que Jésus-Christ est le seul Sauveur et le seul Bâtisseur de l'Église ; je démissionne de toute culpabilité liée au repos et au refus des sollicitations qui dépassent mes limites humaines.</w:t>
      </w:r>
    </w:p>
    <w:p w14:paraId="36D53BD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Désormais, je choisis de travailler à partir de Son repos, de diriger en déléguant avec confiance à la génération suivante, et de prêcher exclusivement à partir du débordement d’une source rafraîchie dans le secret de Sa présence.</w:t>
      </w:r>
    </w:p>
    <w:p w14:paraId="2D669F0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Je décrète que je ne mourrai pas prématurément par imprudence ou par orgueil pastoral en chaire. J'accomplirai la totalité de ma course avec clarté d'esprit, vigueur corporelle, paix intérieure et longévité, pour la seule et unique gloire de mon Seigneur.</w:t>
      </w:r>
    </w:p>
    <w:p w14:paraId="54EF67D2" w14:textId="77777777" w:rsidR="001B5F5A"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Au nom de Jésus-Christ.</w:t>
      </w:r>
      <w:r w:rsidRPr="00E00540">
        <w:rPr>
          <w:rStyle w:val="apple-converted-space"/>
          <w:rFonts w:ascii="Arial" w:hAnsi="Arial" w:cs="Arial"/>
          <w:color w:val="000000"/>
          <w:lang w:val="fr-FR"/>
        </w:rPr>
        <w:t> </w:t>
      </w:r>
      <w:r w:rsidRPr="00E00540">
        <w:rPr>
          <w:rFonts w:ascii="Arial" w:hAnsi="Arial" w:cs="Arial"/>
          <w:b/>
          <w:bCs/>
          <w:color w:val="000000"/>
          <w:lang w:val="fr-FR"/>
        </w:rPr>
        <w:t>Amen !</w:t>
      </w:r>
      <w:r w:rsidRPr="00E00540">
        <w:rPr>
          <w:rStyle w:val="apple-converted-space"/>
          <w:rFonts w:ascii="Arial" w:hAnsi="Arial" w:cs="Arial"/>
          <w:color w:val="000000"/>
          <w:lang w:val="fr-FR"/>
        </w:rPr>
        <w:t> </w:t>
      </w:r>
      <w:r w:rsidRPr="00E00540">
        <w:rPr>
          <w:rFonts w:ascii="Arial" w:hAnsi="Arial" w:cs="Arial"/>
          <w:color w:val="000000"/>
          <w:lang w:val="fr-FR"/>
        </w:rPr>
        <w:t>»</w:t>
      </w:r>
    </w:p>
    <w:p w14:paraId="7F6EB76E" w14:textId="77777777" w:rsidR="001B5F5A" w:rsidRPr="00E00540" w:rsidRDefault="001B5F5A" w:rsidP="00F14CC2">
      <w:pPr>
        <w:pStyle w:val="NormalWeb"/>
        <w:spacing w:before="0" w:beforeAutospacing="0"/>
        <w:rPr>
          <w:rFonts w:ascii="Arial" w:hAnsi="Arial" w:cs="Arial"/>
          <w:color w:val="000000"/>
          <w:lang w:val="fr-FR"/>
        </w:rPr>
      </w:pPr>
    </w:p>
    <w:p w14:paraId="557FF67D" w14:textId="77777777" w:rsidR="00F14CC2" w:rsidRPr="00E00540" w:rsidRDefault="00F14CC2" w:rsidP="00F14CC2">
      <w:pPr>
        <w:pStyle w:val="Heading1"/>
        <w:rPr>
          <w:color w:val="000000"/>
          <w:lang w:val="fr-FR"/>
        </w:rPr>
      </w:pPr>
      <w:r w:rsidRPr="00E00540">
        <w:rPr>
          <w:color w:val="000000"/>
          <w:lang w:val="fr-FR"/>
        </w:rPr>
        <w:lastRenderedPageBreak/>
        <w:t>Chapitre 17 : Le poids des attentes du peuple</w:t>
      </w:r>
    </w:p>
    <w:p w14:paraId="291FF918" w14:textId="77777777" w:rsidR="00F14CC2" w:rsidRPr="00E00540" w:rsidRDefault="00F14CC2" w:rsidP="00F14CC2">
      <w:pPr>
        <w:pStyle w:val="Heading2"/>
        <w:rPr>
          <w:color w:val="000000"/>
          <w:lang w:val="fr-FR"/>
        </w:rPr>
      </w:pPr>
      <w:r w:rsidRPr="00E00540">
        <w:rPr>
          <w:color w:val="000000"/>
          <w:lang w:val="fr-FR"/>
        </w:rPr>
        <w:t>Quand les croyants attendent trop du serviteur</w:t>
      </w:r>
    </w:p>
    <w:p w14:paraId="4AA3E5D6" w14:textId="77777777" w:rsidR="00F14CC2" w:rsidRPr="00E00540" w:rsidRDefault="00F14CC2" w:rsidP="00F14CC2">
      <w:pPr>
        <w:pStyle w:val="Heading3"/>
        <w:rPr>
          <w:color w:val="000000"/>
          <w:lang w:val="fr-FR"/>
        </w:rPr>
      </w:pPr>
      <w:r w:rsidRPr="00E00540">
        <w:rPr>
          <w:color w:val="000000"/>
          <w:lang w:val="fr-FR"/>
        </w:rPr>
        <w:t>Introduction</w:t>
      </w:r>
    </w:p>
    <w:p w14:paraId="0CB50D99" w14:textId="77777777" w:rsidR="00F14CC2" w:rsidRPr="00E00540" w:rsidRDefault="00F14CC2" w:rsidP="00F14CC2">
      <w:pPr>
        <w:pStyle w:val="NormalWeb"/>
        <w:rPr>
          <w:color w:val="000000"/>
          <w:lang w:val="fr-FR"/>
        </w:rPr>
      </w:pPr>
      <w:r w:rsidRPr="00E00540">
        <w:rPr>
          <w:color w:val="000000"/>
          <w:lang w:val="fr-FR"/>
        </w:rPr>
        <w:t>L'une des sources les plus fréquentes de fatigue ministérielle est le poids des attentes humaines. Le peuple de Dieu aime ses responsables et place souvent en eux de grands espoirs. Cependant, lorsque ces attentes deviennent excessives, elles peuvent transformer le ministère en un fardeau difficile à porter.</w:t>
      </w:r>
    </w:p>
    <w:p w14:paraId="18D76BAB" w14:textId="77777777" w:rsidR="00F14CC2" w:rsidRPr="00E00540" w:rsidRDefault="00F14CC2" w:rsidP="00F14CC2">
      <w:pPr>
        <w:pStyle w:val="NormalWeb"/>
        <w:rPr>
          <w:color w:val="000000"/>
          <w:lang w:val="fr-FR"/>
        </w:rPr>
      </w:pPr>
      <w:r w:rsidRPr="00E00540">
        <w:rPr>
          <w:color w:val="000000"/>
          <w:lang w:val="fr-FR"/>
        </w:rPr>
        <w:t>Beaucoup de serviteurs vivent avec l'impression qu'ils doivent être disponibles en permanence, avoir réponse à tout, résoudre tous les problèmes, visiter tous les malades, assister à tous les événements et demeurer spirituellement forts en toute circonstance.</w:t>
      </w:r>
    </w:p>
    <w:p w14:paraId="1B4A44BB" w14:textId="77777777" w:rsidR="00F14CC2" w:rsidRPr="00E00540" w:rsidRDefault="00F14CC2" w:rsidP="00F14CC2">
      <w:pPr>
        <w:pStyle w:val="NormalWeb"/>
        <w:rPr>
          <w:color w:val="000000"/>
          <w:lang w:val="fr-FR"/>
        </w:rPr>
      </w:pPr>
      <w:r w:rsidRPr="00E00540">
        <w:rPr>
          <w:color w:val="000000"/>
          <w:lang w:val="fr-FR"/>
        </w:rPr>
        <w:t>Or Dieu n'a jamais demandé à un homme de devenir le Sauveur de son peuple. Cette place appartient uniquement à Jésus-Christ.</w:t>
      </w:r>
    </w:p>
    <w:p w14:paraId="0B3B89F6" w14:textId="77777777" w:rsidR="00F14CC2" w:rsidRPr="00E00540" w:rsidRDefault="00F14CC2" w:rsidP="00F14CC2">
      <w:pPr>
        <w:pStyle w:val="Heading2"/>
        <w:rPr>
          <w:color w:val="000000"/>
          <w:lang w:val="fr-FR"/>
        </w:rPr>
      </w:pPr>
      <w:r w:rsidRPr="00E00540">
        <w:rPr>
          <w:color w:val="000000"/>
          <w:lang w:val="fr-FR"/>
        </w:rPr>
        <w:t>17.1. Moïse écrasé par les demandes du peuple</w:t>
      </w:r>
    </w:p>
    <w:p w14:paraId="0628558C" w14:textId="77777777" w:rsidR="00F14CC2" w:rsidRPr="00E00540" w:rsidRDefault="00F14CC2" w:rsidP="00F14CC2">
      <w:pPr>
        <w:pStyle w:val="NormalWeb"/>
        <w:rPr>
          <w:color w:val="000000"/>
          <w:lang w:val="fr-FR"/>
        </w:rPr>
      </w:pPr>
      <w:r w:rsidRPr="00E00540">
        <w:rPr>
          <w:color w:val="000000"/>
          <w:lang w:val="fr-FR"/>
        </w:rPr>
        <w:t xml:space="preserve">Dans Nombres </w:t>
      </w:r>
      <w:proofErr w:type="gramStart"/>
      <w:r w:rsidRPr="00E00540">
        <w:rPr>
          <w:color w:val="000000"/>
          <w:lang w:val="fr-FR"/>
        </w:rPr>
        <w:t>11:</w:t>
      </w:r>
      <w:proofErr w:type="gramEnd"/>
      <w:r w:rsidRPr="00E00540">
        <w:rPr>
          <w:color w:val="000000"/>
          <w:lang w:val="fr-FR"/>
        </w:rPr>
        <w:t>11-15, Moïse exprime sa fatigue devant Dieu :</w:t>
      </w:r>
    </w:p>
    <w:p w14:paraId="546691A8" w14:textId="77777777" w:rsidR="00F14CC2" w:rsidRPr="00E00540" w:rsidRDefault="00F14CC2" w:rsidP="00F14CC2">
      <w:pPr>
        <w:pStyle w:val="NormalWeb"/>
        <w:rPr>
          <w:color w:val="000000"/>
          <w:lang w:val="fr-FR"/>
        </w:rPr>
      </w:pPr>
      <w:r w:rsidRPr="00E00540">
        <w:rPr>
          <w:color w:val="000000"/>
          <w:lang w:val="fr-FR"/>
        </w:rPr>
        <w:t>« Ai-je conçu tout ce peuple ? L'ai-je enfanté, pour que tu me dises : Porte-le sur ton sein ? »</w:t>
      </w:r>
    </w:p>
    <w:p w14:paraId="7DEEC3E7" w14:textId="77777777" w:rsidR="00F14CC2" w:rsidRPr="00E00540" w:rsidRDefault="00F14CC2" w:rsidP="00F14CC2">
      <w:pPr>
        <w:pStyle w:val="NormalWeb"/>
        <w:rPr>
          <w:color w:val="000000"/>
          <w:lang w:val="fr-FR"/>
        </w:rPr>
      </w:pPr>
      <w:r w:rsidRPr="00E00540">
        <w:rPr>
          <w:color w:val="000000"/>
          <w:lang w:val="fr-FR"/>
        </w:rPr>
        <w:t>Cette prière révèle un homme arrivé à sa limite.</w:t>
      </w:r>
    </w:p>
    <w:p w14:paraId="4BDE6802" w14:textId="77777777" w:rsidR="00F14CC2" w:rsidRPr="00E00540" w:rsidRDefault="00F14CC2" w:rsidP="00F14CC2">
      <w:pPr>
        <w:pStyle w:val="NormalWeb"/>
        <w:rPr>
          <w:color w:val="000000"/>
          <w:lang w:val="fr-FR"/>
        </w:rPr>
      </w:pPr>
      <w:r w:rsidRPr="00E00540">
        <w:rPr>
          <w:color w:val="000000"/>
          <w:lang w:val="fr-FR"/>
        </w:rPr>
        <w:t>Moïse aime Israël.</w:t>
      </w:r>
      <w:r w:rsidRPr="00E00540">
        <w:rPr>
          <w:color w:val="000000"/>
          <w:lang w:val="fr-FR"/>
        </w:rPr>
        <w:br/>
        <w:t>Moïse prie pour Israël.</w:t>
      </w:r>
      <w:r w:rsidRPr="00E00540">
        <w:rPr>
          <w:color w:val="000000"/>
          <w:lang w:val="fr-FR"/>
        </w:rPr>
        <w:br/>
        <w:t>Moïse conduit Israël.</w:t>
      </w:r>
    </w:p>
    <w:p w14:paraId="2E48EE91" w14:textId="77777777" w:rsidR="00F14CC2" w:rsidRPr="00E00540" w:rsidRDefault="00F14CC2" w:rsidP="00F14CC2">
      <w:pPr>
        <w:pStyle w:val="NormalWeb"/>
        <w:rPr>
          <w:color w:val="000000"/>
          <w:lang w:val="fr-FR"/>
        </w:rPr>
      </w:pPr>
      <w:r w:rsidRPr="00E00540">
        <w:rPr>
          <w:color w:val="000000"/>
          <w:lang w:val="fr-FR"/>
        </w:rPr>
        <w:t>Mais Moïse découvre qu'il ne peut pas porter seul ce que Dieu n'a jamais voulu qu'il porte seul.</w:t>
      </w:r>
    </w:p>
    <w:p w14:paraId="3EF50259" w14:textId="77777777" w:rsidR="00F14CC2" w:rsidRPr="00E00540" w:rsidRDefault="00F14CC2" w:rsidP="00F14CC2">
      <w:pPr>
        <w:pStyle w:val="NormalWeb"/>
        <w:rPr>
          <w:color w:val="000000"/>
          <w:lang w:val="fr-FR"/>
        </w:rPr>
      </w:pPr>
      <w:r w:rsidRPr="00E00540">
        <w:rPr>
          <w:color w:val="000000"/>
          <w:lang w:val="fr-FR"/>
        </w:rPr>
        <w:t>Les attentes constantes du peuple l'ont conduit à un état de profond découragement.</w:t>
      </w:r>
    </w:p>
    <w:p w14:paraId="5867E9B8" w14:textId="77777777" w:rsidR="00F14CC2" w:rsidRPr="00E00540" w:rsidRDefault="00F14CC2" w:rsidP="00F14CC2">
      <w:pPr>
        <w:pStyle w:val="Heading2"/>
        <w:rPr>
          <w:color w:val="000000"/>
          <w:lang w:val="fr-FR"/>
        </w:rPr>
      </w:pPr>
      <w:r w:rsidRPr="00E00540">
        <w:rPr>
          <w:color w:val="000000"/>
          <w:lang w:val="fr-FR"/>
        </w:rPr>
        <w:t>17.2. Le danger de vouloir satisfaire tout le monde</w:t>
      </w:r>
    </w:p>
    <w:p w14:paraId="257E2C6F" w14:textId="77777777" w:rsidR="00F14CC2" w:rsidRPr="00E00540" w:rsidRDefault="00F14CC2" w:rsidP="00F14CC2">
      <w:pPr>
        <w:pStyle w:val="NormalWeb"/>
        <w:rPr>
          <w:color w:val="000000"/>
          <w:lang w:val="fr-FR"/>
        </w:rPr>
      </w:pPr>
      <w:r w:rsidRPr="00E00540">
        <w:rPr>
          <w:color w:val="000000"/>
          <w:lang w:val="fr-FR"/>
        </w:rPr>
        <w:t>L'une des plus grandes tentations du leadership est de vouloir plaire à tout le monde.</w:t>
      </w:r>
    </w:p>
    <w:p w14:paraId="747B6A13" w14:textId="77777777" w:rsidR="00F14CC2" w:rsidRPr="00E00540" w:rsidRDefault="00F14CC2" w:rsidP="00F14CC2">
      <w:pPr>
        <w:pStyle w:val="NormalWeb"/>
        <w:rPr>
          <w:color w:val="000000"/>
          <w:lang w:val="fr-FR"/>
        </w:rPr>
      </w:pPr>
      <w:r w:rsidRPr="00E00540">
        <w:rPr>
          <w:color w:val="000000"/>
          <w:lang w:val="fr-FR"/>
        </w:rPr>
        <w:t>Le serviteur cherche parfois à :</w:t>
      </w:r>
    </w:p>
    <w:p w14:paraId="3DA14D3E" w14:textId="77777777" w:rsidR="00F14CC2" w:rsidRPr="00E00540" w:rsidRDefault="00F14CC2" w:rsidP="004E56B0">
      <w:pPr>
        <w:numPr>
          <w:ilvl w:val="0"/>
          <w:numId w:val="14"/>
        </w:numPr>
        <w:spacing w:before="100" w:beforeAutospacing="1" w:after="100" w:afterAutospacing="1" w:line="240" w:lineRule="auto"/>
        <w:rPr>
          <w:color w:val="000000"/>
          <w:lang w:val="fr-FR"/>
        </w:rPr>
      </w:pPr>
      <w:proofErr w:type="gramStart"/>
      <w:r w:rsidRPr="00E00540">
        <w:rPr>
          <w:color w:val="000000"/>
          <w:lang w:val="fr-FR"/>
        </w:rPr>
        <w:t>répondre</w:t>
      </w:r>
      <w:proofErr w:type="gramEnd"/>
      <w:r w:rsidRPr="00E00540">
        <w:rPr>
          <w:color w:val="000000"/>
          <w:lang w:val="fr-FR"/>
        </w:rPr>
        <w:t xml:space="preserve"> à tous les appels ;</w:t>
      </w:r>
    </w:p>
    <w:p w14:paraId="701D2467" w14:textId="77777777" w:rsidR="00F14CC2" w:rsidRPr="00E00540" w:rsidRDefault="00F14CC2" w:rsidP="004E56B0">
      <w:pPr>
        <w:numPr>
          <w:ilvl w:val="0"/>
          <w:numId w:val="14"/>
        </w:numPr>
        <w:spacing w:before="100" w:beforeAutospacing="1" w:after="100" w:afterAutospacing="1" w:line="240" w:lineRule="auto"/>
        <w:rPr>
          <w:color w:val="000000"/>
          <w:lang w:val="fr-FR"/>
        </w:rPr>
      </w:pPr>
      <w:proofErr w:type="gramStart"/>
      <w:r w:rsidRPr="00E00540">
        <w:rPr>
          <w:color w:val="000000"/>
          <w:lang w:val="fr-FR"/>
        </w:rPr>
        <w:t>participer</w:t>
      </w:r>
      <w:proofErr w:type="gramEnd"/>
      <w:r w:rsidRPr="00E00540">
        <w:rPr>
          <w:color w:val="000000"/>
          <w:lang w:val="fr-FR"/>
        </w:rPr>
        <w:t xml:space="preserve"> à toutes les réunions ;</w:t>
      </w:r>
    </w:p>
    <w:p w14:paraId="290A7E4D" w14:textId="77777777" w:rsidR="00F14CC2" w:rsidRPr="00E00540" w:rsidRDefault="00F14CC2" w:rsidP="004E56B0">
      <w:pPr>
        <w:numPr>
          <w:ilvl w:val="0"/>
          <w:numId w:val="14"/>
        </w:numPr>
        <w:spacing w:before="100" w:beforeAutospacing="1" w:after="100" w:afterAutospacing="1" w:line="240" w:lineRule="auto"/>
        <w:rPr>
          <w:color w:val="000000"/>
          <w:lang w:val="fr-FR"/>
        </w:rPr>
      </w:pPr>
      <w:proofErr w:type="gramStart"/>
      <w:r w:rsidRPr="00E00540">
        <w:rPr>
          <w:color w:val="000000"/>
          <w:lang w:val="fr-FR"/>
        </w:rPr>
        <w:t>satisfaire</w:t>
      </w:r>
      <w:proofErr w:type="gramEnd"/>
      <w:r w:rsidRPr="00E00540">
        <w:rPr>
          <w:color w:val="000000"/>
          <w:lang w:val="fr-FR"/>
        </w:rPr>
        <w:t xml:space="preserve"> toutes les sensibilités ;</w:t>
      </w:r>
    </w:p>
    <w:p w14:paraId="129C259E" w14:textId="77777777" w:rsidR="00F14CC2" w:rsidRPr="00E00540" w:rsidRDefault="00F14CC2" w:rsidP="004E56B0">
      <w:pPr>
        <w:numPr>
          <w:ilvl w:val="0"/>
          <w:numId w:val="14"/>
        </w:numPr>
        <w:spacing w:before="100" w:beforeAutospacing="1" w:after="100" w:afterAutospacing="1" w:line="240" w:lineRule="auto"/>
        <w:rPr>
          <w:color w:val="000000"/>
          <w:lang w:val="fr-FR"/>
        </w:rPr>
      </w:pPr>
      <w:proofErr w:type="gramStart"/>
      <w:r w:rsidRPr="00E00540">
        <w:rPr>
          <w:color w:val="000000"/>
          <w:lang w:val="fr-FR"/>
        </w:rPr>
        <w:lastRenderedPageBreak/>
        <w:t>éviter</w:t>
      </w:r>
      <w:proofErr w:type="gramEnd"/>
      <w:r w:rsidRPr="00E00540">
        <w:rPr>
          <w:color w:val="000000"/>
          <w:lang w:val="fr-FR"/>
        </w:rPr>
        <w:t xml:space="preserve"> toute critique.</w:t>
      </w:r>
    </w:p>
    <w:p w14:paraId="0B5BE97B" w14:textId="77777777" w:rsidR="00F14CC2" w:rsidRPr="00E00540" w:rsidRDefault="00F14CC2" w:rsidP="00F14CC2">
      <w:pPr>
        <w:pStyle w:val="NormalWeb"/>
        <w:rPr>
          <w:color w:val="000000"/>
          <w:lang w:val="fr-FR"/>
        </w:rPr>
      </w:pPr>
      <w:r w:rsidRPr="00E00540">
        <w:rPr>
          <w:color w:val="000000"/>
          <w:lang w:val="fr-FR"/>
        </w:rPr>
        <w:t>Mais cette recherche devient rapidement un piège.</w:t>
      </w:r>
    </w:p>
    <w:p w14:paraId="6018C74F" w14:textId="77777777" w:rsidR="00F14CC2" w:rsidRPr="00E00540" w:rsidRDefault="00F14CC2" w:rsidP="00F14CC2">
      <w:pPr>
        <w:pStyle w:val="NormalWeb"/>
        <w:rPr>
          <w:color w:val="000000"/>
          <w:lang w:val="fr-FR"/>
        </w:rPr>
      </w:pPr>
      <w:r w:rsidRPr="00E00540">
        <w:rPr>
          <w:color w:val="000000"/>
          <w:lang w:val="fr-FR"/>
        </w:rPr>
        <w:t xml:space="preserve">Galates </w:t>
      </w:r>
      <w:proofErr w:type="gramStart"/>
      <w:r w:rsidRPr="00E00540">
        <w:rPr>
          <w:color w:val="000000"/>
          <w:lang w:val="fr-FR"/>
        </w:rPr>
        <w:t>1:</w:t>
      </w:r>
      <w:proofErr w:type="gramEnd"/>
      <w:r w:rsidRPr="00E00540">
        <w:rPr>
          <w:color w:val="000000"/>
          <w:lang w:val="fr-FR"/>
        </w:rPr>
        <w:t>10 déclare :</w:t>
      </w:r>
    </w:p>
    <w:p w14:paraId="31A3014F" w14:textId="77777777" w:rsidR="00F14CC2" w:rsidRPr="00E00540" w:rsidRDefault="00F14CC2" w:rsidP="00F14CC2">
      <w:pPr>
        <w:pStyle w:val="NormalWeb"/>
        <w:rPr>
          <w:color w:val="000000"/>
          <w:lang w:val="fr-FR"/>
        </w:rPr>
      </w:pPr>
      <w:r w:rsidRPr="00E00540">
        <w:rPr>
          <w:color w:val="000000"/>
          <w:lang w:val="fr-FR"/>
        </w:rPr>
        <w:t>« Si je plaisais encore aux hommes, je ne serais pas serviteur de Christ. »</w:t>
      </w:r>
    </w:p>
    <w:p w14:paraId="557604D8" w14:textId="77777777" w:rsidR="00F14CC2" w:rsidRPr="00E00540" w:rsidRDefault="00F14CC2" w:rsidP="00F14CC2">
      <w:pPr>
        <w:pStyle w:val="NormalWeb"/>
        <w:rPr>
          <w:color w:val="000000"/>
          <w:lang w:val="fr-FR"/>
        </w:rPr>
      </w:pPr>
      <w:r w:rsidRPr="00E00540">
        <w:rPr>
          <w:color w:val="000000"/>
          <w:lang w:val="fr-FR"/>
        </w:rPr>
        <w:t>Le véritable ministère ne consiste pas à satisfaire toutes les attentes humaines mais à accomplir fidèlement la volonté de Dieu.</w:t>
      </w:r>
    </w:p>
    <w:p w14:paraId="2BA4C7CF" w14:textId="77777777" w:rsidR="00F14CC2" w:rsidRPr="00E00540" w:rsidRDefault="00F14CC2" w:rsidP="00F14CC2">
      <w:pPr>
        <w:pStyle w:val="Heading2"/>
        <w:rPr>
          <w:color w:val="000000"/>
          <w:lang w:val="fr-FR"/>
        </w:rPr>
      </w:pPr>
      <w:r w:rsidRPr="00E00540">
        <w:rPr>
          <w:color w:val="000000"/>
          <w:lang w:val="fr-FR"/>
        </w:rPr>
        <w:t>17.3. Même Jésus n'a pas répondu à toutes les demandes</w:t>
      </w:r>
    </w:p>
    <w:p w14:paraId="6B9214E8" w14:textId="77777777" w:rsidR="00F14CC2" w:rsidRPr="00E00540" w:rsidRDefault="00F14CC2" w:rsidP="00F14CC2">
      <w:pPr>
        <w:pStyle w:val="NormalWeb"/>
        <w:rPr>
          <w:color w:val="000000"/>
          <w:lang w:val="fr-FR"/>
        </w:rPr>
      </w:pPr>
      <w:r w:rsidRPr="00E00540">
        <w:rPr>
          <w:color w:val="000000"/>
          <w:lang w:val="fr-FR"/>
        </w:rPr>
        <w:t>Jésus est le modèle parfait du ministère équilibré.</w:t>
      </w:r>
    </w:p>
    <w:p w14:paraId="5E38F7C6" w14:textId="77777777" w:rsidR="00F14CC2" w:rsidRPr="00E00540" w:rsidRDefault="00F14CC2" w:rsidP="00F14CC2">
      <w:pPr>
        <w:pStyle w:val="NormalWeb"/>
        <w:rPr>
          <w:color w:val="000000"/>
          <w:lang w:val="fr-FR"/>
        </w:rPr>
      </w:pPr>
      <w:r w:rsidRPr="00E00540">
        <w:rPr>
          <w:color w:val="000000"/>
          <w:lang w:val="fr-FR"/>
        </w:rPr>
        <w:t>Pourtant, Il n'a pas guéri tous les malades d'Israël.</w:t>
      </w:r>
    </w:p>
    <w:p w14:paraId="4A864B8F" w14:textId="77777777" w:rsidR="00F14CC2" w:rsidRPr="00E00540" w:rsidRDefault="00F14CC2" w:rsidP="00F14CC2">
      <w:pPr>
        <w:pStyle w:val="NormalWeb"/>
        <w:rPr>
          <w:color w:val="000000"/>
          <w:lang w:val="fr-FR"/>
        </w:rPr>
      </w:pPr>
      <w:r w:rsidRPr="00E00540">
        <w:rPr>
          <w:color w:val="000000"/>
          <w:lang w:val="fr-FR"/>
        </w:rPr>
        <w:t>Il n'a pas répondu à toutes les sollicitations.</w:t>
      </w:r>
    </w:p>
    <w:p w14:paraId="1D0D849E" w14:textId="77777777" w:rsidR="00F14CC2" w:rsidRPr="00E00540" w:rsidRDefault="00F14CC2" w:rsidP="00F14CC2">
      <w:pPr>
        <w:pStyle w:val="NormalWeb"/>
        <w:rPr>
          <w:color w:val="000000"/>
          <w:lang w:val="fr-FR"/>
        </w:rPr>
      </w:pPr>
      <w:r w:rsidRPr="00E00540">
        <w:rPr>
          <w:color w:val="000000"/>
          <w:lang w:val="fr-FR"/>
        </w:rPr>
        <w:t>Il s'est parfois retiré alors que les foules le cherchaient.</w:t>
      </w:r>
    </w:p>
    <w:p w14:paraId="2AA568CF" w14:textId="77777777" w:rsidR="00F14CC2" w:rsidRPr="00E00540" w:rsidRDefault="00F14CC2" w:rsidP="00F14CC2">
      <w:pPr>
        <w:pStyle w:val="NormalWeb"/>
        <w:rPr>
          <w:color w:val="000000"/>
          <w:lang w:val="fr-FR"/>
        </w:rPr>
      </w:pPr>
      <w:r w:rsidRPr="00E00540">
        <w:rPr>
          <w:color w:val="000000"/>
          <w:lang w:val="fr-FR"/>
        </w:rPr>
        <w:t xml:space="preserve">Marc </w:t>
      </w:r>
      <w:proofErr w:type="gramStart"/>
      <w:r w:rsidRPr="00E00540">
        <w:rPr>
          <w:color w:val="000000"/>
          <w:lang w:val="fr-FR"/>
        </w:rPr>
        <w:t>1:</w:t>
      </w:r>
      <w:proofErr w:type="gramEnd"/>
      <w:r w:rsidRPr="00E00540">
        <w:rPr>
          <w:color w:val="000000"/>
          <w:lang w:val="fr-FR"/>
        </w:rPr>
        <w:t>35-38 montre que Jésus quitte un lieu où beaucoup avaient encore besoin de Lui parce que le Père l'appelait ailleurs.</w:t>
      </w:r>
    </w:p>
    <w:p w14:paraId="26B284A6" w14:textId="77777777" w:rsidR="00F14CC2" w:rsidRPr="00E00540" w:rsidRDefault="00F14CC2" w:rsidP="00F14CC2">
      <w:pPr>
        <w:pStyle w:val="NormalWeb"/>
        <w:rPr>
          <w:color w:val="000000"/>
          <w:lang w:val="fr-FR"/>
        </w:rPr>
      </w:pPr>
      <w:r w:rsidRPr="00E00540">
        <w:rPr>
          <w:color w:val="000000"/>
          <w:lang w:val="fr-FR"/>
        </w:rPr>
        <w:t>Le Seigneur n'était pas dirigé par l'urgence des hommes mais par la volonté du Père.</w:t>
      </w:r>
    </w:p>
    <w:p w14:paraId="299797AB" w14:textId="77777777" w:rsidR="00F14CC2" w:rsidRPr="00E00540" w:rsidRDefault="00F14CC2" w:rsidP="00F14CC2">
      <w:pPr>
        <w:pStyle w:val="Heading2"/>
        <w:rPr>
          <w:color w:val="000000"/>
          <w:lang w:val="fr-FR"/>
        </w:rPr>
      </w:pPr>
      <w:r w:rsidRPr="00E00540">
        <w:rPr>
          <w:color w:val="000000"/>
          <w:lang w:val="fr-FR"/>
        </w:rPr>
        <w:t>17.4. Quand le serviteur devient prisonnier des attentes</w:t>
      </w:r>
    </w:p>
    <w:p w14:paraId="37A239E9" w14:textId="77777777" w:rsidR="00F14CC2" w:rsidRPr="00E00540" w:rsidRDefault="00F14CC2" w:rsidP="00F14CC2">
      <w:pPr>
        <w:pStyle w:val="NormalWeb"/>
        <w:rPr>
          <w:color w:val="000000"/>
          <w:lang w:val="fr-FR"/>
        </w:rPr>
      </w:pPr>
      <w:r w:rsidRPr="00E00540">
        <w:rPr>
          <w:color w:val="000000"/>
          <w:lang w:val="fr-FR"/>
        </w:rPr>
        <w:t>Le danger apparaît lorsque l'identité du serviteur dépend de l'approbation du peuple.</w:t>
      </w:r>
    </w:p>
    <w:p w14:paraId="659481B9" w14:textId="77777777" w:rsidR="00F14CC2" w:rsidRPr="00E00540" w:rsidRDefault="00F14CC2" w:rsidP="00F14CC2">
      <w:pPr>
        <w:pStyle w:val="NormalWeb"/>
        <w:rPr>
          <w:color w:val="000000"/>
          <w:lang w:val="fr-FR"/>
        </w:rPr>
      </w:pPr>
      <w:r w:rsidRPr="00E00540">
        <w:rPr>
          <w:color w:val="000000"/>
          <w:lang w:val="fr-FR"/>
        </w:rPr>
        <w:t>Il commence alors à vivre pour :</w:t>
      </w:r>
    </w:p>
    <w:p w14:paraId="0D418D7F" w14:textId="77777777" w:rsidR="00F14CC2" w:rsidRPr="00E00540" w:rsidRDefault="00F14CC2" w:rsidP="004E56B0">
      <w:pPr>
        <w:numPr>
          <w:ilvl w:val="0"/>
          <w:numId w:val="15"/>
        </w:numPr>
        <w:spacing w:before="100" w:beforeAutospacing="1" w:after="100" w:afterAutospacing="1" w:line="240" w:lineRule="auto"/>
        <w:rPr>
          <w:color w:val="000000"/>
          <w:lang w:val="fr-FR"/>
        </w:rPr>
      </w:pPr>
      <w:proofErr w:type="gramStart"/>
      <w:r w:rsidRPr="00E00540">
        <w:rPr>
          <w:color w:val="000000"/>
          <w:lang w:val="fr-FR"/>
        </w:rPr>
        <w:t>éviter</w:t>
      </w:r>
      <w:proofErr w:type="gramEnd"/>
      <w:r w:rsidRPr="00E00540">
        <w:rPr>
          <w:color w:val="000000"/>
          <w:lang w:val="fr-FR"/>
        </w:rPr>
        <w:t xml:space="preserve"> les critiques ;</w:t>
      </w:r>
    </w:p>
    <w:p w14:paraId="26DDFB35" w14:textId="77777777" w:rsidR="00F14CC2" w:rsidRPr="00E00540" w:rsidRDefault="00F14CC2" w:rsidP="004E56B0">
      <w:pPr>
        <w:numPr>
          <w:ilvl w:val="0"/>
          <w:numId w:val="15"/>
        </w:numPr>
        <w:spacing w:before="100" w:beforeAutospacing="1" w:after="100" w:afterAutospacing="1" w:line="240" w:lineRule="auto"/>
        <w:rPr>
          <w:color w:val="000000"/>
          <w:lang w:val="fr-FR"/>
        </w:rPr>
      </w:pPr>
      <w:proofErr w:type="gramStart"/>
      <w:r w:rsidRPr="00E00540">
        <w:rPr>
          <w:color w:val="000000"/>
          <w:lang w:val="fr-FR"/>
        </w:rPr>
        <w:t>recevoir</w:t>
      </w:r>
      <w:proofErr w:type="gramEnd"/>
      <w:r w:rsidRPr="00E00540">
        <w:rPr>
          <w:color w:val="000000"/>
          <w:lang w:val="fr-FR"/>
        </w:rPr>
        <w:t xml:space="preserve"> des compliments ;</w:t>
      </w:r>
    </w:p>
    <w:p w14:paraId="2CFAF154" w14:textId="77777777" w:rsidR="00F14CC2" w:rsidRPr="00E00540" w:rsidRDefault="00F14CC2" w:rsidP="004E56B0">
      <w:pPr>
        <w:numPr>
          <w:ilvl w:val="0"/>
          <w:numId w:val="15"/>
        </w:numPr>
        <w:spacing w:before="100" w:beforeAutospacing="1" w:after="100" w:afterAutospacing="1" w:line="240" w:lineRule="auto"/>
        <w:rPr>
          <w:color w:val="000000"/>
          <w:lang w:val="fr-FR"/>
        </w:rPr>
      </w:pPr>
      <w:proofErr w:type="gramStart"/>
      <w:r w:rsidRPr="00E00540">
        <w:rPr>
          <w:color w:val="000000"/>
          <w:lang w:val="fr-FR"/>
        </w:rPr>
        <w:t>maintenir</w:t>
      </w:r>
      <w:proofErr w:type="gramEnd"/>
      <w:r w:rsidRPr="00E00540">
        <w:rPr>
          <w:color w:val="000000"/>
          <w:lang w:val="fr-FR"/>
        </w:rPr>
        <w:t xml:space="preserve"> une image ;</w:t>
      </w:r>
    </w:p>
    <w:p w14:paraId="3208EB86" w14:textId="77777777" w:rsidR="00F14CC2" w:rsidRPr="00E00540" w:rsidRDefault="00F14CC2" w:rsidP="004E56B0">
      <w:pPr>
        <w:numPr>
          <w:ilvl w:val="0"/>
          <w:numId w:val="15"/>
        </w:numPr>
        <w:spacing w:before="100" w:beforeAutospacing="1" w:after="100" w:afterAutospacing="1" w:line="240" w:lineRule="auto"/>
        <w:rPr>
          <w:color w:val="000000"/>
          <w:lang w:val="fr-FR"/>
        </w:rPr>
      </w:pPr>
      <w:proofErr w:type="gramStart"/>
      <w:r w:rsidRPr="00E00540">
        <w:rPr>
          <w:color w:val="000000"/>
          <w:lang w:val="fr-FR"/>
        </w:rPr>
        <w:t>paraître</w:t>
      </w:r>
      <w:proofErr w:type="gramEnd"/>
      <w:r w:rsidRPr="00E00540">
        <w:rPr>
          <w:color w:val="000000"/>
          <w:lang w:val="fr-FR"/>
        </w:rPr>
        <w:t xml:space="preserve"> indispensable.</w:t>
      </w:r>
    </w:p>
    <w:p w14:paraId="1B403C83" w14:textId="77777777" w:rsidR="00F14CC2" w:rsidRPr="00E00540" w:rsidRDefault="00F14CC2" w:rsidP="00F14CC2">
      <w:pPr>
        <w:pStyle w:val="NormalWeb"/>
        <w:rPr>
          <w:color w:val="000000"/>
          <w:lang w:val="fr-FR"/>
        </w:rPr>
      </w:pPr>
      <w:r w:rsidRPr="00E00540">
        <w:rPr>
          <w:color w:val="000000"/>
          <w:lang w:val="fr-FR"/>
        </w:rPr>
        <w:t>Peu à peu, son ministère n'est plus motivé par l'appel divin mais par la pression humaine.</w:t>
      </w:r>
    </w:p>
    <w:p w14:paraId="0A5E3659" w14:textId="77777777" w:rsidR="00F14CC2" w:rsidRPr="00E00540" w:rsidRDefault="00F14CC2" w:rsidP="00F14CC2">
      <w:pPr>
        <w:pStyle w:val="NormalWeb"/>
        <w:rPr>
          <w:color w:val="000000"/>
          <w:lang w:val="fr-FR"/>
        </w:rPr>
      </w:pPr>
      <w:r w:rsidRPr="00E00540">
        <w:rPr>
          <w:color w:val="000000"/>
          <w:lang w:val="fr-FR"/>
        </w:rPr>
        <w:t>Cette situation produit :</w:t>
      </w:r>
    </w:p>
    <w:p w14:paraId="5B57B61E" w14:textId="77777777" w:rsidR="00F14CC2" w:rsidRPr="00E00540" w:rsidRDefault="00F14CC2" w:rsidP="004E56B0">
      <w:pPr>
        <w:numPr>
          <w:ilvl w:val="0"/>
          <w:numId w:val="16"/>
        </w:numPr>
        <w:spacing w:before="100" w:beforeAutospacing="1" w:after="100" w:afterAutospacing="1" w:line="240" w:lineRule="auto"/>
        <w:rPr>
          <w:color w:val="000000"/>
          <w:lang w:val="fr-FR"/>
        </w:rPr>
      </w:pPr>
      <w:proofErr w:type="gramStart"/>
      <w:r w:rsidRPr="00E00540">
        <w:rPr>
          <w:color w:val="000000"/>
          <w:lang w:val="fr-FR"/>
        </w:rPr>
        <w:t>la</w:t>
      </w:r>
      <w:proofErr w:type="gramEnd"/>
      <w:r w:rsidRPr="00E00540">
        <w:rPr>
          <w:color w:val="000000"/>
          <w:lang w:val="fr-FR"/>
        </w:rPr>
        <w:t xml:space="preserve"> fatigue émotionnelle ;</w:t>
      </w:r>
    </w:p>
    <w:p w14:paraId="4EF2892B" w14:textId="77777777" w:rsidR="00F14CC2" w:rsidRPr="00E00540" w:rsidRDefault="00F14CC2" w:rsidP="004E56B0">
      <w:pPr>
        <w:numPr>
          <w:ilvl w:val="0"/>
          <w:numId w:val="16"/>
        </w:numPr>
        <w:spacing w:before="100" w:beforeAutospacing="1" w:after="100" w:afterAutospacing="1" w:line="240" w:lineRule="auto"/>
        <w:rPr>
          <w:color w:val="000000"/>
          <w:lang w:val="fr-FR"/>
        </w:rPr>
      </w:pPr>
      <w:proofErr w:type="gramStart"/>
      <w:r w:rsidRPr="00E00540">
        <w:rPr>
          <w:color w:val="000000"/>
          <w:lang w:val="fr-FR"/>
        </w:rPr>
        <w:t>l'anxiété</w:t>
      </w:r>
      <w:proofErr w:type="gramEnd"/>
      <w:r w:rsidRPr="00E00540">
        <w:rPr>
          <w:color w:val="000000"/>
          <w:lang w:val="fr-FR"/>
        </w:rPr>
        <w:t xml:space="preserve"> ;</w:t>
      </w:r>
    </w:p>
    <w:p w14:paraId="49852284" w14:textId="77777777" w:rsidR="00F14CC2" w:rsidRPr="00E00540" w:rsidRDefault="00F14CC2" w:rsidP="004E56B0">
      <w:pPr>
        <w:numPr>
          <w:ilvl w:val="0"/>
          <w:numId w:val="16"/>
        </w:numPr>
        <w:spacing w:before="100" w:beforeAutospacing="1" w:after="100" w:afterAutospacing="1" w:line="240" w:lineRule="auto"/>
        <w:rPr>
          <w:color w:val="000000"/>
          <w:lang w:val="fr-FR"/>
        </w:rPr>
      </w:pPr>
      <w:proofErr w:type="gramStart"/>
      <w:r w:rsidRPr="00E00540">
        <w:rPr>
          <w:color w:val="000000"/>
          <w:lang w:val="fr-FR"/>
        </w:rPr>
        <w:t>l'irritabilité</w:t>
      </w:r>
      <w:proofErr w:type="gramEnd"/>
      <w:r w:rsidRPr="00E00540">
        <w:rPr>
          <w:color w:val="000000"/>
          <w:lang w:val="fr-FR"/>
        </w:rPr>
        <w:t xml:space="preserve"> ;</w:t>
      </w:r>
    </w:p>
    <w:p w14:paraId="138A1160" w14:textId="77777777" w:rsidR="00F14CC2" w:rsidRPr="00E00540" w:rsidRDefault="00F14CC2" w:rsidP="004E56B0">
      <w:pPr>
        <w:numPr>
          <w:ilvl w:val="0"/>
          <w:numId w:val="16"/>
        </w:numPr>
        <w:spacing w:before="100" w:beforeAutospacing="1" w:after="100" w:afterAutospacing="1" w:line="240" w:lineRule="auto"/>
        <w:rPr>
          <w:color w:val="000000"/>
          <w:lang w:val="fr-FR"/>
        </w:rPr>
      </w:pPr>
      <w:proofErr w:type="gramStart"/>
      <w:r w:rsidRPr="00E00540">
        <w:rPr>
          <w:color w:val="000000"/>
          <w:lang w:val="fr-FR"/>
        </w:rPr>
        <w:lastRenderedPageBreak/>
        <w:t>le</w:t>
      </w:r>
      <w:proofErr w:type="gramEnd"/>
      <w:r w:rsidRPr="00E00540">
        <w:rPr>
          <w:color w:val="000000"/>
          <w:lang w:val="fr-FR"/>
        </w:rPr>
        <w:t xml:space="preserve"> découragement ;</w:t>
      </w:r>
    </w:p>
    <w:p w14:paraId="32C9472C" w14:textId="77777777" w:rsidR="00F14CC2" w:rsidRPr="00E00540" w:rsidRDefault="00F14CC2" w:rsidP="004E56B0">
      <w:pPr>
        <w:numPr>
          <w:ilvl w:val="0"/>
          <w:numId w:val="16"/>
        </w:numPr>
        <w:spacing w:before="100" w:beforeAutospacing="1" w:after="100" w:afterAutospacing="1" w:line="240" w:lineRule="auto"/>
        <w:rPr>
          <w:color w:val="000000"/>
          <w:lang w:val="fr-FR"/>
        </w:rPr>
      </w:pPr>
      <w:proofErr w:type="gramStart"/>
      <w:r w:rsidRPr="00E00540">
        <w:rPr>
          <w:color w:val="000000"/>
          <w:lang w:val="fr-FR"/>
        </w:rPr>
        <w:t>parfois</w:t>
      </w:r>
      <w:proofErr w:type="gramEnd"/>
      <w:r w:rsidRPr="00E00540">
        <w:rPr>
          <w:color w:val="000000"/>
          <w:lang w:val="fr-FR"/>
        </w:rPr>
        <w:t xml:space="preserve"> même le burn-out ministériel.</w:t>
      </w:r>
    </w:p>
    <w:p w14:paraId="6EBC3EC5" w14:textId="77777777" w:rsidR="00F14CC2" w:rsidRPr="00E00540" w:rsidRDefault="00F14CC2" w:rsidP="00F14CC2">
      <w:pPr>
        <w:pStyle w:val="Heading2"/>
        <w:rPr>
          <w:color w:val="000000"/>
          <w:lang w:val="fr-FR"/>
        </w:rPr>
      </w:pPr>
      <w:r w:rsidRPr="00E00540">
        <w:rPr>
          <w:color w:val="000000"/>
          <w:lang w:val="fr-FR"/>
        </w:rPr>
        <w:t>17.5. Dieu n'a jamais appelé un homme à être indispensable</w:t>
      </w:r>
    </w:p>
    <w:p w14:paraId="46C0F8F6" w14:textId="77777777" w:rsidR="00F14CC2" w:rsidRPr="00E00540" w:rsidRDefault="00F14CC2" w:rsidP="00F14CC2">
      <w:pPr>
        <w:pStyle w:val="NormalWeb"/>
        <w:rPr>
          <w:color w:val="000000"/>
          <w:lang w:val="fr-FR"/>
        </w:rPr>
      </w:pPr>
      <w:r w:rsidRPr="00E00540">
        <w:rPr>
          <w:color w:val="000000"/>
          <w:lang w:val="fr-FR"/>
        </w:rPr>
        <w:t>Le seul être indispensable dans l'Église est Jésus-Christ.</w:t>
      </w:r>
    </w:p>
    <w:p w14:paraId="741BD6B2" w14:textId="77777777" w:rsidR="00F14CC2" w:rsidRPr="00E00540" w:rsidRDefault="00F14CC2" w:rsidP="00F14CC2">
      <w:pPr>
        <w:pStyle w:val="NormalWeb"/>
        <w:rPr>
          <w:color w:val="000000"/>
          <w:lang w:val="fr-FR"/>
        </w:rPr>
      </w:pPr>
      <w:r w:rsidRPr="00E00540">
        <w:rPr>
          <w:color w:val="000000"/>
          <w:lang w:val="fr-FR"/>
        </w:rPr>
        <w:t>Tout serviteur doit apprendre cette vérité :</w:t>
      </w:r>
    </w:p>
    <w:p w14:paraId="6B0868FE" w14:textId="77777777" w:rsidR="00F14CC2" w:rsidRPr="00E00540" w:rsidRDefault="00F14CC2" w:rsidP="00F14CC2">
      <w:pPr>
        <w:pStyle w:val="NormalWeb"/>
        <w:rPr>
          <w:color w:val="000000"/>
          <w:lang w:val="fr-FR"/>
        </w:rPr>
      </w:pPr>
      <w:r w:rsidRPr="00E00540">
        <w:rPr>
          <w:color w:val="000000"/>
          <w:lang w:val="fr-FR"/>
        </w:rPr>
        <w:t>L'œuvre appartient à Dieu.</w:t>
      </w:r>
    </w:p>
    <w:p w14:paraId="3CB0BB8E" w14:textId="77777777" w:rsidR="00F14CC2" w:rsidRPr="00E00540" w:rsidRDefault="00F14CC2" w:rsidP="00F14CC2">
      <w:pPr>
        <w:pStyle w:val="NormalWeb"/>
        <w:rPr>
          <w:color w:val="000000"/>
          <w:lang w:val="fr-FR"/>
        </w:rPr>
      </w:pPr>
      <w:r w:rsidRPr="00E00540">
        <w:rPr>
          <w:color w:val="000000"/>
          <w:lang w:val="fr-FR"/>
        </w:rPr>
        <w:t>L'Église appartient à Dieu.</w:t>
      </w:r>
    </w:p>
    <w:p w14:paraId="631803FC" w14:textId="77777777" w:rsidR="00F14CC2" w:rsidRPr="00E00540" w:rsidRDefault="00F14CC2" w:rsidP="00F14CC2">
      <w:pPr>
        <w:pStyle w:val="NormalWeb"/>
        <w:rPr>
          <w:color w:val="000000"/>
          <w:lang w:val="fr-FR"/>
        </w:rPr>
      </w:pPr>
      <w:r w:rsidRPr="00E00540">
        <w:rPr>
          <w:color w:val="000000"/>
          <w:lang w:val="fr-FR"/>
        </w:rPr>
        <w:t>Les âmes appartiennent à Dieu.</w:t>
      </w:r>
    </w:p>
    <w:p w14:paraId="2B5DCCBD" w14:textId="77777777" w:rsidR="00F14CC2" w:rsidRPr="00E00540" w:rsidRDefault="00F14CC2" w:rsidP="00F14CC2">
      <w:pPr>
        <w:pStyle w:val="NormalWeb"/>
        <w:rPr>
          <w:color w:val="000000"/>
          <w:lang w:val="fr-FR"/>
        </w:rPr>
      </w:pPr>
      <w:r w:rsidRPr="00E00540">
        <w:rPr>
          <w:color w:val="000000"/>
          <w:lang w:val="fr-FR"/>
        </w:rPr>
        <w:t>Même lorsque le serviteur se repose, Dieu continue Son œuvre.</w:t>
      </w:r>
    </w:p>
    <w:p w14:paraId="4884419B" w14:textId="77777777" w:rsidR="00F14CC2" w:rsidRPr="00E00540" w:rsidRDefault="00F14CC2" w:rsidP="00F14CC2">
      <w:pPr>
        <w:pStyle w:val="NormalWeb"/>
        <w:rPr>
          <w:color w:val="000000"/>
          <w:lang w:val="fr-FR"/>
        </w:rPr>
      </w:pPr>
      <w:r w:rsidRPr="00E00540">
        <w:rPr>
          <w:color w:val="000000"/>
          <w:lang w:val="fr-FR"/>
        </w:rPr>
        <w:t>Cette révélation apporte une immense liberté.</w:t>
      </w:r>
    </w:p>
    <w:p w14:paraId="14D5B413" w14:textId="77777777" w:rsidR="00F14CC2" w:rsidRPr="00E00540" w:rsidRDefault="00F14CC2" w:rsidP="00F14CC2">
      <w:pPr>
        <w:rPr>
          <w:lang w:val="fr-FR"/>
        </w:rPr>
      </w:pPr>
    </w:p>
    <w:p w14:paraId="6569EB6E" w14:textId="77777777" w:rsidR="00F14CC2" w:rsidRPr="00E00540" w:rsidRDefault="00F14CC2" w:rsidP="00F14CC2">
      <w:pPr>
        <w:pStyle w:val="Heading2"/>
        <w:rPr>
          <w:color w:val="000000"/>
          <w:lang w:val="fr-FR"/>
        </w:rPr>
      </w:pPr>
      <w:r w:rsidRPr="00E00540">
        <w:rPr>
          <w:color w:val="000000"/>
          <w:lang w:val="fr-FR"/>
        </w:rPr>
        <w:t>Témoignage pastoral</w:t>
      </w:r>
    </w:p>
    <w:p w14:paraId="2B79D372" w14:textId="77777777" w:rsidR="00F14CC2" w:rsidRPr="00E00540" w:rsidRDefault="00F14CC2" w:rsidP="00F14CC2">
      <w:pPr>
        <w:pStyle w:val="NormalWeb"/>
        <w:rPr>
          <w:color w:val="000000"/>
          <w:lang w:val="fr-FR"/>
        </w:rPr>
      </w:pPr>
      <w:r w:rsidRPr="00E00540">
        <w:rPr>
          <w:color w:val="000000"/>
          <w:lang w:val="fr-FR"/>
        </w:rPr>
        <w:t>Un pasteur servait une grande assemblée depuis plusieurs années.</w:t>
      </w:r>
    </w:p>
    <w:p w14:paraId="7BB1993F" w14:textId="77777777" w:rsidR="00F14CC2" w:rsidRPr="00E00540" w:rsidRDefault="00F14CC2" w:rsidP="00F14CC2">
      <w:pPr>
        <w:pStyle w:val="NormalWeb"/>
        <w:rPr>
          <w:color w:val="000000"/>
          <w:lang w:val="fr-FR"/>
        </w:rPr>
      </w:pPr>
      <w:r w:rsidRPr="00E00540">
        <w:rPr>
          <w:color w:val="000000"/>
          <w:lang w:val="fr-FR"/>
        </w:rPr>
        <w:t>Il répondait aux appels de jour comme de nuit.</w:t>
      </w:r>
    </w:p>
    <w:p w14:paraId="6751081C" w14:textId="77777777" w:rsidR="00F14CC2" w:rsidRPr="00E00540" w:rsidRDefault="00F14CC2" w:rsidP="00F14CC2">
      <w:pPr>
        <w:pStyle w:val="NormalWeb"/>
        <w:rPr>
          <w:color w:val="000000"/>
          <w:lang w:val="fr-FR"/>
        </w:rPr>
      </w:pPr>
      <w:r w:rsidRPr="00E00540">
        <w:rPr>
          <w:color w:val="000000"/>
          <w:lang w:val="fr-FR"/>
        </w:rPr>
        <w:t>Il assistait à toutes les réunions.</w:t>
      </w:r>
    </w:p>
    <w:p w14:paraId="2AB10E8A" w14:textId="77777777" w:rsidR="00F14CC2" w:rsidRPr="00E00540" w:rsidRDefault="00F14CC2" w:rsidP="00F14CC2">
      <w:pPr>
        <w:pStyle w:val="NormalWeb"/>
        <w:rPr>
          <w:color w:val="000000"/>
          <w:lang w:val="fr-FR"/>
        </w:rPr>
      </w:pPr>
      <w:r w:rsidRPr="00E00540">
        <w:rPr>
          <w:color w:val="000000"/>
          <w:lang w:val="fr-FR"/>
        </w:rPr>
        <w:t>Il refusait rarement une demande.</w:t>
      </w:r>
    </w:p>
    <w:p w14:paraId="65877AFA" w14:textId="77777777" w:rsidR="00F14CC2" w:rsidRPr="00E00540" w:rsidRDefault="00F14CC2" w:rsidP="00F14CC2">
      <w:pPr>
        <w:pStyle w:val="NormalWeb"/>
        <w:rPr>
          <w:color w:val="000000"/>
          <w:lang w:val="fr-FR"/>
        </w:rPr>
      </w:pPr>
      <w:r w:rsidRPr="00E00540">
        <w:rPr>
          <w:color w:val="000000"/>
          <w:lang w:val="fr-FR"/>
        </w:rPr>
        <w:t>Peu à peu, son corps s'est épuisé.</w:t>
      </w:r>
    </w:p>
    <w:p w14:paraId="1985C787" w14:textId="77777777" w:rsidR="00F14CC2" w:rsidRPr="00E00540" w:rsidRDefault="00F14CC2" w:rsidP="00F14CC2">
      <w:pPr>
        <w:pStyle w:val="NormalWeb"/>
        <w:rPr>
          <w:color w:val="000000"/>
          <w:lang w:val="fr-FR"/>
        </w:rPr>
      </w:pPr>
      <w:r w:rsidRPr="00E00540">
        <w:rPr>
          <w:color w:val="000000"/>
          <w:lang w:val="fr-FR"/>
        </w:rPr>
        <w:t>Sa famille souffrait.</w:t>
      </w:r>
    </w:p>
    <w:p w14:paraId="3C443F70" w14:textId="77777777" w:rsidR="00F14CC2" w:rsidRPr="00E00540" w:rsidRDefault="00F14CC2" w:rsidP="00F14CC2">
      <w:pPr>
        <w:pStyle w:val="NormalWeb"/>
        <w:rPr>
          <w:color w:val="000000"/>
          <w:lang w:val="fr-FR"/>
        </w:rPr>
      </w:pPr>
      <w:r w:rsidRPr="00E00540">
        <w:rPr>
          <w:color w:val="000000"/>
          <w:lang w:val="fr-FR"/>
        </w:rPr>
        <w:t>Sa vie de prière diminuait.</w:t>
      </w:r>
    </w:p>
    <w:p w14:paraId="21428AC6" w14:textId="77777777" w:rsidR="00F14CC2" w:rsidRPr="00E00540" w:rsidRDefault="00F14CC2" w:rsidP="00F14CC2">
      <w:pPr>
        <w:pStyle w:val="NormalWeb"/>
        <w:rPr>
          <w:color w:val="000000"/>
          <w:lang w:val="fr-FR"/>
        </w:rPr>
      </w:pPr>
      <w:r w:rsidRPr="00E00540">
        <w:rPr>
          <w:color w:val="000000"/>
          <w:lang w:val="fr-FR"/>
        </w:rPr>
        <w:t>Un jour, il entendit cette parole dans son cœur :</w:t>
      </w:r>
    </w:p>
    <w:p w14:paraId="10D294AA" w14:textId="77777777" w:rsidR="00F14CC2" w:rsidRPr="00E00540" w:rsidRDefault="00F14CC2" w:rsidP="00F14CC2">
      <w:pPr>
        <w:pStyle w:val="NormalWeb"/>
        <w:rPr>
          <w:color w:val="000000"/>
          <w:lang w:val="fr-FR"/>
        </w:rPr>
      </w:pPr>
      <w:r w:rsidRPr="00E00540">
        <w:rPr>
          <w:color w:val="000000"/>
          <w:lang w:val="fr-FR"/>
        </w:rPr>
        <w:t>« Tu travailles pour Moi, mais tu agis comme si tout dépendait de toi. »</w:t>
      </w:r>
    </w:p>
    <w:p w14:paraId="799E0337" w14:textId="77777777" w:rsidR="00F14CC2" w:rsidRPr="00E00540" w:rsidRDefault="00F14CC2" w:rsidP="00F14CC2">
      <w:pPr>
        <w:pStyle w:val="NormalWeb"/>
        <w:rPr>
          <w:color w:val="000000"/>
          <w:lang w:val="fr-FR"/>
        </w:rPr>
      </w:pPr>
      <w:r w:rsidRPr="00E00540">
        <w:rPr>
          <w:color w:val="000000"/>
          <w:lang w:val="fr-FR"/>
        </w:rPr>
        <w:t>Cette conviction transforma son ministère.</w:t>
      </w:r>
    </w:p>
    <w:p w14:paraId="3DEE3D6E" w14:textId="77777777" w:rsidR="00F14CC2" w:rsidRPr="00E00540" w:rsidRDefault="00F14CC2" w:rsidP="00F14CC2">
      <w:pPr>
        <w:pStyle w:val="NormalWeb"/>
        <w:rPr>
          <w:color w:val="000000"/>
          <w:lang w:val="fr-FR"/>
        </w:rPr>
      </w:pPr>
      <w:r w:rsidRPr="00E00540">
        <w:rPr>
          <w:color w:val="000000"/>
          <w:lang w:val="fr-FR"/>
        </w:rPr>
        <w:t>Il apprit à déléguer, à former d'autres responsables et à retrouver un rythme sain.</w:t>
      </w:r>
    </w:p>
    <w:p w14:paraId="77B786BD" w14:textId="77777777" w:rsidR="00F14CC2" w:rsidRPr="00E00540" w:rsidRDefault="00F14CC2" w:rsidP="00F14CC2">
      <w:pPr>
        <w:pStyle w:val="NormalWeb"/>
        <w:rPr>
          <w:color w:val="000000"/>
          <w:lang w:val="fr-FR"/>
        </w:rPr>
      </w:pPr>
      <w:r w:rsidRPr="00E00540">
        <w:rPr>
          <w:color w:val="000000"/>
          <w:lang w:val="fr-FR"/>
        </w:rPr>
        <w:lastRenderedPageBreak/>
        <w:t>Son efficacité augmenta alors même qu'il travaillait moins.</w:t>
      </w:r>
    </w:p>
    <w:p w14:paraId="56B9026F" w14:textId="77777777" w:rsidR="00F14CC2" w:rsidRPr="00E00540" w:rsidRDefault="00F14CC2" w:rsidP="00F14CC2">
      <w:pPr>
        <w:pStyle w:val="Heading2"/>
        <w:rPr>
          <w:color w:val="000000"/>
          <w:lang w:val="fr-FR"/>
        </w:rPr>
      </w:pPr>
      <w:r w:rsidRPr="00E00540">
        <w:rPr>
          <w:color w:val="000000"/>
          <w:lang w:val="fr-FR"/>
        </w:rPr>
        <w:t>Applications pratiques</w:t>
      </w:r>
    </w:p>
    <w:p w14:paraId="129F4D3F" w14:textId="77777777" w:rsidR="00F14CC2" w:rsidRPr="00E00540" w:rsidRDefault="00F14CC2" w:rsidP="00F14CC2">
      <w:pPr>
        <w:pStyle w:val="NormalWeb"/>
        <w:rPr>
          <w:color w:val="000000"/>
          <w:lang w:val="fr-FR"/>
        </w:rPr>
      </w:pPr>
      <w:r w:rsidRPr="00E00540">
        <w:rPr>
          <w:color w:val="000000"/>
          <w:lang w:val="fr-FR"/>
        </w:rPr>
        <w:t>Examinez les attentes qui pèsent actuellement sur vous.</w:t>
      </w:r>
    </w:p>
    <w:p w14:paraId="0463131A" w14:textId="77777777" w:rsidR="00F14CC2" w:rsidRPr="00E00540" w:rsidRDefault="00F14CC2" w:rsidP="00F14CC2">
      <w:pPr>
        <w:pStyle w:val="NormalWeb"/>
        <w:rPr>
          <w:color w:val="000000"/>
          <w:lang w:val="fr-FR"/>
        </w:rPr>
      </w:pPr>
      <w:r w:rsidRPr="00E00540">
        <w:rPr>
          <w:color w:val="000000"/>
          <w:lang w:val="fr-FR"/>
        </w:rPr>
        <w:t>Demandez-vous :</w:t>
      </w:r>
    </w:p>
    <w:p w14:paraId="67E07C2C" w14:textId="77777777" w:rsidR="00F14CC2" w:rsidRPr="00E00540" w:rsidRDefault="00F14CC2" w:rsidP="004E56B0">
      <w:pPr>
        <w:numPr>
          <w:ilvl w:val="0"/>
          <w:numId w:val="17"/>
        </w:numPr>
        <w:spacing w:before="100" w:beforeAutospacing="1" w:after="100" w:afterAutospacing="1" w:line="240" w:lineRule="auto"/>
        <w:rPr>
          <w:color w:val="000000"/>
          <w:lang w:val="fr-FR"/>
        </w:rPr>
      </w:pPr>
      <w:r w:rsidRPr="00E00540">
        <w:rPr>
          <w:color w:val="000000"/>
          <w:lang w:val="fr-FR"/>
        </w:rPr>
        <w:t>Lesquelles viennent réellement de Dieu ?</w:t>
      </w:r>
    </w:p>
    <w:p w14:paraId="2A0898E0" w14:textId="77777777" w:rsidR="00F14CC2" w:rsidRPr="00E00540" w:rsidRDefault="00F14CC2" w:rsidP="004E56B0">
      <w:pPr>
        <w:numPr>
          <w:ilvl w:val="0"/>
          <w:numId w:val="17"/>
        </w:numPr>
        <w:spacing w:before="100" w:beforeAutospacing="1" w:after="100" w:afterAutospacing="1" w:line="240" w:lineRule="auto"/>
        <w:rPr>
          <w:color w:val="000000"/>
          <w:lang w:val="fr-FR"/>
        </w:rPr>
      </w:pPr>
      <w:r w:rsidRPr="00E00540">
        <w:rPr>
          <w:color w:val="000000"/>
          <w:lang w:val="fr-FR"/>
        </w:rPr>
        <w:t>Lesquelles viennent de la pression humaine ?</w:t>
      </w:r>
    </w:p>
    <w:p w14:paraId="26DD8AA4" w14:textId="77777777" w:rsidR="00F14CC2" w:rsidRPr="00E00540" w:rsidRDefault="00F14CC2" w:rsidP="004E56B0">
      <w:pPr>
        <w:numPr>
          <w:ilvl w:val="0"/>
          <w:numId w:val="17"/>
        </w:numPr>
        <w:spacing w:before="100" w:beforeAutospacing="1" w:after="100" w:afterAutospacing="1" w:line="240" w:lineRule="auto"/>
        <w:rPr>
          <w:color w:val="000000"/>
          <w:lang w:val="fr-FR"/>
        </w:rPr>
      </w:pPr>
      <w:r w:rsidRPr="00E00540">
        <w:rPr>
          <w:color w:val="000000"/>
          <w:lang w:val="fr-FR"/>
        </w:rPr>
        <w:t>Suis-je en train de vouloir sauver tout le monde ?</w:t>
      </w:r>
    </w:p>
    <w:p w14:paraId="1C1C7113" w14:textId="77777777" w:rsidR="00F14CC2" w:rsidRPr="00E00540" w:rsidRDefault="00F14CC2" w:rsidP="004E56B0">
      <w:pPr>
        <w:numPr>
          <w:ilvl w:val="0"/>
          <w:numId w:val="17"/>
        </w:numPr>
        <w:spacing w:before="100" w:beforeAutospacing="1" w:after="100" w:afterAutospacing="1" w:line="240" w:lineRule="auto"/>
        <w:rPr>
          <w:color w:val="000000"/>
          <w:lang w:val="fr-FR"/>
        </w:rPr>
      </w:pPr>
      <w:r w:rsidRPr="00E00540">
        <w:rPr>
          <w:color w:val="000000"/>
          <w:lang w:val="fr-FR"/>
        </w:rPr>
        <w:t>Ai-je peur de décevoir les autres ?</w:t>
      </w:r>
    </w:p>
    <w:p w14:paraId="0A2AA1EC" w14:textId="77777777" w:rsidR="00F14CC2" w:rsidRPr="00E00540" w:rsidRDefault="00F14CC2" w:rsidP="004E56B0">
      <w:pPr>
        <w:numPr>
          <w:ilvl w:val="0"/>
          <w:numId w:val="17"/>
        </w:numPr>
        <w:spacing w:before="100" w:beforeAutospacing="1" w:after="100" w:afterAutospacing="1" w:line="240" w:lineRule="auto"/>
        <w:rPr>
          <w:color w:val="000000"/>
          <w:lang w:val="fr-FR"/>
        </w:rPr>
      </w:pPr>
      <w:r w:rsidRPr="00E00540">
        <w:rPr>
          <w:color w:val="000000"/>
          <w:lang w:val="fr-FR"/>
        </w:rPr>
        <w:t>Est-ce que mon identité dépend de l'approbation des hommes ?</w:t>
      </w:r>
    </w:p>
    <w:p w14:paraId="2092A12B" w14:textId="77777777" w:rsidR="00F14CC2" w:rsidRPr="00E00540" w:rsidRDefault="00B53438" w:rsidP="00F14CC2">
      <w:pPr>
        <w:pStyle w:val="NormalWeb"/>
        <w:rPr>
          <w:color w:val="000000"/>
          <w:lang w:val="fr-FR"/>
        </w:rPr>
      </w:pPr>
      <w:r w:rsidRPr="00E00540">
        <w:rPr>
          <w:color w:val="000000"/>
          <w:lang w:val="fr-FR"/>
        </w:rPr>
        <w:t>Dressez</w:t>
      </w:r>
      <w:r w:rsidR="00F14CC2" w:rsidRPr="00E00540">
        <w:rPr>
          <w:color w:val="000000"/>
          <w:lang w:val="fr-FR"/>
        </w:rPr>
        <w:t xml:space="preserve"> une liste de trois responsabilités que vous pourriez déléguer.</w:t>
      </w:r>
    </w:p>
    <w:p w14:paraId="343DBE92" w14:textId="77777777" w:rsidR="00F14CC2" w:rsidRPr="00E00540" w:rsidRDefault="00F14CC2" w:rsidP="00F14CC2">
      <w:pPr>
        <w:pStyle w:val="Heading2"/>
        <w:rPr>
          <w:color w:val="000000"/>
          <w:lang w:val="fr-FR"/>
        </w:rPr>
      </w:pPr>
      <w:r w:rsidRPr="00E00540">
        <w:rPr>
          <w:color w:val="000000"/>
          <w:lang w:val="fr-FR"/>
        </w:rPr>
        <w:t>Prière</w:t>
      </w:r>
    </w:p>
    <w:p w14:paraId="3FC4B99C" w14:textId="77777777" w:rsidR="00F14CC2" w:rsidRPr="00E00540" w:rsidRDefault="00F14CC2" w:rsidP="00F14CC2">
      <w:pPr>
        <w:pStyle w:val="NormalWeb"/>
        <w:rPr>
          <w:color w:val="000000"/>
          <w:lang w:val="fr-FR"/>
        </w:rPr>
      </w:pPr>
      <w:r w:rsidRPr="00E00540">
        <w:rPr>
          <w:color w:val="000000"/>
          <w:lang w:val="fr-FR"/>
        </w:rPr>
        <w:t>Père céleste,</w:t>
      </w:r>
    </w:p>
    <w:p w14:paraId="791175F4" w14:textId="77777777" w:rsidR="00F14CC2" w:rsidRPr="00E00540" w:rsidRDefault="00F14CC2" w:rsidP="00F14CC2">
      <w:pPr>
        <w:pStyle w:val="NormalWeb"/>
        <w:rPr>
          <w:color w:val="000000"/>
          <w:lang w:val="fr-FR"/>
        </w:rPr>
      </w:pPr>
      <w:r w:rsidRPr="00E00540">
        <w:rPr>
          <w:color w:val="000000"/>
          <w:lang w:val="fr-FR"/>
        </w:rPr>
        <w:t>Je Te remets les attentes des hommes qui pèsent sur ma vie.</w:t>
      </w:r>
    </w:p>
    <w:p w14:paraId="2DE6FB24" w14:textId="77777777" w:rsidR="00F14CC2" w:rsidRPr="00E00540" w:rsidRDefault="00F14CC2" w:rsidP="00F14CC2">
      <w:pPr>
        <w:pStyle w:val="NormalWeb"/>
        <w:rPr>
          <w:color w:val="000000"/>
          <w:lang w:val="fr-FR"/>
        </w:rPr>
      </w:pPr>
      <w:r w:rsidRPr="00E00540">
        <w:rPr>
          <w:color w:val="000000"/>
          <w:lang w:val="fr-FR"/>
        </w:rPr>
        <w:t>Apprends-moi à servir avec fidélité sans chercher à satisfaire tout le monde.</w:t>
      </w:r>
    </w:p>
    <w:p w14:paraId="113D6454" w14:textId="77777777" w:rsidR="00F14CC2" w:rsidRPr="00E00540" w:rsidRDefault="00F14CC2" w:rsidP="00F14CC2">
      <w:pPr>
        <w:pStyle w:val="NormalWeb"/>
        <w:rPr>
          <w:color w:val="000000"/>
          <w:lang w:val="fr-FR"/>
        </w:rPr>
      </w:pPr>
      <w:r w:rsidRPr="00E00540">
        <w:rPr>
          <w:color w:val="000000"/>
          <w:lang w:val="fr-FR"/>
        </w:rPr>
        <w:t>Libère-moi du besoin d'être indispensable.</w:t>
      </w:r>
    </w:p>
    <w:p w14:paraId="7B3EB298" w14:textId="77777777" w:rsidR="00F14CC2" w:rsidRPr="00E00540" w:rsidRDefault="00F14CC2" w:rsidP="00F14CC2">
      <w:pPr>
        <w:pStyle w:val="NormalWeb"/>
        <w:rPr>
          <w:color w:val="000000"/>
          <w:lang w:val="fr-FR"/>
        </w:rPr>
      </w:pPr>
      <w:r w:rsidRPr="00E00540">
        <w:rPr>
          <w:color w:val="000000"/>
          <w:lang w:val="fr-FR"/>
        </w:rPr>
        <w:t>Aide-moi à trouver mon identité en Toi et non dans l'approbation des autres.</w:t>
      </w:r>
    </w:p>
    <w:p w14:paraId="2F566762" w14:textId="77777777" w:rsidR="00F14CC2" w:rsidRPr="00E00540" w:rsidRDefault="00F14CC2" w:rsidP="00F14CC2">
      <w:pPr>
        <w:pStyle w:val="NormalWeb"/>
        <w:rPr>
          <w:color w:val="000000"/>
          <w:lang w:val="fr-FR"/>
        </w:rPr>
      </w:pPr>
      <w:r w:rsidRPr="00E00540">
        <w:rPr>
          <w:color w:val="000000"/>
          <w:lang w:val="fr-FR"/>
        </w:rPr>
        <w:t>Donne-moi la sagesse de porter ce que Tu me demandes de porter et de Te laisser ce qui T'appartient.</w:t>
      </w:r>
    </w:p>
    <w:p w14:paraId="20C8DF50" w14:textId="77777777" w:rsidR="00F14CC2" w:rsidRPr="00E00540" w:rsidRDefault="00F14CC2" w:rsidP="00F14CC2">
      <w:pPr>
        <w:pStyle w:val="NormalWeb"/>
        <w:rPr>
          <w:color w:val="000000"/>
          <w:lang w:val="fr-FR"/>
        </w:rPr>
      </w:pPr>
      <w:r w:rsidRPr="00E00540">
        <w:rPr>
          <w:color w:val="000000"/>
          <w:lang w:val="fr-FR"/>
        </w:rPr>
        <w:t>Au nom de Jésus-Christ.</w:t>
      </w:r>
    </w:p>
    <w:p w14:paraId="552BC931" w14:textId="77777777" w:rsidR="00F14CC2" w:rsidRPr="00E00540" w:rsidRDefault="00F14CC2" w:rsidP="00F14CC2">
      <w:pPr>
        <w:pStyle w:val="NormalWeb"/>
        <w:rPr>
          <w:color w:val="000000"/>
          <w:lang w:val="fr-FR"/>
        </w:rPr>
      </w:pPr>
      <w:r w:rsidRPr="00E00540">
        <w:rPr>
          <w:color w:val="000000"/>
          <w:lang w:val="fr-FR"/>
        </w:rPr>
        <w:t>Amen.</w:t>
      </w:r>
    </w:p>
    <w:p w14:paraId="0BD2416F" w14:textId="77777777" w:rsidR="00F14CC2" w:rsidRDefault="00F14CC2" w:rsidP="00F14CC2">
      <w:pPr>
        <w:pStyle w:val="NormalWeb"/>
        <w:spacing w:before="0" w:beforeAutospacing="0"/>
        <w:rPr>
          <w:rFonts w:ascii="Arial" w:hAnsi="Arial" w:cs="Arial"/>
          <w:color w:val="000000"/>
          <w:lang w:val="fr-FR"/>
        </w:rPr>
      </w:pPr>
    </w:p>
    <w:p w14:paraId="1C24F0A1" w14:textId="77777777" w:rsidR="00B53438" w:rsidRDefault="00B53438" w:rsidP="00F14CC2">
      <w:pPr>
        <w:pStyle w:val="NormalWeb"/>
        <w:spacing w:before="0" w:beforeAutospacing="0"/>
        <w:rPr>
          <w:rFonts w:ascii="Arial" w:hAnsi="Arial" w:cs="Arial"/>
          <w:color w:val="000000"/>
          <w:lang w:val="fr-FR"/>
        </w:rPr>
      </w:pPr>
    </w:p>
    <w:p w14:paraId="503017E5" w14:textId="77777777" w:rsidR="00B53438" w:rsidRDefault="00B53438" w:rsidP="00F14CC2">
      <w:pPr>
        <w:pStyle w:val="NormalWeb"/>
        <w:spacing w:before="0" w:beforeAutospacing="0"/>
        <w:rPr>
          <w:rFonts w:ascii="Arial" w:hAnsi="Arial" w:cs="Arial"/>
          <w:color w:val="000000"/>
          <w:lang w:val="fr-FR"/>
        </w:rPr>
      </w:pPr>
    </w:p>
    <w:p w14:paraId="60118A00" w14:textId="77777777" w:rsidR="00B53438" w:rsidRPr="00E00540" w:rsidRDefault="00B53438" w:rsidP="00F14CC2">
      <w:pPr>
        <w:pStyle w:val="NormalWeb"/>
        <w:spacing w:before="0" w:beforeAutospacing="0"/>
        <w:rPr>
          <w:rFonts w:ascii="Arial" w:hAnsi="Arial" w:cs="Arial"/>
          <w:color w:val="000000"/>
          <w:lang w:val="fr-FR"/>
        </w:rPr>
      </w:pPr>
    </w:p>
    <w:p w14:paraId="1BE80BBA" w14:textId="77777777" w:rsidR="00F14CC2" w:rsidRPr="00E00540" w:rsidRDefault="00F14CC2" w:rsidP="00F14CC2">
      <w:pPr>
        <w:pStyle w:val="Heading1"/>
        <w:spacing w:before="0"/>
        <w:rPr>
          <w:rFonts w:ascii="Arial" w:hAnsi="Arial" w:cs="Arial"/>
          <w:color w:val="000000"/>
          <w:lang w:val="fr-FR"/>
        </w:rPr>
      </w:pPr>
      <w:r w:rsidRPr="00E00540">
        <w:rPr>
          <w:rFonts w:ascii="Arial" w:hAnsi="Arial" w:cs="Arial"/>
          <w:color w:val="000000"/>
          <w:lang w:val="fr-FR"/>
        </w:rPr>
        <w:lastRenderedPageBreak/>
        <w:t>Chapitre 18 : Le piège du perfectionnisme spirituel</w:t>
      </w:r>
    </w:p>
    <w:p w14:paraId="30169D5D"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i/>
          <w:iCs/>
          <w:color w:val="000000"/>
          <w:lang w:val="fr-FR"/>
        </w:rPr>
        <w:t>Brider l'exigence humaine pour libérer la grâce</w:t>
      </w:r>
    </w:p>
    <w:p w14:paraId="6E9FB48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ministère est une quête d'excellence parce que nous servons un Dieu saint et grand. Cependant, il existe une frontière subtile mais mortelle entre la recherche de l'excellence divine et le piège du perfectionnisme humain. Le perfectionnisme n’est pas de la sainteté ; c'est une contrefaçon charnelle qui pousse le serviteur à vouloir masquer son humanité derrière une image d'infaillibilité.</w:t>
      </w:r>
    </w:p>
    <w:p w14:paraId="7FDC89C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18.1. Vouloir être irréprochable en permanence : le fardeau du masque</w:t>
      </w:r>
    </w:p>
    <w:p w14:paraId="4A9EC47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perfectionnisme spirituel pousse le leader à croire qu'il n'a pas le droit à l'erreur, à la fatigue, ou au doute. Devant le peuple, il se sent obligé de tout réussir : ses prédications doivent être parfaites, ses prophéties infaillibles, et sa gestion de l’église exempte de la moindre faille. Cette pression crée un dédoublement de personnalité. Le serviteur finit par porter un masque d'infaillibilité alors qu'à l'intérieur, il étouffe sous le poids de ses propres imperfections.</w:t>
      </w:r>
    </w:p>
    <w:p w14:paraId="47E3674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Vouloir être irréprochable par ses propres forces est une insulte inconsciente à l'œuvre de la croix. C’est oublier que nous sommes des vases de terre (2 Corinthiens </w:t>
      </w:r>
      <w:proofErr w:type="gramStart"/>
      <w:r w:rsidRPr="00E00540">
        <w:rPr>
          <w:rFonts w:ascii="Arial" w:hAnsi="Arial" w:cs="Arial"/>
          <w:color w:val="000000"/>
          <w:lang w:val="fr-FR"/>
        </w:rPr>
        <w:t>4:</w:t>
      </w:r>
      <w:proofErr w:type="gramEnd"/>
      <w:r w:rsidRPr="00E00540">
        <w:rPr>
          <w:rFonts w:ascii="Arial" w:hAnsi="Arial" w:cs="Arial"/>
          <w:color w:val="000000"/>
          <w:lang w:val="fr-FR"/>
        </w:rPr>
        <w:t>7) afin que cette grande puissance soit attribuée à Dieu, et non à nous. Le jour où le serviteur refuse de s'accorder le droit d'être humain, il s'enferme dans une prison de performance où la joie du service s'évanouit.</w:t>
      </w:r>
    </w:p>
    <w:p w14:paraId="79FE50D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18.2. La grâce face à l'exigence excessive</w:t>
      </w:r>
    </w:p>
    <w:p w14:paraId="2C70CCA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légalisme ministériel impose des fardeaux que Dieu n'a jamais demandés. Beaucoup de pasteurs s’autoflagellent spirituellement dès qu'un culte semble moins "puissant", dès qu'une réunion attire moins de monde ou qu'un projet pastoral prend du retard. Ils confondent l'évaluation saine avec la condamnation.</w:t>
      </w:r>
    </w:p>
    <w:p w14:paraId="7E672C0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 théologie de la grâce nous rappelle que Dieu ne nous a pas choisis parce que nous étions parfaits, mais parce qu’Il voulait manifester Sa gloire à travers nos faiblesses. Lorsque Paul a crié à cause de son écharde, la réponse de Dieu n'a pas été de le rendre parfait ou surhumain, mais de lui dire :</w:t>
      </w:r>
      <w:r w:rsidRPr="00E00540">
        <w:rPr>
          <w:rStyle w:val="apple-converted-space"/>
          <w:rFonts w:ascii="Arial" w:hAnsi="Arial" w:cs="Arial"/>
          <w:color w:val="000000"/>
          <w:lang w:val="fr-FR"/>
        </w:rPr>
        <w:t> </w:t>
      </w:r>
      <w:r w:rsidRPr="00E00540">
        <w:rPr>
          <w:rFonts w:ascii="Arial" w:hAnsi="Arial" w:cs="Arial"/>
          <w:i/>
          <w:iCs/>
          <w:color w:val="000000"/>
          <w:lang w:val="fr-FR"/>
        </w:rPr>
        <w:t>« Ma grâce te suffit, car ma puissance s'accomplit dans la faiblesse »</w:t>
      </w:r>
      <w:r w:rsidRPr="00E00540">
        <w:rPr>
          <w:rStyle w:val="apple-converted-space"/>
          <w:rFonts w:ascii="Arial" w:hAnsi="Arial" w:cs="Arial"/>
          <w:color w:val="000000"/>
          <w:lang w:val="fr-FR"/>
        </w:rPr>
        <w:t> </w:t>
      </w:r>
      <w:r w:rsidRPr="00E00540">
        <w:rPr>
          <w:rFonts w:ascii="Arial" w:hAnsi="Arial" w:cs="Arial"/>
          <w:color w:val="000000"/>
          <w:lang w:val="fr-FR"/>
        </w:rPr>
        <w:t xml:space="preserve">(2 Corinthiens </w:t>
      </w:r>
      <w:proofErr w:type="gramStart"/>
      <w:r w:rsidRPr="00E00540">
        <w:rPr>
          <w:rFonts w:ascii="Arial" w:hAnsi="Arial" w:cs="Arial"/>
          <w:color w:val="000000"/>
          <w:lang w:val="fr-FR"/>
        </w:rPr>
        <w:t>12:</w:t>
      </w:r>
      <w:proofErr w:type="gramEnd"/>
      <w:r w:rsidRPr="00E00540">
        <w:rPr>
          <w:rFonts w:ascii="Arial" w:hAnsi="Arial" w:cs="Arial"/>
          <w:color w:val="000000"/>
          <w:lang w:val="fr-FR"/>
        </w:rPr>
        <w:t>9). La grâce est le seul remède contre l'oppression du perfectionnisme. Elle nous autorise à être des instruments imparfaits entre les mains d'un Dieu parfait.</w:t>
      </w:r>
    </w:p>
    <w:p w14:paraId="571200A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18.3. Accepter ses limites humaines</w:t>
      </w:r>
    </w:p>
    <w:p w14:paraId="68B10D1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Accepter ses limites, c'est confesser que nous ne sommes pas Dieu. Nous ne pouvons pas tout savoir, tout guérir, tout régler ou être partout à la fois. Le perfectionnisme fait croire au leader qu'il est omniprésent et omnipotent.</w:t>
      </w:r>
    </w:p>
    <w:p w14:paraId="6B51260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lastRenderedPageBreak/>
        <w:t>Reconnaître ses limites physiques, intellectuelles et spirituelles est un acte de profonde humilité. C’est accepter de dire : « Je ne sais pas », « Je ne peux pas », ou « J'ai besoin d'aide ». C'est en acceptant nos limites que nous laissons de la place au Saint-Esprit pour agir et aux autres ministères de l'église pour s'exprimer.</w:t>
      </w:r>
    </w:p>
    <w:p w14:paraId="232D4E49"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1C211BB7" w14:textId="77777777" w:rsidR="00F14CC2" w:rsidRPr="00E00540" w:rsidRDefault="00F14CC2" w:rsidP="004E56B0">
      <w:pPr>
        <w:pStyle w:val="NormalWeb"/>
        <w:numPr>
          <w:ilvl w:val="0"/>
          <w:numId w:val="36"/>
        </w:numPr>
        <w:spacing w:before="0" w:beforeAutospacing="0"/>
        <w:rPr>
          <w:rFonts w:ascii="Arial" w:hAnsi="Arial" w:cs="Arial"/>
          <w:color w:val="000000"/>
          <w:lang w:val="fr-FR"/>
        </w:rPr>
      </w:pPr>
      <w:r w:rsidRPr="00E00540">
        <w:rPr>
          <w:rFonts w:ascii="Arial" w:hAnsi="Arial" w:cs="Arial"/>
          <w:color w:val="000000"/>
          <w:lang w:val="fr-FR"/>
        </w:rPr>
        <w:t>Vous condamnez-vous intérieurement lorsque vos performances ministérielles ne sont pas à la hauteur de vos exigences personnelles ?</w:t>
      </w:r>
    </w:p>
    <w:p w14:paraId="3D31031D" w14:textId="77777777" w:rsidR="00F14CC2" w:rsidRPr="00E00540" w:rsidRDefault="00F14CC2" w:rsidP="004E56B0">
      <w:pPr>
        <w:pStyle w:val="NormalWeb"/>
        <w:numPr>
          <w:ilvl w:val="0"/>
          <w:numId w:val="36"/>
        </w:numPr>
        <w:spacing w:before="0" w:beforeAutospacing="0"/>
        <w:rPr>
          <w:rFonts w:ascii="Arial" w:hAnsi="Arial" w:cs="Arial"/>
          <w:color w:val="000000"/>
          <w:lang w:val="fr-FR"/>
        </w:rPr>
      </w:pPr>
      <w:r w:rsidRPr="00E00540">
        <w:rPr>
          <w:rFonts w:ascii="Arial" w:hAnsi="Arial" w:cs="Arial"/>
          <w:color w:val="000000"/>
          <w:lang w:val="fr-FR"/>
        </w:rPr>
        <w:t>Portez-vous un masque de force devant vos fidèles par peur de perdre votre crédibilité ?</w:t>
      </w:r>
    </w:p>
    <w:p w14:paraId="1C513BE4"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737350D3" w14:textId="77777777" w:rsidR="00F14CC2" w:rsidRPr="00E00540"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je renonce aujourd'hui au piège du perfectionnisme et à l'illusion de l'infaillibilité. J'accepte ma condition de vase de terre. Pardonne-moi d'avoir essayé de porter des exigences qui n'appartiennent qu'à Toi. Je reçois Ta grâce pour mes imperfections et je choisis de me reposer dans Ta fidélité. Au nom de Jésus. Amen.</w:t>
      </w:r>
    </w:p>
    <w:p w14:paraId="29F094EE" w14:textId="77777777" w:rsidR="00F14CC2" w:rsidRPr="00E00540" w:rsidRDefault="00F14CC2" w:rsidP="00F14CC2">
      <w:pPr>
        <w:pStyle w:val="NormalWeb"/>
        <w:spacing w:before="0" w:beforeAutospacing="0"/>
        <w:rPr>
          <w:rFonts w:ascii="Arial" w:hAnsi="Arial" w:cs="Arial"/>
          <w:i/>
          <w:iCs/>
          <w:color w:val="000000"/>
          <w:lang w:val="fr-FR"/>
        </w:rPr>
      </w:pPr>
    </w:p>
    <w:p w14:paraId="0D8E460E" w14:textId="77777777" w:rsidR="00F14CC2" w:rsidRPr="00E00540" w:rsidRDefault="00F14CC2" w:rsidP="00F14CC2">
      <w:pPr>
        <w:pStyle w:val="NormalWeb"/>
        <w:spacing w:before="0" w:beforeAutospacing="0"/>
        <w:rPr>
          <w:rFonts w:ascii="Arial" w:hAnsi="Arial" w:cs="Arial"/>
          <w:i/>
          <w:iCs/>
          <w:color w:val="000000"/>
          <w:lang w:val="fr-FR"/>
        </w:rPr>
      </w:pPr>
    </w:p>
    <w:p w14:paraId="26224787" w14:textId="77777777" w:rsidR="00F14CC2" w:rsidRDefault="00F14CC2" w:rsidP="00F14CC2">
      <w:pPr>
        <w:pStyle w:val="NormalWeb"/>
        <w:spacing w:before="0" w:beforeAutospacing="0"/>
        <w:rPr>
          <w:rFonts w:ascii="Arial" w:hAnsi="Arial" w:cs="Arial"/>
          <w:b/>
          <w:bCs/>
          <w:color w:val="000000"/>
          <w:lang w:val="fr-FR"/>
        </w:rPr>
      </w:pPr>
    </w:p>
    <w:p w14:paraId="0C1EC19D" w14:textId="77777777" w:rsidR="009E0377" w:rsidRDefault="009E0377" w:rsidP="00F14CC2">
      <w:pPr>
        <w:pStyle w:val="NormalWeb"/>
        <w:spacing w:before="0" w:beforeAutospacing="0"/>
        <w:rPr>
          <w:rFonts w:ascii="Arial" w:hAnsi="Arial" w:cs="Arial"/>
          <w:b/>
          <w:bCs/>
          <w:color w:val="000000"/>
          <w:lang w:val="fr-FR"/>
        </w:rPr>
      </w:pPr>
    </w:p>
    <w:p w14:paraId="12F66706" w14:textId="77777777" w:rsidR="009E0377" w:rsidRPr="00E00540" w:rsidRDefault="009E0377" w:rsidP="00F14CC2">
      <w:pPr>
        <w:pStyle w:val="NormalWeb"/>
        <w:spacing w:before="0" w:beforeAutospacing="0"/>
        <w:rPr>
          <w:rFonts w:ascii="Arial" w:hAnsi="Arial" w:cs="Arial"/>
          <w:b/>
          <w:bCs/>
          <w:color w:val="000000"/>
          <w:lang w:val="fr-FR"/>
        </w:rPr>
      </w:pPr>
    </w:p>
    <w:p w14:paraId="11DB137F" w14:textId="77777777" w:rsidR="00F14CC2" w:rsidRPr="00E00540" w:rsidRDefault="00F14CC2" w:rsidP="00F14CC2">
      <w:pPr>
        <w:pStyle w:val="Heading2"/>
        <w:spacing w:before="0"/>
        <w:rPr>
          <w:rFonts w:ascii="Arial" w:hAnsi="Arial" w:cs="Arial"/>
          <w:b/>
          <w:bCs/>
          <w:color w:val="000000"/>
          <w:lang w:val="fr-FR"/>
        </w:rPr>
      </w:pPr>
      <w:r w:rsidRPr="00E00540">
        <w:rPr>
          <w:rFonts w:ascii="Arial" w:hAnsi="Arial" w:cs="Arial"/>
          <w:b/>
          <w:bCs/>
          <w:color w:val="000000"/>
          <w:lang w:val="fr-FR"/>
        </w:rPr>
        <w:lastRenderedPageBreak/>
        <w:t>Chapitre 19 : La blessure de la trahison</w:t>
      </w:r>
    </w:p>
    <w:p w14:paraId="1C879919" w14:textId="77777777" w:rsidR="00F14CC2" w:rsidRPr="00E00540" w:rsidRDefault="00F14CC2" w:rsidP="00F14CC2">
      <w:pPr>
        <w:pStyle w:val="Heading2"/>
        <w:spacing w:before="0"/>
        <w:rPr>
          <w:rFonts w:ascii="Arial" w:hAnsi="Arial" w:cs="Arial"/>
          <w:b/>
          <w:bCs/>
          <w:color w:val="000000"/>
          <w:lang w:val="fr-FR"/>
        </w:rPr>
      </w:pPr>
      <w:r w:rsidRPr="00E00540">
        <w:rPr>
          <w:rFonts w:ascii="Arial" w:hAnsi="Arial" w:cs="Arial"/>
          <w:b/>
          <w:bCs/>
          <w:i/>
          <w:iCs/>
          <w:color w:val="000000"/>
          <w:lang w:val="fr-FR"/>
        </w:rPr>
        <w:t>Guérir du poison de l'ingratitude relationnelle</w:t>
      </w:r>
    </w:p>
    <w:p w14:paraId="19092322" w14:textId="77777777" w:rsidR="00F14CC2" w:rsidRPr="00E00540" w:rsidRDefault="00F14CC2" w:rsidP="00F14CC2">
      <w:pPr>
        <w:pStyle w:val="Heading3"/>
        <w:rPr>
          <w:color w:val="000000"/>
          <w:lang w:val="fr-FR"/>
        </w:rPr>
      </w:pPr>
    </w:p>
    <w:p w14:paraId="0E959B08" w14:textId="77777777" w:rsidR="00F14CC2" w:rsidRPr="00E00540" w:rsidRDefault="00F14CC2" w:rsidP="00F14CC2">
      <w:pPr>
        <w:pStyle w:val="Heading3"/>
        <w:rPr>
          <w:color w:val="000000"/>
          <w:lang w:val="fr-FR"/>
        </w:rPr>
      </w:pPr>
      <w:r w:rsidRPr="00E00540">
        <w:rPr>
          <w:color w:val="000000"/>
          <w:lang w:val="fr-FR"/>
        </w:rPr>
        <w:t>Quand l'investissement pastoral se heurte à l'ingratitude et au rejet.</w:t>
      </w:r>
    </w:p>
    <w:p w14:paraId="1C6946EB" w14:textId="77777777" w:rsidR="00F14CC2" w:rsidRPr="00E00540" w:rsidRDefault="00F14CC2" w:rsidP="00F14CC2">
      <w:pPr>
        <w:pStyle w:val="Heading3"/>
        <w:rPr>
          <w:rStyle w:val="Strong"/>
          <w:b w:val="0"/>
          <w:bCs w:val="0"/>
          <w:color w:val="000000"/>
          <w:lang w:val="fr-FR"/>
        </w:rPr>
      </w:pPr>
      <w:r w:rsidRPr="00E00540">
        <w:rPr>
          <w:color w:val="000000"/>
          <w:lang w:val="fr-FR"/>
        </w:rPr>
        <w:t>Le ministère n'expose pas seulement le serviteur à la fatigue physique ou aux attaques du monde extérieur ; son danger le plus intime réside dans la vulnérabilité relationnelle. La trahison est une catégorie de souffrance spirituelle unique : elle ne vient pas d’un ennemi déclaré, mais d'une personne en qui le leader a investi son temps, ses prières, ses larmes et parfois ses propres ressources financières. C'est le brisement de la confiance au cœur du sanctuaire de la communion.</w:t>
      </w:r>
    </w:p>
    <w:p w14:paraId="0DD2640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ministère s’exerce au milieu des hommes, et là où se trouvent les hommes, le risque de la trahison est omniprésent. C’est sans doute la blessure la plus dévastatrice pour un pasteur : voir une brebis soignée, un fils spirituel formé ou un collaborateur de confiance se retourner contre l'œuvre et calomnier le serviteur.</w:t>
      </w:r>
    </w:p>
    <w:p w14:paraId="5B539B3C"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Investissement</w:t>
      </w:r>
      <w:proofErr w:type="gramEnd"/>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Pastoral ]</w:t>
      </w:r>
      <w:proofErr w:type="gramEnd"/>
      <w:r w:rsidRPr="00E00540">
        <w:rPr>
          <w:rStyle w:val="HTMLCode"/>
          <w:rFonts w:ascii="Arial" w:hAnsi="Arial" w:cs="Arial"/>
          <w:color w:val="000000"/>
          <w:lang w:val="fr-FR"/>
        </w:rPr>
        <w:t xml:space="preserve"> ──► Trahison / Ingratitude ──► Amertume ──► Sécheresse</w:t>
      </w:r>
    </w:p>
    <w:p w14:paraId="317725F6"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(Le Pivot Divine : Le Pardon) ──► Onction Fraîche</w:t>
      </w:r>
    </w:p>
    <w:p w14:paraId="42F82E0D" w14:textId="77777777" w:rsidR="00F14CC2" w:rsidRPr="00E00540" w:rsidRDefault="00F14CC2" w:rsidP="00F14CC2">
      <w:pPr>
        <w:pStyle w:val="HTMLPreformatted"/>
        <w:rPr>
          <w:rStyle w:val="HTMLCode"/>
          <w:rFonts w:ascii="Arial" w:hAnsi="Arial" w:cs="Arial"/>
          <w:color w:val="000000"/>
          <w:lang w:val="fr-FR"/>
        </w:rPr>
      </w:pPr>
    </w:p>
    <w:p w14:paraId="460B80D7" w14:textId="77777777" w:rsidR="00F14CC2" w:rsidRPr="00E00540" w:rsidRDefault="00F14CC2" w:rsidP="00F14CC2">
      <w:pPr>
        <w:pStyle w:val="Heading2"/>
        <w:rPr>
          <w:color w:val="000000"/>
          <w:lang w:val="fr-FR"/>
        </w:rPr>
      </w:pPr>
      <w:r w:rsidRPr="00E00540">
        <w:rPr>
          <w:color w:val="000000"/>
          <w:lang w:val="fr-FR"/>
        </w:rPr>
        <w:t>19.1. Les miroirs scripturaires de la trahison</w:t>
      </w:r>
    </w:p>
    <w:p w14:paraId="425A82F6" w14:textId="77777777" w:rsidR="00F14CC2" w:rsidRPr="00E00540" w:rsidRDefault="00F14CC2" w:rsidP="00F14CC2">
      <w:pPr>
        <w:pStyle w:val="NormalWeb"/>
        <w:rPr>
          <w:color w:val="000000"/>
          <w:lang w:val="fr-FR"/>
        </w:rPr>
      </w:pPr>
      <w:r w:rsidRPr="00E00540">
        <w:rPr>
          <w:color w:val="000000"/>
          <w:lang w:val="fr-FR"/>
        </w:rPr>
        <w:t>Pour guérir de la trahison, le serviteur de Dieu doit réaliser qu’il ne traverse pas une épreuve isolée ou anormale. Les plus grandes figures de l'histoire du salut ont vu leurs bras oints être percés par ceux qu'ils avaient portés.</w:t>
      </w:r>
    </w:p>
    <w:p w14:paraId="255EDC74" w14:textId="77777777" w:rsidR="00F14CC2" w:rsidRPr="00E00540" w:rsidRDefault="00F14CC2" w:rsidP="00F14CC2">
      <w:pPr>
        <w:pStyle w:val="Heading3"/>
        <w:rPr>
          <w:color w:val="000000"/>
          <w:lang w:val="fr-FR"/>
        </w:rPr>
      </w:pPr>
      <w:r w:rsidRPr="00E00540">
        <w:rPr>
          <w:color w:val="000000"/>
          <w:lang w:val="fr-FR"/>
        </w:rPr>
        <w:t>A. Joseph : La trahison de la cellule familiale (Genèse 37)</w:t>
      </w:r>
    </w:p>
    <w:p w14:paraId="433C13C0" w14:textId="77777777" w:rsidR="00F14CC2" w:rsidRPr="00E00540" w:rsidRDefault="00F14CC2" w:rsidP="00F14CC2">
      <w:pPr>
        <w:pStyle w:val="NormalWeb"/>
        <w:rPr>
          <w:color w:val="000000"/>
          <w:lang w:val="fr-FR"/>
        </w:rPr>
      </w:pPr>
      <w:r w:rsidRPr="00E00540">
        <w:rPr>
          <w:color w:val="000000"/>
          <w:lang w:val="fr-FR"/>
        </w:rPr>
        <w:t>Joseph n'a pas été vendu par des étrangers, mais par ses propres frères, de sa propre chair. Après avoir partagé avec eux ses visions et être venu à leur rencontre dans le désert pour s'assurer de leur bien-être sur ordre de leur père, il est dépouillé de sa tunique, jeté dans une citerne vide, puis vendu comme esclave.</w:t>
      </w:r>
    </w:p>
    <w:p w14:paraId="72CE7CC5" w14:textId="77777777" w:rsidR="00F14CC2" w:rsidRPr="00E00540" w:rsidRDefault="00F14CC2" w:rsidP="004E56B0">
      <w:pPr>
        <w:pStyle w:val="NormalWeb"/>
        <w:numPr>
          <w:ilvl w:val="0"/>
          <w:numId w:val="84"/>
        </w:numPr>
        <w:rPr>
          <w:color w:val="000000"/>
          <w:lang w:val="fr-FR"/>
        </w:rPr>
      </w:pPr>
      <w:r w:rsidRPr="00E00540">
        <w:rPr>
          <w:b/>
          <w:bCs/>
          <w:color w:val="000000"/>
          <w:lang w:val="fr-FR"/>
        </w:rPr>
        <w:t>La réalité pastorale :</w:t>
      </w:r>
      <w:r w:rsidRPr="00E00540">
        <w:rPr>
          <w:rStyle w:val="apple-converted-space"/>
          <w:color w:val="000000"/>
          <w:lang w:val="fr-FR"/>
        </w:rPr>
        <w:t> </w:t>
      </w:r>
      <w:r w:rsidRPr="00E00540">
        <w:rPr>
          <w:color w:val="000000"/>
          <w:lang w:val="fr-FR"/>
        </w:rPr>
        <w:t>C’est la trahison des proches, des pairs ou des membres fondateurs de l’église. Voir ceux qui devraient être les premiers protecteurs de votre vision devenir les premiers architectes de votre destruction.</w:t>
      </w:r>
    </w:p>
    <w:p w14:paraId="76959177" w14:textId="77777777" w:rsidR="00F14CC2" w:rsidRPr="00E00540" w:rsidRDefault="00F14CC2" w:rsidP="00F14CC2">
      <w:pPr>
        <w:pStyle w:val="Heading3"/>
        <w:rPr>
          <w:color w:val="000000"/>
          <w:lang w:val="fr-FR"/>
        </w:rPr>
      </w:pPr>
      <w:r w:rsidRPr="00E00540">
        <w:rPr>
          <w:color w:val="000000"/>
          <w:lang w:val="fr-FR"/>
        </w:rPr>
        <w:lastRenderedPageBreak/>
        <w:t>B. David : La trahison de l'ami intime et du conseiller (Psaume 41 &amp; 55)</w:t>
      </w:r>
    </w:p>
    <w:p w14:paraId="62FA84D4" w14:textId="77777777" w:rsidR="00F14CC2" w:rsidRPr="00E00540" w:rsidRDefault="00F14CC2" w:rsidP="00F14CC2">
      <w:pPr>
        <w:pStyle w:val="NormalWeb"/>
        <w:rPr>
          <w:color w:val="000000"/>
          <w:lang w:val="fr-FR"/>
        </w:rPr>
      </w:pPr>
      <w:r w:rsidRPr="00E00540">
        <w:rPr>
          <w:color w:val="000000"/>
          <w:lang w:val="fr-FR"/>
        </w:rPr>
        <w:t xml:space="preserve">David a connu l'amertume de la rébellion de son propre fils Absalom, mais sa douleur la plus vive est liée à </w:t>
      </w:r>
      <w:proofErr w:type="spellStart"/>
      <w:r w:rsidRPr="00E00540">
        <w:rPr>
          <w:color w:val="000000"/>
          <w:lang w:val="fr-FR"/>
        </w:rPr>
        <w:t>Ahithophel</w:t>
      </w:r>
      <w:proofErr w:type="spellEnd"/>
      <w:r w:rsidRPr="00E00540">
        <w:rPr>
          <w:color w:val="000000"/>
          <w:lang w:val="fr-FR"/>
        </w:rPr>
        <w:t xml:space="preserve">, son conseiller le plus proche, l'homme avec qui il partageait ses secrets d'État et ses dévotions. Le Psaume </w:t>
      </w:r>
      <w:proofErr w:type="gramStart"/>
      <w:r w:rsidRPr="00E00540">
        <w:rPr>
          <w:color w:val="000000"/>
          <w:lang w:val="fr-FR"/>
        </w:rPr>
        <w:t>55:</w:t>
      </w:r>
      <w:proofErr w:type="gramEnd"/>
      <w:r w:rsidRPr="00E00540">
        <w:rPr>
          <w:color w:val="000000"/>
          <w:lang w:val="fr-FR"/>
        </w:rPr>
        <w:t>13-15 exprime ce choc psychologique :</w:t>
      </w:r>
      <w:r w:rsidRPr="00E00540">
        <w:rPr>
          <w:rStyle w:val="apple-converted-space"/>
          <w:color w:val="000000"/>
          <w:lang w:val="fr-FR"/>
        </w:rPr>
        <w:t> </w:t>
      </w:r>
      <w:r w:rsidRPr="00E00540">
        <w:rPr>
          <w:i/>
          <w:iCs/>
          <w:color w:val="000000"/>
          <w:lang w:val="fr-FR"/>
        </w:rPr>
        <w:t>« Car ce n'est pas un ennemi qui m'outrage, je le supporterais ; [...] C'est toi, que je regardais comme mon égal, toi, mon confident et mon ami ! Ensemble nous vivions dans une douce intimité, nous allions avec la foule à la maison de Dieu ! »</w:t>
      </w:r>
    </w:p>
    <w:p w14:paraId="3FC6A9EF" w14:textId="77777777" w:rsidR="00F14CC2" w:rsidRPr="00E00540" w:rsidRDefault="00F14CC2" w:rsidP="004E56B0">
      <w:pPr>
        <w:pStyle w:val="NormalWeb"/>
        <w:numPr>
          <w:ilvl w:val="0"/>
          <w:numId w:val="85"/>
        </w:numPr>
        <w:rPr>
          <w:color w:val="000000"/>
          <w:lang w:val="fr-FR"/>
        </w:rPr>
      </w:pPr>
      <w:r w:rsidRPr="00E00540">
        <w:rPr>
          <w:b/>
          <w:bCs/>
          <w:color w:val="000000"/>
          <w:lang w:val="fr-FR"/>
        </w:rPr>
        <w:t>La réalité pastorale :</w:t>
      </w:r>
      <w:r w:rsidRPr="00E00540">
        <w:rPr>
          <w:rStyle w:val="apple-converted-space"/>
          <w:color w:val="000000"/>
          <w:lang w:val="fr-FR"/>
        </w:rPr>
        <w:t> </w:t>
      </w:r>
      <w:r w:rsidRPr="00E00540">
        <w:rPr>
          <w:color w:val="000000"/>
          <w:lang w:val="fr-FR"/>
        </w:rPr>
        <w:t xml:space="preserve">C'est le départ brutal d'un </w:t>
      </w:r>
      <w:proofErr w:type="spellStart"/>
      <w:r w:rsidRPr="00E00540">
        <w:rPr>
          <w:color w:val="000000"/>
          <w:lang w:val="fr-FR"/>
        </w:rPr>
        <w:t>co</w:t>
      </w:r>
      <w:proofErr w:type="spellEnd"/>
      <w:r w:rsidRPr="00E00540">
        <w:rPr>
          <w:color w:val="000000"/>
          <w:lang w:val="fr-FR"/>
        </w:rPr>
        <w:t>-pasteur, d'un assistant ou d'un leader de louange qui profite de l'intimité partagée pour diviser l'église et emmener une partie du troupeau.</w:t>
      </w:r>
    </w:p>
    <w:p w14:paraId="43720566" w14:textId="77777777" w:rsidR="00F14CC2" w:rsidRPr="00E00540" w:rsidRDefault="00F14CC2" w:rsidP="00F14CC2">
      <w:pPr>
        <w:pStyle w:val="Heading3"/>
        <w:rPr>
          <w:color w:val="000000"/>
          <w:lang w:val="fr-FR"/>
        </w:rPr>
      </w:pPr>
      <w:r w:rsidRPr="00E00540">
        <w:rPr>
          <w:color w:val="000000"/>
          <w:lang w:val="fr-FR"/>
        </w:rPr>
        <w:t>C. Jérémie : La trahison des bénéficiaires de l'intercession (Jérémie 18)</w:t>
      </w:r>
    </w:p>
    <w:p w14:paraId="0845F027" w14:textId="77777777" w:rsidR="00F14CC2" w:rsidRPr="00E00540" w:rsidRDefault="00F14CC2" w:rsidP="00F14CC2">
      <w:pPr>
        <w:pStyle w:val="NormalWeb"/>
        <w:rPr>
          <w:color w:val="000000"/>
          <w:lang w:val="fr-FR"/>
        </w:rPr>
      </w:pPr>
      <w:r w:rsidRPr="00E00540">
        <w:rPr>
          <w:color w:val="000000"/>
          <w:lang w:val="fr-FR"/>
        </w:rPr>
        <w:t xml:space="preserve">Jérémie a passé sa vie à pleurer sur les péchés de son peuple et à intercéder pour que la colère de Dieu s'éloigne d'Israël. Pourtant, en retour, les anciens de Jérusalem ont comploté contre sa vie. Il s'écrie dans Jérémie </w:t>
      </w:r>
      <w:proofErr w:type="gramStart"/>
      <w:r w:rsidRPr="00E00540">
        <w:rPr>
          <w:color w:val="000000"/>
          <w:lang w:val="fr-FR"/>
        </w:rPr>
        <w:t>18:</w:t>
      </w:r>
      <w:proofErr w:type="gramEnd"/>
      <w:r w:rsidRPr="00E00540">
        <w:rPr>
          <w:color w:val="000000"/>
          <w:lang w:val="fr-FR"/>
        </w:rPr>
        <w:t>20 :</w:t>
      </w:r>
      <w:r w:rsidRPr="00E00540">
        <w:rPr>
          <w:rStyle w:val="apple-converted-space"/>
          <w:color w:val="000000"/>
          <w:lang w:val="fr-FR"/>
        </w:rPr>
        <w:t> </w:t>
      </w:r>
      <w:r w:rsidRPr="00E00540">
        <w:rPr>
          <w:i/>
          <w:iCs/>
          <w:color w:val="000000"/>
          <w:lang w:val="fr-FR"/>
        </w:rPr>
        <w:t>« Le mal sera-t-il rendu pour le bien ? Car ils ont creusé une fosse pour m'ôter la vie. Souviens-toi que je me suis tenu devant toi, afin de parler en leur faveur... »</w:t>
      </w:r>
    </w:p>
    <w:p w14:paraId="7E1AB053" w14:textId="77777777" w:rsidR="00F14CC2" w:rsidRPr="00E00540" w:rsidRDefault="00F14CC2" w:rsidP="004E56B0">
      <w:pPr>
        <w:pStyle w:val="NormalWeb"/>
        <w:numPr>
          <w:ilvl w:val="0"/>
          <w:numId w:val="86"/>
        </w:numPr>
        <w:rPr>
          <w:color w:val="000000"/>
          <w:lang w:val="fr-FR"/>
        </w:rPr>
      </w:pPr>
      <w:r w:rsidRPr="00E00540">
        <w:rPr>
          <w:b/>
          <w:bCs/>
          <w:color w:val="000000"/>
          <w:lang w:val="fr-FR"/>
        </w:rPr>
        <w:t>La réalité pastorale :</w:t>
      </w:r>
      <w:r w:rsidRPr="00E00540">
        <w:rPr>
          <w:rStyle w:val="apple-converted-space"/>
          <w:color w:val="000000"/>
          <w:lang w:val="fr-FR"/>
        </w:rPr>
        <w:t> </w:t>
      </w:r>
      <w:r w:rsidRPr="00E00540">
        <w:rPr>
          <w:color w:val="000000"/>
          <w:lang w:val="fr-FR"/>
        </w:rPr>
        <w:t>C'est le cynisme qui guette le pasteur lorsqu'une famille qu'il a veillée pendant des nuits de maladie, dont il a restauré le mariage ou soutenu les enfants, se retourne contre lui à la première occasion ou propage des calomnies pour justifier son départ.</w:t>
      </w:r>
    </w:p>
    <w:p w14:paraId="60EB6E24" w14:textId="77777777" w:rsidR="00F14CC2" w:rsidRPr="00E00540" w:rsidRDefault="00F14CC2" w:rsidP="00F14CC2">
      <w:pPr>
        <w:pStyle w:val="Heading3"/>
        <w:rPr>
          <w:color w:val="000000"/>
          <w:lang w:val="fr-FR"/>
        </w:rPr>
      </w:pPr>
      <w:r w:rsidRPr="00E00540">
        <w:rPr>
          <w:color w:val="000000"/>
          <w:lang w:val="fr-FR"/>
        </w:rPr>
        <w:t>D. Paul : L'abandon au moment du tribunal (2 Timothée 4)</w:t>
      </w:r>
    </w:p>
    <w:p w14:paraId="42ED3D02" w14:textId="77777777" w:rsidR="00F14CC2" w:rsidRPr="00E00540" w:rsidRDefault="00F14CC2" w:rsidP="00F14CC2">
      <w:pPr>
        <w:pStyle w:val="NormalWeb"/>
        <w:rPr>
          <w:color w:val="000000"/>
          <w:lang w:val="fr-FR"/>
        </w:rPr>
      </w:pPr>
      <w:r w:rsidRPr="00E00540">
        <w:rPr>
          <w:color w:val="000000"/>
          <w:lang w:val="fr-FR"/>
        </w:rPr>
        <w:t>L'apôtre Paul a enfanté des dizaines d'églises, mais au soir de sa vie, dans la solitude de sa prison romaine, il dresse un bilan relationnel douloureux :</w:t>
      </w:r>
      <w:r w:rsidRPr="00E00540">
        <w:rPr>
          <w:rStyle w:val="apple-converted-space"/>
          <w:color w:val="000000"/>
          <w:lang w:val="fr-FR"/>
        </w:rPr>
        <w:t> </w:t>
      </w:r>
      <w:r w:rsidRPr="00E00540">
        <w:rPr>
          <w:i/>
          <w:iCs/>
          <w:color w:val="000000"/>
          <w:lang w:val="fr-FR"/>
        </w:rPr>
        <w:t xml:space="preserve">« </w:t>
      </w:r>
      <w:proofErr w:type="spellStart"/>
      <w:r w:rsidRPr="00E00540">
        <w:rPr>
          <w:i/>
          <w:iCs/>
          <w:color w:val="000000"/>
          <w:lang w:val="fr-FR"/>
        </w:rPr>
        <w:t>Démas</w:t>
      </w:r>
      <w:proofErr w:type="spellEnd"/>
      <w:r w:rsidRPr="00E00540">
        <w:rPr>
          <w:i/>
          <w:iCs/>
          <w:color w:val="000000"/>
          <w:lang w:val="fr-FR"/>
        </w:rPr>
        <w:t xml:space="preserve"> m'a abandonné par amour pour le siècle présent »</w:t>
      </w:r>
      <w:r w:rsidRPr="00E00540">
        <w:rPr>
          <w:rStyle w:val="apple-converted-space"/>
          <w:color w:val="000000"/>
          <w:lang w:val="fr-FR"/>
        </w:rPr>
        <w:t> </w:t>
      </w:r>
      <w:r w:rsidRPr="00E00540">
        <w:rPr>
          <w:color w:val="000000"/>
          <w:lang w:val="fr-FR"/>
        </w:rPr>
        <w:t>(v. 10) et</w:t>
      </w:r>
      <w:r w:rsidRPr="00E00540">
        <w:rPr>
          <w:rStyle w:val="apple-converted-space"/>
          <w:color w:val="000000"/>
          <w:lang w:val="fr-FR"/>
        </w:rPr>
        <w:t> </w:t>
      </w:r>
      <w:r w:rsidRPr="00E00540">
        <w:rPr>
          <w:i/>
          <w:iCs/>
          <w:color w:val="000000"/>
          <w:lang w:val="fr-FR"/>
        </w:rPr>
        <w:t>« Dans ma première défense, personne ne m'a assisté, tous m'ont abandonné »</w:t>
      </w:r>
      <w:r w:rsidRPr="00E00540">
        <w:rPr>
          <w:rStyle w:val="apple-converted-space"/>
          <w:color w:val="000000"/>
          <w:lang w:val="fr-FR"/>
        </w:rPr>
        <w:t> </w:t>
      </w:r>
      <w:r w:rsidRPr="00E00540">
        <w:rPr>
          <w:color w:val="000000"/>
          <w:lang w:val="fr-FR"/>
        </w:rPr>
        <w:t>(v. 16).</w:t>
      </w:r>
    </w:p>
    <w:p w14:paraId="224A5F14" w14:textId="77777777" w:rsidR="00F14CC2" w:rsidRPr="00E00540" w:rsidRDefault="00F14CC2" w:rsidP="004E56B0">
      <w:pPr>
        <w:pStyle w:val="NormalWeb"/>
        <w:numPr>
          <w:ilvl w:val="0"/>
          <w:numId w:val="87"/>
        </w:numPr>
        <w:rPr>
          <w:color w:val="000000"/>
          <w:lang w:val="fr-FR"/>
        </w:rPr>
      </w:pPr>
      <w:r w:rsidRPr="00E00540">
        <w:rPr>
          <w:b/>
          <w:bCs/>
          <w:color w:val="000000"/>
          <w:lang w:val="fr-FR"/>
        </w:rPr>
        <w:t>La réalité pastorale :</w:t>
      </w:r>
      <w:r w:rsidRPr="00E00540">
        <w:rPr>
          <w:rStyle w:val="apple-converted-space"/>
          <w:color w:val="000000"/>
          <w:lang w:val="fr-FR"/>
        </w:rPr>
        <w:t> </w:t>
      </w:r>
      <w:r w:rsidRPr="00E00540">
        <w:rPr>
          <w:color w:val="000000"/>
          <w:lang w:val="fr-FR"/>
        </w:rPr>
        <w:t>C'est la lâcheté collective. Quand le pasteur traverse une crise médiatique, financière ou administrative, et que ceux qui criaient « Hosanna » le dimanche s'éloignent prudemment pour ne pas voir leur propre réputation entachée.</w:t>
      </w:r>
    </w:p>
    <w:p w14:paraId="1A2E4494" w14:textId="77777777" w:rsidR="00F14CC2" w:rsidRPr="00E00540" w:rsidRDefault="00F14CC2" w:rsidP="00F14CC2">
      <w:pPr>
        <w:pStyle w:val="Heading3"/>
        <w:rPr>
          <w:color w:val="000000"/>
          <w:lang w:val="fr-FR"/>
        </w:rPr>
      </w:pPr>
      <w:r w:rsidRPr="00E00540">
        <w:rPr>
          <w:color w:val="000000"/>
          <w:lang w:val="fr-FR"/>
        </w:rPr>
        <w:t>E. Jésus : Le baiser de Judas et le reniement de Pierre (Matthieu 26)</w:t>
      </w:r>
    </w:p>
    <w:p w14:paraId="7C09B216" w14:textId="77777777" w:rsidR="00F14CC2" w:rsidRPr="00E00540" w:rsidRDefault="00F14CC2" w:rsidP="00F14CC2">
      <w:pPr>
        <w:pStyle w:val="NormalWeb"/>
        <w:rPr>
          <w:color w:val="000000"/>
          <w:lang w:val="fr-FR"/>
        </w:rPr>
      </w:pPr>
      <w:r w:rsidRPr="00E00540">
        <w:rPr>
          <w:color w:val="000000"/>
          <w:lang w:val="fr-FR"/>
        </w:rPr>
        <w:t>Le Serviteur parfait n'a pas échappé à la trahison. Judas, qui gérait la bourse et partageait le pain de la Pâque, Le livre pour trente pièces d'argent par un baiser — le symbole de l'affection transformé en arme de mort. Pierre, le leader du collège apostolique, Le renie par peur devant une servante.</w:t>
      </w:r>
    </w:p>
    <w:p w14:paraId="1B01EB68" w14:textId="77777777" w:rsidR="00F14CC2" w:rsidRPr="00E00540" w:rsidRDefault="00F14CC2" w:rsidP="004E56B0">
      <w:pPr>
        <w:pStyle w:val="NormalWeb"/>
        <w:numPr>
          <w:ilvl w:val="0"/>
          <w:numId w:val="88"/>
        </w:numPr>
        <w:rPr>
          <w:color w:val="000000"/>
          <w:lang w:val="fr-FR"/>
        </w:rPr>
      </w:pPr>
      <w:r w:rsidRPr="00E00540">
        <w:rPr>
          <w:b/>
          <w:bCs/>
          <w:color w:val="000000"/>
          <w:lang w:val="fr-FR"/>
        </w:rPr>
        <w:t>La réalité pastorale :</w:t>
      </w:r>
      <w:r w:rsidRPr="00E00540">
        <w:rPr>
          <w:rStyle w:val="apple-converted-space"/>
          <w:color w:val="000000"/>
          <w:lang w:val="fr-FR"/>
        </w:rPr>
        <w:t> </w:t>
      </w:r>
      <w:r w:rsidRPr="00E00540">
        <w:rPr>
          <w:color w:val="000000"/>
          <w:lang w:val="fr-FR"/>
        </w:rPr>
        <w:t xml:space="preserve">Jésus valide le fait que la trahison n'est pas un indicateur d'un mauvais leadership. On peut être le leader parfait, oint et pur, et subir la trahison, car </w:t>
      </w:r>
      <w:r w:rsidRPr="00E00540">
        <w:rPr>
          <w:color w:val="000000"/>
          <w:lang w:val="fr-FR"/>
        </w:rPr>
        <w:lastRenderedPageBreak/>
        <w:t>celle-ci dépend de l'état du cœur de celui qui trahit, non de la compétence de celui qui est trahi.</w:t>
      </w:r>
    </w:p>
    <w:p w14:paraId="33B0C089"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Les Écritures ne cachent pas les larmes des héros de la foi face à la trahison. Élie a fui parce qu'il s'est senti abandonné par le peuple qui avait renversé les autels. Jérémie a maudit le jour de sa naissance tant l'opposition de ses propres proches était violente. Paul, à la fin de sa vie, a écrit ces mots déchirants :</w:t>
      </w:r>
      <w:r w:rsidRPr="00E00540">
        <w:rPr>
          <w:rStyle w:val="apple-converted-space"/>
          <w:rFonts w:ascii="Arial" w:hAnsi="Arial" w:cs="Arial"/>
          <w:color w:val="000000"/>
          <w:lang w:val="fr-FR"/>
        </w:rPr>
        <w:t> </w:t>
      </w:r>
      <w:r w:rsidRPr="00E00540">
        <w:rPr>
          <w:rFonts w:ascii="Arial" w:hAnsi="Arial" w:cs="Arial"/>
          <w:i/>
          <w:iCs/>
          <w:color w:val="000000"/>
          <w:lang w:val="fr-FR"/>
        </w:rPr>
        <w:t xml:space="preserve">« </w:t>
      </w:r>
      <w:proofErr w:type="spellStart"/>
      <w:r w:rsidRPr="00E00540">
        <w:rPr>
          <w:rFonts w:ascii="Arial" w:hAnsi="Arial" w:cs="Arial"/>
          <w:i/>
          <w:iCs/>
          <w:color w:val="000000"/>
          <w:lang w:val="fr-FR"/>
        </w:rPr>
        <w:t>Démas</w:t>
      </w:r>
      <w:proofErr w:type="spellEnd"/>
      <w:r w:rsidRPr="00E00540">
        <w:rPr>
          <w:rFonts w:ascii="Arial" w:hAnsi="Arial" w:cs="Arial"/>
          <w:i/>
          <w:iCs/>
          <w:color w:val="000000"/>
          <w:lang w:val="fr-FR"/>
        </w:rPr>
        <w:t xml:space="preserve"> m'a abandonné par amour pour le siècle présent »</w:t>
      </w:r>
      <w:r w:rsidRPr="00E00540">
        <w:rPr>
          <w:rStyle w:val="apple-converted-space"/>
          <w:rFonts w:ascii="Arial" w:hAnsi="Arial" w:cs="Arial"/>
          <w:color w:val="000000"/>
          <w:lang w:val="fr-FR"/>
        </w:rPr>
        <w:t> </w:t>
      </w:r>
      <w:r w:rsidRPr="00E00540">
        <w:rPr>
          <w:rFonts w:ascii="Arial" w:hAnsi="Arial" w:cs="Arial"/>
          <w:color w:val="000000"/>
          <w:lang w:val="fr-FR"/>
        </w:rPr>
        <w:t>ou encore</w:t>
      </w:r>
      <w:r w:rsidRPr="00E00540">
        <w:rPr>
          <w:rStyle w:val="apple-converted-space"/>
          <w:rFonts w:ascii="Arial" w:hAnsi="Arial" w:cs="Arial"/>
          <w:color w:val="000000"/>
          <w:lang w:val="fr-FR"/>
        </w:rPr>
        <w:t> </w:t>
      </w:r>
      <w:r w:rsidRPr="00E00540">
        <w:rPr>
          <w:rFonts w:ascii="Arial" w:hAnsi="Arial" w:cs="Arial"/>
          <w:i/>
          <w:iCs/>
          <w:color w:val="000000"/>
          <w:lang w:val="fr-FR"/>
        </w:rPr>
        <w:t>« Alexandre, le forgeron, m'a fait beaucoup de mal »</w:t>
      </w:r>
      <w:r w:rsidRPr="00E00540">
        <w:rPr>
          <w:rStyle w:val="apple-converted-space"/>
          <w:rFonts w:ascii="Arial" w:hAnsi="Arial" w:cs="Arial"/>
          <w:color w:val="000000"/>
          <w:lang w:val="fr-FR"/>
        </w:rPr>
        <w:t> </w:t>
      </w:r>
      <w:r w:rsidRPr="00E00540">
        <w:rPr>
          <w:rFonts w:ascii="Arial" w:hAnsi="Arial" w:cs="Arial"/>
          <w:color w:val="000000"/>
          <w:lang w:val="fr-FR"/>
        </w:rPr>
        <w:t xml:space="preserve">(2 Timothée </w:t>
      </w:r>
      <w:proofErr w:type="gramStart"/>
      <w:r w:rsidRPr="00E00540">
        <w:rPr>
          <w:rFonts w:ascii="Arial" w:hAnsi="Arial" w:cs="Arial"/>
          <w:color w:val="000000"/>
          <w:lang w:val="fr-FR"/>
        </w:rPr>
        <w:t>4:</w:t>
      </w:r>
      <w:proofErr w:type="gramEnd"/>
      <w:r w:rsidRPr="00E00540">
        <w:rPr>
          <w:rFonts w:ascii="Arial" w:hAnsi="Arial" w:cs="Arial"/>
          <w:color w:val="000000"/>
          <w:lang w:val="fr-FR"/>
        </w:rPr>
        <w:t>10, 14).</w:t>
      </w:r>
    </w:p>
    <w:p w14:paraId="1ED713C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Si les pères de la foi ont connu la solitude de l'abandon et le coup de poignard de la trahison, aucun serviteur n'y échappe. Même notre Seigneur Jésus a partagé Sa table avec Judas. La trahison fait partie de la géographie du ministère ; elle ne valide pas un échec de votre leadership, elle révèle simplement la nature humaine.</w:t>
      </w:r>
    </w:p>
    <w:p w14:paraId="3C1D6745"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19.2. Quand ceux que l'on sert nous abandonnent : le choc de l'ingratitude</w:t>
      </w:r>
    </w:p>
    <w:p w14:paraId="4F0F969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 douleur de la trahison est proportionnelle à l’amour investi. Quand un pasteur prie des nuits entières pour la délivrance d'une famille, qu'il investit ses propres finances pour soutenir un collaborateur, et que ce dernier part en divisant l'église et en racontant des calomnies, le choc est terrible.</w:t>
      </w:r>
    </w:p>
    <w:p w14:paraId="2410CE2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Cette ingratitude crée un traumatisme psychologique. Le danger est que le pasteur devienne méfiant envers tout le monde. Il commence à bâtir des murailles de protection autour de son cœur, refusant d'aimer ou de faire confiance à de nouvelles brebis. Ce faisant, le venin de la trahison réussit son œuvre : dessécher le cœur pastoral.</w:t>
      </w:r>
    </w:p>
    <w:p w14:paraId="33C0DFCB" w14:textId="77777777" w:rsidR="00F14CC2" w:rsidRPr="00E00540" w:rsidRDefault="00F14CC2" w:rsidP="00F14CC2">
      <w:pPr>
        <w:pStyle w:val="Heading2"/>
        <w:rPr>
          <w:color w:val="000000"/>
          <w:lang w:val="fr-FR"/>
        </w:rPr>
      </w:pPr>
      <w:r w:rsidRPr="00E00540">
        <w:rPr>
          <w:color w:val="000000"/>
          <w:lang w:val="fr-FR"/>
        </w:rPr>
        <w:t>19.3. Le mécanisme psychologique de la blessure</w:t>
      </w:r>
    </w:p>
    <w:p w14:paraId="095648BD" w14:textId="77777777" w:rsidR="00F14CC2" w:rsidRPr="00E00540" w:rsidRDefault="00F14CC2" w:rsidP="00F14CC2">
      <w:pPr>
        <w:pStyle w:val="NormalWeb"/>
        <w:rPr>
          <w:color w:val="000000"/>
          <w:lang w:val="fr-FR"/>
        </w:rPr>
      </w:pPr>
      <w:r w:rsidRPr="00E00540">
        <w:rPr>
          <w:color w:val="000000"/>
          <w:lang w:val="fr-FR"/>
        </w:rPr>
        <w:t>La trahison produit un séisme interne chez le serviteur de Dieu parce qu'elle attaque les fondements mêmes de son appel :</w:t>
      </w:r>
    </w:p>
    <w:p w14:paraId="4E3133E8" w14:textId="77777777" w:rsidR="00F14CC2" w:rsidRPr="00E00540" w:rsidRDefault="00F14CC2" w:rsidP="004E56B0">
      <w:pPr>
        <w:pStyle w:val="NormalWeb"/>
        <w:numPr>
          <w:ilvl w:val="0"/>
          <w:numId w:val="89"/>
        </w:numPr>
        <w:rPr>
          <w:color w:val="000000"/>
          <w:lang w:val="fr-FR"/>
        </w:rPr>
      </w:pPr>
      <w:r w:rsidRPr="00E00540">
        <w:rPr>
          <w:b/>
          <w:bCs/>
          <w:color w:val="000000"/>
          <w:lang w:val="fr-FR"/>
        </w:rPr>
        <w:t>Le traumatisme de la surprise :</w:t>
      </w:r>
      <w:r w:rsidRPr="00E00540">
        <w:rPr>
          <w:rStyle w:val="apple-converted-space"/>
          <w:color w:val="000000"/>
          <w:lang w:val="fr-FR"/>
        </w:rPr>
        <w:t> </w:t>
      </w:r>
      <w:r w:rsidRPr="00E00540">
        <w:rPr>
          <w:color w:val="000000"/>
          <w:lang w:val="fr-FR"/>
        </w:rPr>
        <w:t>La trahison arrive toujours par l'angle mort. On ne s'en protège pas car on a volontairement baissé sa garde par amour pastoral.</w:t>
      </w:r>
    </w:p>
    <w:p w14:paraId="50A11C6E" w14:textId="77777777" w:rsidR="00F14CC2" w:rsidRPr="00E00540" w:rsidRDefault="00F14CC2" w:rsidP="004E56B0">
      <w:pPr>
        <w:pStyle w:val="NormalWeb"/>
        <w:numPr>
          <w:ilvl w:val="0"/>
          <w:numId w:val="89"/>
        </w:numPr>
        <w:rPr>
          <w:color w:val="000000"/>
          <w:lang w:val="fr-FR"/>
        </w:rPr>
      </w:pPr>
      <w:r w:rsidRPr="00E00540">
        <w:rPr>
          <w:b/>
          <w:bCs/>
          <w:color w:val="000000"/>
          <w:lang w:val="fr-FR"/>
        </w:rPr>
        <w:t>La tentation du repli et du cynisme :</w:t>
      </w:r>
      <w:r w:rsidRPr="00E00540">
        <w:rPr>
          <w:rStyle w:val="apple-converted-space"/>
          <w:color w:val="000000"/>
          <w:lang w:val="fr-FR"/>
        </w:rPr>
        <w:t> </w:t>
      </w:r>
      <w:r w:rsidRPr="00E00540">
        <w:rPr>
          <w:color w:val="000000"/>
          <w:lang w:val="fr-FR"/>
        </w:rPr>
        <w:t>Pour ne plus souffrir, le pasteur blessé érige des barrières de glace autour de son cœur. Il commence à regarder chaque nouvelle brebis avec suspicion, se disant :</w:t>
      </w:r>
      <w:r w:rsidRPr="00E00540">
        <w:rPr>
          <w:rStyle w:val="apple-converted-space"/>
          <w:color w:val="000000"/>
          <w:lang w:val="fr-FR"/>
        </w:rPr>
        <w:t> </w:t>
      </w:r>
      <w:r w:rsidRPr="00E00540">
        <w:rPr>
          <w:i/>
          <w:iCs/>
          <w:color w:val="000000"/>
          <w:lang w:val="fr-FR"/>
        </w:rPr>
        <w:t>« Combien de temps celle-ci va-t-elle mettre avant de me poignarder à son tour ? »</w:t>
      </w:r>
    </w:p>
    <w:p w14:paraId="4FCC76EF" w14:textId="77777777" w:rsidR="00F14CC2" w:rsidRPr="00E00540" w:rsidRDefault="00F14CC2" w:rsidP="004E56B0">
      <w:pPr>
        <w:pStyle w:val="NormalWeb"/>
        <w:numPr>
          <w:ilvl w:val="0"/>
          <w:numId w:val="89"/>
        </w:numPr>
        <w:rPr>
          <w:color w:val="000000"/>
          <w:lang w:val="fr-FR"/>
        </w:rPr>
      </w:pPr>
      <w:r w:rsidRPr="00E00540">
        <w:rPr>
          <w:b/>
          <w:bCs/>
          <w:color w:val="000000"/>
          <w:lang w:val="fr-FR"/>
        </w:rPr>
        <w:t>La pollution de l'onction :</w:t>
      </w:r>
      <w:r w:rsidRPr="00E00540">
        <w:rPr>
          <w:rStyle w:val="apple-converted-space"/>
          <w:color w:val="000000"/>
          <w:lang w:val="fr-FR"/>
        </w:rPr>
        <w:t> </w:t>
      </w:r>
      <w:r w:rsidRPr="00E00540">
        <w:rPr>
          <w:color w:val="000000"/>
          <w:lang w:val="fr-FR"/>
        </w:rPr>
        <w:t>Un cœur amer produit des prédications amères. Les sermons cessent d'être de la nourriture spirituelle pour devenir des règlements de comptes indirects depuis la chaire.</w:t>
      </w:r>
    </w:p>
    <w:p w14:paraId="71FB99E5" w14:textId="77777777" w:rsidR="00F14CC2" w:rsidRPr="00E00540" w:rsidRDefault="00F14CC2" w:rsidP="00F14CC2">
      <w:pPr>
        <w:pStyle w:val="Heading2"/>
        <w:rPr>
          <w:color w:val="000000"/>
          <w:lang w:val="fr-FR"/>
        </w:rPr>
      </w:pPr>
      <w:r w:rsidRPr="00E00540">
        <w:rPr>
          <w:color w:val="000000"/>
          <w:lang w:val="fr-FR"/>
        </w:rPr>
        <w:lastRenderedPageBreak/>
        <w:t>19.4. Le chemin biblique vers la guérison du cœur</w:t>
      </w:r>
    </w:p>
    <w:p w14:paraId="5C4BD5AF" w14:textId="77777777" w:rsidR="00F14CC2" w:rsidRPr="00E00540" w:rsidRDefault="00F14CC2" w:rsidP="00F14CC2">
      <w:pPr>
        <w:pStyle w:val="NormalWeb"/>
        <w:rPr>
          <w:color w:val="000000"/>
          <w:lang w:val="fr-FR"/>
        </w:rPr>
      </w:pPr>
      <w:r w:rsidRPr="00E00540">
        <w:rPr>
          <w:color w:val="000000"/>
          <w:lang w:val="fr-FR"/>
        </w:rPr>
        <w:t>Dieu ne veut pas que vous dirigiez avec un cœur blindé ou saignant. La guérison de la trahison exige un protocole spirituel strict, rigoureux et surnaturel.</w:t>
      </w:r>
    </w:p>
    <w:p w14:paraId="64517F33" w14:textId="77777777" w:rsidR="00F14CC2" w:rsidRPr="00E00540" w:rsidRDefault="00F14CC2" w:rsidP="00F14CC2">
      <w:pPr>
        <w:pStyle w:val="HTMLPreformatted"/>
        <w:rPr>
          <w:rStyle w:val="HTMLCode"/>
          <w:color w:val="000000"/>
          <w:lang w:val="fr-FR"/>
        </w:rPr>
      </w:pPr>
      <w:proofErr w:type="gramStart"/>
      <w:r w:rsidRPr="00E00540">
        <w:rPr>
          <w:rStyle w:val="HTMLCode"/>
          <w:color w:val="000000"/>
          <w:lang w:val="fr-FR"/>
        </w:rPr>
        <w:t>[ Choc</w:t>
      </w:r>
      <w:proofErr w:type="gramEnd"/>
      <w:r w:rsidRPr="00E00540">
        <w:rPr>
          <w:rStyle w:val="HTMLCode"/>
          <w:color w:val="000000"/>
          <w:lang w:val="fr-FR"/>
        </w:rPr>
        <w:t xml:space="preserve"> / </w:t>
      </w:r>
      <w:proofErr w:type="gramStart"/>
      <w:r w:rsidRPr="00E00540">
        <w:rPr>
          <w:rStyle w:val="HTMLCode"/>
          <w:color w:val="000000"/>
          <w:lang w:val="fr-FR"/>
        </w:rPr>
        <w:t>Trahison ]</w:t>
      </w:r>
      <w:proofErr w:type="gramEnd"/>
      <w:r w:rsidRPr="00E00540">
        <w:rPr>
          <w:rStyle w:val="HTMLCode"/>
          <w:color w:val="000000"/>
          <w:lang w:val="fr-FR"/>
        </w:rPr>
        <w:t xml:space="preserve"> ──► Expression brute de la douleur (Lieu secret)</w:t>
      </w:r>
    </w:p>
    <w:p w14:paraId="2589C58F" w14:textId="77777777" w:rsidR="00F14CC2" w:rsidRPr="00E00540" w:rsidRDefault="00F14CC2" w:rsidP="00F14CC2">
      <w:pPr>
        <w:pStyle w:val="HTMLPreformatted"/>
        <w:rPr>
          <w:rStyle w:val="HTMLCode"/>
          <w:color w:val="000000"/>
          <w:lang w:val="fr-FR"/>
        </w:rPr>
      </w:pPr>
      <w:r w:rsidRPr="00E00540">
        <w:rPr>
          <w:rStyle w:val="HTMLCode"/>
          <w:color w:val="000000"/>
          <w:lang w:val="fr-FR"/>
        </w:rPr>
        <w:t xml:space="preserve">                                 │</w:t>
      </w:r>
    </w:p>
    <w:p w14:paraId="316CC65B" w14:textId="77777777" w:rsidR="00F14CC2" w:rsidRPr="00E00540" w:rsidRDefault="00F14CC2" w:rsidP="00F14CC2">
      <w:pPr>
        <w:pStyle w:val="HTMLPreformatted"/>
        <w:rPr>
          <w:rStyle w:val="HTMLCode"/>
          <w:color w:val="000000"/>
          <w:lang w:val="fr-FR"/>
        </w:rPr>
      </w:pPr>
      <w:r w:rsidRPr="00E00540">
        <w:rPr>
          <w:rStyle w:val="HTMLCode"/>
          <w:color w:val="000000"/>
          <w:lang w:val="fr-FR"/>
        </w:rPr>
        <w:t xml:space="preserve">                                 ▼</w:t>
      </w:r>
    </w:p>
    <w:p w14:paraId="35026EDF" w14:textId="77777777" w:rsidR="00F14CC2" w:rsidRPr="00E00540" w:rsidRDefault="00F14CC2" w:rsidP="00F14CC2">
      <w:pPr>
        <w:pStyle w:val="HTMLPreformatted"/>
        <w:rPr>
          <w:rStyle w:val="HTMLCode"/>
          <w:color w:val="000000"/>
          <w:lang w:val="fr-FR"/>
        </w:rPr>
      </w:pPr>
      <w:proofErr w:type="gramStart"/>
      <w:r w:rsidRPr="00E00540">
        <w:rPr>
          <w:rStyle w:val="HTMLCode"/>
          <w:color w:val="000000"/>
          <w:lang w:val="fr-FR"/>
        </w:rPr>
        <w:t>[ Processus</w:t>
      </w:r>
      <w:proofErr w:type="gramEnd"/>
      <w:r w:rsidRPr="00E00540">
        <w:rPr>
          <w:rStyle w:val="HTMLCode"/>
          <w:color w:val="000000"/>
          <w:lang w:val="fr-FR"/>
        </w:rPr>
        <w:t xml:space="preserve"> </w:t>
      </w:r>
      <w:proofErr w:type="gramStart"/>
      <w:r w:rsidRPr="00E00540">
        <w:rPr>
          <w:rStyle w:val="HTMLCode"/>
          <w:color w:val="000000"/>
          <w:lang w:val="fr-FR"/>
        </w:rPr>
        <w:t>Légal ]</w:t>
      </w:r>
      <w:proofErr w:type="gramEnd"/>
      <w:r w:rsidRPr="00E00540">
        <w:rPr>
          <w:rStyle w:val="HTMLCode"/>
          <w:color w:val="000000"/>
          <w:lang w:val="fr-FR"/>
        </w:rPr>
        <w:t xml:space="preserve"> ──► Transfert de la vengeance à Dieu (Romains 12)</w:t>
      </w:r>
    </w:p>
    <w:p w14:paraId="3964245F" w14:textId="77777777" w:rsidR="00F14CC2" w:rsidRPr="00E00540" w:rsidRDefault="00F14CC2" w:rsidP="00F14CC2">
      <w:pPr>
        <w:pStyle w:val="HTMLPreformatted"/>
        <w:rPr>
          <w:rStyle w:val="HTMLCode"/>
          <w:color w:val="000000"/>
          <w:lang w:val="fr-FR"/>
        </w:rPr>
      </w:pPr>
      <w:r w:rsidRPr="00E00540">
        <w:rPr>
          <w:rStyle w:val="HTMLCode"/>
          <w:color w:val="000000"/>
          <w:lang w:val="fr-FR"/>
        </w:rPr>
        <w:t xml:space="preserve">                                 │</w:t>
      </w:r>
    </w:p>
    <w:p w14:paraId="51D435AA" w14:textId="77777777" w:rsidR="00F14CC2" w:rsidRPr="00E00540" w:rsidRDefault="00F14CC2" w:rsidP="00F14CC2">
      <w:pPr>
        <w:pStyle w:val="HTMLPreformatted"/>
        <w:rPr>
          <w:rStyle w:val="HTMLCode"/>
          <w:color w:val="000000"/>
          <w:lang w:val="fr-FR"/>
        </w:rPr>
      </w:pPr>
      <w:r w:rsidRPr="00E00540">
        <w:rPr>
          <w:rStyle w:val="HTMLCode"/>
          <w:color w:val="000000"/>
          <w:lang w:val="fr-FR"/>
        </w:rPr>
        <w:t xml:space="preserve">                                 ▼</w:t>
      </w:r>
    </w:p>
    <w:p w14:paraId="551B9CD7" w14:textId="77777777" w:rsidR="00F14CC2" w:rsidRPr="00E00540" w:rsidRDefault="00F14CC2" w:rsidP="00F14CC2">
      <w:pPr>
        <w:pStyle w:val="HTMLPreformatted"/>
        <w:rPr>
          <w:rStyle w:val="HTMLCode"/>
          <w:color w:val="000000"/>
          <w:lang w:val="fr-FR"/>
        </w:rPr>
      </w:pPr>
      <w:proofErr w:type="gramStart"/>
      <w:r w:rsidRPr="00E00540">
        <w:rPr>
          <w:rStyle w:val="HTMLCode"/>
          <w:color w:val="000000"/>
          <w:lang w:val="fr-FR"/>
        </w:rPr>
        <w:t>[ Guérison</w:t>
      </w:r>
      <w:proofErr w:type="gramEnd"/>
      <w:r w:rsidRPr="00E00540">
        <w:rPr>
          <w:rStyle w:val="HTMLCode"/>
          <w:color w:val="000000"/>
          <w:lang w:val="fr-FR"/>
        </w:rPr>
        <w:t xml:space="preserve"> </w:t>
      </w:r>
      <w:proofErr w:type="gramStart"/>
      <w:r w:rsidRPr="00E00540">
        <w:rPr>
          <w:rStyle w:val="HTMLCode"/>
          <w:color w:val="000000"/>
          <w:lang w:val="fr-FR"/>
        </w:rPr>
        <w:t>Totale ]</w:t>
      </w:r>
      <w:proofErr w:type="gramEnd"/>
      <w:r w:rsidRPr="00E00540">
        <w:rPr>
          <w:rStyle w:val="HTMLCode"/>
          <w:color w:val="000000"/>
          <w:lang w:val="fr-FR"/>
        </w:rPr>
        <w:t xml:space="preserve"> ──► Acte souverain du Pardon / Libération du prisonnier</w:t>
      </w:r>
    </w:p>
    <w:p w14:paraId="1F5CB508" w14:textId="77777777" w:rsidR="00F14CC2" w:rsidRPr="00E00540" w:rsidRDefault="00F14CC2" w:rsidP="00F14CC2">
      <w:pPr>
        <w:pStyle w:val="HTMLPreformatted"/>
        <w:rPr>
          <w:rStyle w:val="HTMLCode"/>
          <w:color w:val="000000"/>
          <w:lang w:val="fr-FR"/>
        </w:rPr>
      </w:pPr>
      <w:r w:rsidRPr="00E00540">
        <w:rPr>
          <w:rStyle w:val="HTMLCode"/>
          <w:color w:val="000000"/>
          <w:lang w:val="fr-FR"/>
        </w:rPr>
        <w:t xml:space="preserve">                                 │</w:t>
      </w:r>
    </w:p>
    <w:p w14:paraId="4299ADFA" w14:textId="77777777" w:rsidR="00F14CC2" w:rsidRPr="00E00540" w:rsidRDefault="00F14CC2" w:rsidP="00F14CC2">
      <w:pPr>
        <w:pStyle w:val="HTMLPreformatted"/>
        <w:rPr>
          <w:rStyle w:val="HTMLCode"/>
          <w:color w:val="000000"/>
          <w:lang w:val="fr-FR"/>
        </w:rPr>
      </w:pPr>
      <w:r w:rsidRPr="00E00540">
        <w:rPr>
          <w:rStyle w:val="HTMLCode"/>
          <w:color w:val="000000"/>
          <w:lang w:val="fr-FR"/>
        </w:rPr>
        <w:t xml:space="preserve">                                 ▼</w:t>
      </w:r>
    </w:p>
    <w:p w14:paraId="1CB420E5" w14:textId="77777777" w:rsidR="00F14CC2" w:rsidRPr="00E00540" w:rsidRDefault="00F14CC2" w:rsidP="00F14CC2">
      <w:pPr>
        <w:pStyle w:val="HTMLPreformatted"/>
        <w:rPr>
          <w:rStyle w:val="HTMLCode"/>
          <w:color w:val="000000"/>
          <w:lang w:val="fr-FR"/>
        </w:rPr>
      </w:pPr>
      <w:proofErr w:type="gramStart"/>
      <w:r w:rsidRPr="00E00540">
        <w:rPr>
          <w:rStyle w:val="HTMLCode"/>
          <w:color w:val="000000"/>
          <w:lang w:val="fr-FR"/>
        </w:rPr>
        <w:t>[ Onction</w:t>
      </w:r>
      <w:proofErr w:type="gramEnd"/>
      <w:r w:rsidRPr="00E00540">
        <w:rPr>
          <w:rStyle w:val="HTMLCode"/>
          <w:color w:val="000000"/>
          <w:lang w:val="fr-FR"/>
        </w:rPr>
        <w:t xml:space="preserve"> </w:t>
      </w:r>
      <w:proofErr w:type="gramStart"/>
      <w:r w:rsidRPr="00E00540">
        <w:rPr>
          <w:rStyle w:val="HTMLCode"/>
          <w:color w:val="000000"/>
          <w:lang w:val="fr-FR"/>
        </w:rPr>
        <w:t>Restaurée ]</w:t>
      </w:r>
      <w:proofErr w:type="gramEnd"/>
      <w:r w:rsidRPr="00E00540">
        <w:rPr>
          <w:rStyle w:val="HTMLCode"/>
          <w:color w:val="000000"/>
          <w:lang w:val="fr-FR"/>
        </w:rPr>
        <w:t xml:space="preserve"> ◄─ Redéfinition de la garde du cœur (Sagesse)</w:t>
      </w:r>
    </w:p>
    <w:p w14:paraId="455EB933" w14:textId="77777777" w:rsidR="00F14CC2" w:rsidRPr="00E00540" w:rsidRDefault="00F14CC2" w:rsidP="00F14CC2">
      <w:pPr>
        <w:pStyle w:val="Heading3"/>
        <w:rPr>
          <w:color w:val="000000"/>
          <w:lang w:val="fr-FR"/>
        </w:rPr>
      </w:pPr>
      <w:r w:rsidRPr="00E00540">
        <w:rPr>
          <w:color w:val="000000"/>
          <w:lang w:val="fr-FR"/>
        </w:rPr>
        <w:t>Étape 1 : L'expression brute de la douleur devant l'autel</w:t>
      </w:r>
    </w:p>
    <w:p w14:paraId="5DF3A25B" w14:textId="77777777" w:rsidR="00F14CC2" w:rsidRPr="00E00540" w:rsidRDefault="00F14CC2" w:rsidP="00F14CC2">
      <w:pPr>
        <w:pStyle w:val="NormalWeb"/>
        <w:rPr>
          <w:color w:val="000000"/>
          <w:lang w:val="fr-FR"/>
        </w:rPr>
      </w:pPr>
      <w:r w:rsidRPr="00E00540">
        <w:rPr>
          <w:color w:val="000000"/>
          <w:lang w:val="fr-FR"/>
        </w:rPr>
        <w:t>Ne jouez pas au stoïcien ou au super-spirituel. David a crié dans ses psaumes ; Jésus a pleuré à Gethsémané. Allez dans le lieu secret et versez vos larmes devant Dieu. Nommez la personne, nommez l'ingratitude, exprimez le sentiment d'injustice. Le Saint-Esprit ne peut pas guérir une douleur que vous refusez de confesser.</w:t>
      </w:r>
    </w:p>
    <w:p w14:paraId="66A86C2D" w14:textId="77777777" w:rsidR="00F14CC2" w:rsidRPr="00E00540" w:rsidRDefault="00F14CC2" w:rsidP="00F14CC2">
      <w:pPr>
        <w:pStyle w:val="Heading3"/>
        <w:rPr>
          <w:color w:val="000000"/>
          <w:lang w:val="fr-FR"/>
        </w:rPr>
      </w:pPr>
      <w:r w:rsidRPr="00E00540">
        <w:rPr>
          <w:color w:val="000000"/>
          <w:lang w:val="fr-FR"/>
        </w:rPr>
        <w:t>Étape 2 : Le transfert légal de la vengeance à Dieu</w:t>
      </w:r>
    </w:p>
    <w:p w14:paraId="664AE27F" w14:textId="77777777" w:rsidR="00F14CC2" w:rsidRPr="00E00540" w:rsidRDefault="00F14CC2" w:rsidP="00F14CC2">
      <w:pPr>
        <w:pStyle w:val="NormalWeb"/>
        <w:rPr>
          <w:color w:val="000000"/>
          <w:lang w:val="fr-FR"/>
        </w:rPr>
      </w:pPr>
      <w:r w:rsidRPr="00E00540">
        <w:rPr>
          <w:color w:val="000000"/>
          <w:lang w:val="fr-FR"/>
        </w:rPr>
        <w:t>La tentation humaine est de se justifier, de contre-attaquer ou de détruire la réputation de celui qui nous a trahis. Le chemin biblique est inverse :</w:t>
      </w:r>
      <w:r w:rsidRPr="00E00540">
        <w:rPr>
          <w:rStyle w:val="apple-converted-space"/>
          <w:color w:val="000000"/>
          <w:lang w:val="fr-FR"/>
        </w:rPr>
        <w:t> </w:t>
      </w:r>
      <w:r w:rsidRPr="00E00540">
        <w:rPr>
          <w:i/>
          <w:iCs/>
          <w:color w:val="000000"/>
          <w:lang w:val="fr-FR"/>
        </w:rPr>
        <w:t>« Ne vous vengez point vous-mêmes, bien-aimés, mais laissez agir la colère de Dieu ; car il est écrit : À moi la vengeance, à moi la rétribution, dit le Seigneur »</w:t>
      </w:r>
      <w:r w:rsidRPr="00E00540">
        <w:rPr>
          <w:rStyle w:val="apple-converted-space"/>
          <w:color w:val="000000"/>
          <w:lang w:val="fr-FR"/>
        </w:rPr>
        <w:t> </w:t>
      </w:r>
      <w:r w:rsidRPr="00E00540">
        <w:rPr>
          <w:color w:val="000000"/>
          <w:lang w:val="fr-FR"/>
        </w:rPr>
        <w:t xml:space="preserve">(Romains </w:t>
      </w:r>
      <w:proofErr w:type="gramStart"/>
      <w:r w:rsidRPr="00E00540">
        <w:rPr>
          <w:color w:val="000000"/>
          <w:lang w:val="fr-FR"/>
        </w:rPr>
        <w:t>12:</w:t>
      </w:r>
      <w:proofErr w:type="gramEnd"/>
      <w:r w:rsidRPr="00E00540">
        <w:rPr>
          <w:color w:val="000000"/>
          <w:lang w:val="fr-FR"/>
        </w:rPr>
        <w:t>19). Remettez le dossier au Juge Suprême. Tant que vous essayez de vous venger par vos propres moyens ou vos sermons, Dieu croise les bras. Dès que vous lâchez prise, Sa justice souveraine entre en scène.</w:t>
      </w:r>
    </w:p>
    <w:p w14:paraId="61E00E68" w14:textId="77777777" w:rsidR="00F14CC2" w:rsidRPr="00E00540" w:rsidRDefault="00F14CC2" w:rsidP="00F14CC2">
      <w:pPr>
        <w:pStyle w:val="Heading3"/>
        <w:rPr>
          <w:color w:val="000000"/>
          <w:lang w:val="fr-FR"/>
        </w:rPr>
      </w:pPr>
      <w:r w:rsidRPr="00E00540">
        <w:rPr>
          <w:color w:val="000000"/>
          <w:lang w:val="fr-FR"/>
        </w:rPr>
        <w:t>Étape 3 : L'acte prophétique du pardon unilatéral</w:t>
      </w:r>
    </w:p>
    <w:p w14:paraId="6B9597AD" w14:textId="77777777" w:rsidR="00F14CC2" w:rsidRPr="00E00540" w:rsidRDefault="00F14CC2" w:rsidP="00F14CC2">
      <w:pPr>
        <w:pStyle w:val="NormalWeb"/>
        <w:rPr>
          <w:color w:val="000000"/>
          <w:lang w:val="fr-FR"/>
        </w:rPr>
      </w:pPr>
      <w:r w:rsidRPr="00E00540">
        <w:rPr>
          <w:color w:val="000000"/>
          <w:lang w:val="fr-FR"/>
        </w:rPr>
        <w:t>Le pardon chrétien n'est pas une émotion ; c'est une décision juridique de la volonté. Pardonner à celui qui vous a trahi ne signifie pas que ce qu'il a fait est bien, ni que vous devez immédiatement restaurer la relation de confiance (la réconciliation dépend du changement de l'autre, le pardon dépend de vous). Pardonner, c'est libérer un prisonnier et réaliser que le prisonnier, c'était vous. C'est couper le cordon ombilical spirituel qui transmettait le poison de cette personne dans votre âme.</w:t>
      </w:r>
    </w:p>
    <w:p w14:paraId="64E8B744" w14:textId="77777777" w:rsidR="00F14CC2" w:rsidRPr="00E00540" w:rsidRDefault="00F14CC2" w:rsidP="00F14CC2">
      <w:pPr>
        <w:pStyle w:val="Heading3"/>
        <w:rPr>
          <w:color w:val="000000"/>
          <w:lang w:val="fr-FR"/>
        </w:rPr>
      </w:pPr>
      <w:r w:rsidRPr="00E00540">
        <w:rPr>
          <w:color w:val="000000"/>
          <w:lang w:val="fr-FR"/>
        </w:rPr>
        <w:t>Étape 4 : Le recalibrage de la garde du cœur (La sagesse après la crise)</w:t>
      </w:r>
    </w:p>
    <w:p w14:paraId="4ECB8970" w14:textId="77777777" w:rsidR="00F14CC2" w:rsidRPr="00E00540" w:rsidRDefault="00F14CC2" w:rsidP="00F14CC2">
      <w:pPr>
        <w:pStyle w:val="NormalWeb"/>
        <w:rPr>
          <w:color w:val="000000"/>
          <w:lang w:val="fr-FR"/>
        </w:rPr>
      </w:pPr>
      <w:r w:rsidRPr="00E00540">
        <w:rPr>
          <w:color w:val="000000"/>
          <w:lang w:val="fr-FR"/>
        </w:rPr>
        <w:t>Jésus aimait les foules, mais l'Écriture dit qu'Il</w:t>
      </w:r>
      <w:r w:rsidRPr="00E00540">
        <w:rPr>
          <w:rStyle w:val="apple-converted-space"/>
          <w:color w:val="000000"/>
          <w:lang w:val="fr-FR"/>
        </w:rPr>
        <w:t> </w:t>
      </w:r>
      <w:r w:rsidRPr="00E00540">
        <w:rPr>
          <w:i/>
          <w:iCs/>
          <w:color w:val="000000"/>
          <w:lang w:val="fr-FR"/>
        </w:rPr>
        <w:t>« ne se fiait point à eux, parce qu'il les connaissait tous »</w:t>
      </w:r>
      <w:r w:rsidRPr="00E00540">
        <w:rPr>
          <w:rStyle w:val="apple-converted-space"/>
          <w:color w:val="000000"/>
          <w:lang w:val="fr-FR"/>
        </w:rPr>
        <w:t> </w:t>
      </w:r>
      <w:r w:rsidRPr="00E00540">
        <w:rPr>
          <w:color w:val="000000"/>
          <w:lang w:val="fr-FR"/>
        </w:rPr>
        <w:t xml:space="preserve">(Jean </w:t>
      </w:r>
      <w:proofErr w:type="gramStart"/>
      <w:r w:rsidRPr="00E00540">
        <w:rPr>
          <w:color w:val="000000"/>
          <w:lang w:val="fr-FR"/>
        </w:rPr>
        <w:t>2:</w:t>
      </w:r>
      <w:proofErr w:type="gramEnd"/>
      <w:r w:rsidRPr="00E00540">
        <w:rPr>
          <w:color w:val="000000"/>
          <w:lang w:val="fr-FR"/>
        </w:rPr>
        <w:t xml:space="preserve">24). Guérir de la trahison ne signifie pas devenir naïf à nouveau. Cela signifie garder un cœur tendre pour aimer, mais développer un esprit sage pour ne pas placer </w:t>
      </w:r>
      <w:r w:rsidRPr="00E00540">
        <w:rPr>
          <w:color w:val="000000"/>
          <w:lang w:val="fr-FR"/>
        </w:rPr>
        <w:lastRenderedPageBreak/>
        <w:t>votre identité ou votre sécurité émotionnelle entre les mains des hommes. Votre sécurité est en Christ, pas dans la fidélité de vos diacres.</w:t>
      </w:r>
    </w:p>
    <w:p w14:paraId="71647071"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19.5. Guérir des blessures du ministère</w:t>
      </w:r>
    </w:p>
    <w:p w14:paraId="353A885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On ne peut pas servir avec un cœur infecté par l'amertume. Pour guérir, le serviteur doit traverser le processus du pardon radical. Pardonner ne signifie pas minimiser le mal commis, mais renoncer à se venger et libérer le coupable de notre prison émotionnelle.</w:t>
      </w:r>
    </w:p>
    <w:p w14:paraId="218CB9F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Il faut accepter de détacher ses yeux des "Judas" pour les fixer sur Jésus, le Grand Berger. C’est Lui qui vous a appelé, c’est de Lui que vient votre récompense, et non de la gratitude des hommes. La guérison complète survient lorsque vous pouvez prier pour vos persécuteurs sans ressentir de douleur dans votre poitrine.</w:t>
      </w:r>
    </w:p>
    <w:p w14:paraId="2EC5E13D" w14:textId="77777777" w:rsidR="00F14CC2" w:rsidRPr="00E00540" w:rsidRDefault="00F14CC2" w:rsidP="00F14CC2">
      <w:pPr>
        <w:pStyle w:val="Heading4"/>
        <w:rPr>
          <w:color w:val="000000"/>
          <w:lang w:val="fr-FR"/>
        </w:rPr>
      </w:pPr>
      <w:r w:rsidRPr="00E00540">
        <w:rPr>
          <w:color w:val="000000"/>
          <w:lang w:val="fr-FR"/>
        </w:rPr>
        <w:t>Application personnelle</w:t>
      </w:r>
    </w:p>
    <w:p w14:paraId="785EABB6" w14:textId="77777777" w:rsidR="00F14CC2" w:rsidRPr="00E00540" w:rsidRDefault="00F14CC2" w:rsidP="004E56B0">
      <w:pPr>
        <w:pStyle w:val="NormalWeb"/>
        <w:numPr>
          <w:ilvl w:val="0"/>
          <w:numId w:val="90"/>
        </w:numPr>
        <w:rPr>
          <w:color w:val="000000"/>
          <w:lang w:val="fr-FR"/>
        </w:rPr>
      </w:pPr>
      <w:r w:rsidRPr="00E00540">
        <w:rPr>
          <w:color w:val="000000"/>
          <w:lang w:val="fr-FR"/>
        </w:rPr>
        <w:t>Quelle est la personne dont le nom ou le souvenir déclenche encore une contraction de colère ou de tristesse dans vos entrailles ?</w:t>
      </w:r>
    </w:p>
    <w:p w14:paraId="62EE5B0D" w14:textId="77777777" w:rsidR="00F14CC2" w:rsidRPr="00E00540" w:rsidRDefault="00F14CC2" w:rsidP="004E56B0">
      <w:pPr>
        <w:pStyle w:val="NormalWeb"/>
        <w:numPr>
          <w:ilvl w:val="0"/>
          <w:numId w:val="90"/>
        </w:numPr>
        <w:rPr>
          <w:color w:val="000000"/>
          <w:lang w:val="fr-FR"/>
        </w:rPr>
      </w:pPr>
      <w:r w:rsidRPr="00E00540">
        <w:rPr>
          <w:color w:val="000000"/>
          <w:lang w:val="fr-FR"/>
        </w:rPr>
        <w:t>Allez-vous continuer à punir votre église actuelle pour les fautes commises par ceux qui vous ont trahi dans le passé ?</w:t>
      </w:r>
    </w:p>
    <w:p w14:paraId="6D27FE2D" w14:textId="77777777" w:rsidR="00F14CC2" w:rsidRPr="00E00540" w:rsidRDefault="00F14CC2" w:rsidP="004E56B0">
      <w:pPr>
        <w:pStyle w:val="NormalWeb"/>
        <w:numPr>
          <w:ilvl w:val="0"/>
          <w:numId w:val="90"/>
        </w:numPr>
        <w:spacing w:before="0" w:beforeAutospacing="0"/>
        <w:rPr>
          <w:rFonts w:ascii="Arial" w:hAnsi="Arial" w:cs="Arial"/>
          <w:color w:val="000000"/>
          <w:lang w:val="fr-FR"/>
        </w:rPr>
      </w:pPr>
      <w:r w:rsidRPr="00E00540">
        <w:rPr>
          <w:rFonts w:ascii="Arial" w:hAnsi="Arial" w:cs="Arial"/>
          <w:color w:val="000000"/>
          <w:lang w:val="fr-FR"/>
        </w:rPr>
        <w:t>Quel est le collaborateur ou la brebis dont le départ ou la trahison a laissé une cicatrice ouverte dans votre cœur ?</w:t>
      </w:r>
    </w:p>
    <w:p w14:paraId="324EF93D" w14:textId="77777777" w:rsidR="00F14CC2" w:rsidRPr="00E00540" w:rsidRDefault="00F14CC2" w:rsidP="004E56B0">
      <w:pPr>
        <w:pStyle w:val="NormalWeb"/>
        <w:numPr>
          <w:ilvl w:val="0"/>
          <w:numId w:val="90"/>
        </w:numPr>
        <w:spacing w:before="0" w:beforeAutospacing="0"/>
        <w:rPr>
          <w:rFonts w:ascii="Arial" w:hAnsi="Arial" w:cs="Arial"/>
          <w:color w:val="000000"/>
          <w:lang w:val="fr-FR"/>
        </w:rPr>
      </w:pPr>
      <w:r w:rsidRPr="00E00540">
        <w:rPr>
          <w:rFonts w:ascii="Arial" w:hAnsi="Arial" w:cs="Arial"/>
          <w:color w:val="000000"/>
          <w:lang w:val="fr-FR"/>
        </w:rPr>
        <w:t>Avez-vous fermé les portes de votre cœur par méfiance généralisée à cause d'une déception passée ?</w:t>
      </w:r>
    </w:p>
    <w:p w14:paraId="1ABC5A6D" w14:textId="77777777" w:rsidR="00F14CC2" w:rsidRPr="00E00540" w:rsidRDefault="00F14CC2" w:rsidP="00F14CC2">
      <w:pPr>
        <w:pStyle w:val="Heading4"/>
        <w:rPr>
          <w:color w:val="000000"/>
          <w:lang w:val="fr-FR"/>
        </w:rPr>
      </w:pPr>
      <w:r w:rsidRPr="00E00540">
        <w:rPr>
          <w:color w:val="000000"/>
          <w:lang w:val="fr-FR"/>
        </w:rPr>
        <w:t xml:space="preserve">Prière de libération </w:t>
      </w:r>
    </w:p>
    <w:p w14:paraId="46E5C317" w14:textId="77777777" w:rsidR="00F14CC2" w:rsidRPr="00E00540" w:rsidRDefault="00F14CC2" w:rsidP="00F14CC2">
      <w:pPr>
        <w:pStyle w:val="NormalWeb"/>
        <w:rPr>
          <w:color w:val="000000"/>
          <w:lang w:val="fr-FR"/>
        </w:rPr>
      </w:pPr>
      <w:r w:rsidRPr="00E00540">
        <w:rPr>
          <w:i/>
          <w:iCs/>
          <w:color w:val="000000"/>
          <w:lang w:val="fr-FR"/>
        </w:rPr>
        <w:t xml:space="preserve">Seigneur Jésus, Toi qui as connu le baiser de Judas et l'abandon de Tes amis, Tu comprends la profondeur de ma blessure. </w:t>
      </w:r>
      <w:proofErr w:type="gramStart"/>
      <w:r w:rsidRPr="00E00540">
        <w:rPr>
          <w:i/>
          <w:iCs/>
          <w:color w:val="000000"/>
          <w:lang w:val="fr-FR"/>
        </w:rPr>
        <w:t>Je apporte</w:t>
      </w:r>
      <w:proofErr w:type="gramEnd"/>
      <w:r w:rsidRPr="00E00540">
        <w:rPr>
          <w:i/>
          <w:iCs/>
          <w:color w:val="000000"/>
          <w:lang w:val="fr-FR"/>
        </w:rPr>
        <w:t xml:space="preserve"> devant Ton autel [nommer la personne] et l'ingratitude dont j'ai été victime. En ce jour, par un acte d'obéissance à Ta Parole, je choisis de lui pardonner. Je brise le pouvoir de l'amertume sur ma vie et mon ministère. Je Te remets ma justice. Guéris mon cœur, panse mes plaies, et fais couler une onction pure, libérée de toute rancœur, à travers mes lèvres. Au nom de Jésus.</w:t>
      </w:r>
    </w:p>
    <w:p w14:paraId="777A2BBC" w14:textId="77777777" w:rsidR="00F14CC2" w:rsidRPr="00F62EB7" w:rsidRDefault="00F14CC2" w:rsidP="00F62EB7">
      <w:pPr>
        <w:pStyle w:val="NormalWeb"/>
        <w:spacing w:before="0" w:beforeAutospacing="0"/>
        <w:rPr>
          <w:rFonts w:ascii="Arial" w:hAnsi="Arial" w:cs="Arial"/>
          <w:i/>
          <w:iCs/>
          <w:color w:val="000000"/>
          <w:lang w:val="fr-FR"/>
        </w:rPr>
      </w:pPr>
      <w:r w:rsidRPr="00E00540">
        <w:rPr>
          <w:rFonts w:ascii="Arial" w:hAnsi="Arial" w:cs="Arial"/>
          <w:i/>
          <w:iCs/>
          <w:color w:val="000000"/>
          <w:lang w:val="fr-FR"/>
        </w:rPr>
        <w:t xml:space="preserve">Seigneur Jésus, Tu connais la douleur profonde de la trahison et du rejet. Je </w:t>
      </w:r>
      <w:proofErr w:type="gramStart"/>
      <w:r w:rsidRPr="00E00540">
        <w:rPr>
          <w:rFonts w:ascii="Arial" w:hAnsi="Arial" w:cs="Arial"/>
          <w:i/>
          <w:iCs/>
          <w:color w:val="000000"/>
          <w:lang w:val="fr-FR"/>
        </w:rPr>
        <w:t>Te apporte</w:t>
      </w:r>
      <w:proofErr w:type="gramEnd"/>
      <w:r w:rsidRPr="00E00540">
        <w:rPr>
          <w:rFonts w:ascii="Arial" w:hAnsi="Arial" w:cs="Arial"/>
          <w:i/>
          <w:iCs/>
          <w:color w:val="000000"/>
          <w:lang w:val="fr-FR"/>
        </w:rPr>
        <w:t xml:space="preserve"> mon cœur blessé par l'ingratitude. Aujourd'hui, par un acte de ma volonté et par Ta grâce, je pardonne à [nommer la personne]. Je la libère et je renonce à toute amertume. Viens verser Ton huile de guérison sur mes plaies cachées et redonne-moi un cœur capable d'aimer Ton peuple. Amen.</w:t>
      </w:r>
    </w:p>
    <w:p w14:paraId="24ECB818" w14:textId="77777777" w:rsidR="00F14CC2" w:rsidRPr="00E00540" w:rsidRDefault="00F14CC2" w:rsidP="00F14CC2">
      <w:pPr>
        <w:pStyle w:val="Heading2"/>
        <w:spacing w:before="0"/>
        <w:rPr>
          <w:rFonts w:ascii="Arial" w:hAnsi="Arial" w:cs="Arial"/>
          <w:color w:val="000000"/>
          <w:lang w:val="fr-FR"/>
        </w:rPr>
      </w:pPr>
    </w:p>
    <w:p w14:paraId="285F40AB"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Chapitre 20 : Le combat contre la comparaison</w:t>
      </w:r>
    </w:p>
    <w:p w14:paraId="6940B2B1"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i/>
          <w:iCs/>
          <w:color w:val="000000"/>
          <w:lang w:val="fr-FR"/>
        </w:rPr>
        <w:t>Affranchir son appel du regard des autres</w:t>
      </w:r>
    </w:p>
    <w:p w14:paraId="7214109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L'avènement des réseaux sociaux et la starisation du ministère moderne ont exacerbé un vieux démon : la comparaison. Le serviteur de Dieu succombe souvent à la tentation de mesurer sa valeur et l'approbation divine à l'aune du succès visible des autres.</w:t>
      </w:r>
    </w:p>
    <w:p w14:paraId="06CD0DA2"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20.1. Comparaison entre ministères : le piège des dons et des talents</w:t>
      </w:r>
    </w:p>
    <w:p w14:paraId="0390A9B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La comparaison commence lorsque nous oublions la souveraineté de Dieu dans la distribution des dons. Nous </w:t>
      </w:r>
      <w:proofErr w:type="gramStart"/>
      <w:r w:rsidRPr="00E00540">
        <w:rPr>
          <w:rFonts w:ascii="Arial" w:hAnsi="Arial" w:cs="Arial"/>
          <w:color w:val="000000"/>
          <w:lang w:val="fr-FR"/>
        </w:rPr>
        <w:t>regardez</w:t>
      </w:r>
      <w:proofErr w:type="gramEnd"/>
      <w:r w:rsidRPr="00E00540">
        <w:rPr>
          <w:rFonts w:ascii="Arial" w:hAnsi="Arial" w:cs="Arial"/>
          <w:color w:val="000000"/>
          <w:lang w:val="fr-FR"/>
        </w:rPr>
        <w:t xml:space="preserve"> l'éloquence de l'un, le ministère de miracles de l'autre, ou l'impact médiatique d'un troisième, et nous commençons à mépriser notre propre portion.</w:t>
      </w:r>
    </w:p>
    <w:p w14:paraId="5FCC7FB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Lorsque Pierre, jaloux ou curieux, a demandé à Jésus ce qu'il adviendrait de l'apôtre Jean, la réponse du Maître fut cinglante :</w:t>
      </w:r>
      <w:r w:rsidRPr="00E00540">
        <w:rPr>
          <w:rStyle w:val="apple-converted-space"/>
          <w:rFonts w:ascii="Arial" w:hAnsi="Arial" w:cs="Arial"/>
          <w:color w:val="000000"/>
          <w:lang w:val="fr-FR"/>
        </w:rPr>
        <w:t> </w:t>
      </w:r>
      <w:r w:rsidRPr="00E00540">
        <w:rPr>
          <w:rFonts w:ascii="Arial" w:hAnsi="Arial" w:cs="Arial"/>
          <w:i/>
          <w:iCs/>
          <w:color w:val="000000"/>
          <w:lang w:val="fr-FR"/>
        </w:rPr>
        <w:t>« Si je veux qu'il demeure jusqu'à ce que je vienne, que t'importe ? Toi, suis-moi »</w:t>
      </w:r>
      <w:r w:rsidRPr="00E00540">
        <w:rPr>
          <w:rStyle w:val="apple-converted-space"/>
          <w:rFonts w:ascii="Arial" w:hAnsi="Arial" w:cs="Arial"/>
          <w:color w:val="000000"/>
          <w:lang w:val="fr-FR"/>
        </w:rPr>
        <w:t> </w:t>
      </w:r>
      <w:r w:rsidRPr="00E00540">
        <w:rPr>
          <w:rFonts w:ascii="Arial" w:hAnsi="Arial" w:cs="Arial"/>
          <w:color w:val="000000"/>
          <w:lang w:val="fr-FR"/>
        </w:rPr>
        <w:t xml:space="preserve">(Jean </w:t>
      </w:r>
      <w:proofErr w:type="gramStart"/>
      <w:r w:rsidRPr="00E00540">
        <w:rPr>
          <w:rFonts w:ascii="Arial" w:hAnsi="Arial" w:cs="Arial"/>
          <w:color w:val="000000"/>
          <w:lang w:val="fr-FR"/>
        </w:rPr>
        <w:t>21:</w:t>
      </w:r>
      <w:proofErr w:type="gramEnd"/>
      <w:r w:rsidRPr="00E00540">
        <w:rPr>
          <w:rFonts w:ascii="Arial" w:hAnsi="Arial" w:cs="Arial"/>
          <w:color w:val="000000"/>
          <w:lang w:val="fr-FR"/>
        </w:rPr>
        <w:t>22). Dieu ne vous demandera jamais des comptes sur le ministère d’un autre. Il vous demandera si vous avez été fidèle avec les talents qu'Il a déposés</w:t>
      </w:r>
      <w:r w:rsidRPr="00E00540">
        <w:rPr>
          <w:rStyle w:val="apple-converted-space"/>
          <w:rFonts w:ascii="Arial" w:hAnsi="Arial" w:cs="Arial"/>
          <w:color w:val="000000"/>
          <w:lang w:val="fr-FR"/>
        </w:rPr>
        <w:t> </w:t>
      </w:r>
      <w:r w:rsidRPr="00E00540">
        <w:rPr>
          <w:rFonts w:ascii="Arial" w:hAnsi="Arial" w:cs="Arial"/>
          <w:i/>
          <w:iCs/>
          <w:color w:val="000000"/>
          <w:lang w:val="fr-FR"/>
        </w:rPr>
        <w:t>en vous</w:t>
      </w:r>
      <w:r w:rsidRPr="00E00540">
        <w:rPr>
          <w:rFonts w:ascii="Arial" w:hAnsi="Arial" w:cs="Arial"/>
          <w:color w:val="000000"/>
          <w:lang w:val="fr-FR"/>
        </w:rPr>
        <w:t>. La comparaison engendre soit l'orgueil (si l'on se croit supérieur), soit l'envie et la frustration (si l'on se sent inférieur).</w:t>
      </w:r>
    </w:p>
    <w:p w14:paraId="434D6BD2"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20.2. Comparaison entre églises : la dictature des chiffres</w:t>
      </w:r>
    </w:p>
    <w:p w14:paraId="0C2E424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Dans nos villes et nos nations, il existe une compétition invisible mais féroce pour le nombre de membres, la taille des bâtiments et la splendeur des infrastructures. Le pasteur dont l'église stagne numériquement se sent souvent disqualifié ou maudit lorsqu'il regarde les méga-églises qui se créent autour de lui.</w:t>
      </w:r>
    </w:p>
    <w:p w14:paraId="65B1D30B"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Regard</w:t>
      </w:r>
      <w:proofErr w:type="gramEnd"/>
      <w:r w:rsidRPr="00E00540">
        <w:rPr>
          <w:rStyle w:val="HTMLCode"/>
          <w:rFonts w:ascii="Arial" w:hAnsi="Arial" w:cs="Arial"/>
          <w:color w:val="000000"/>
          <w:lang w:val="fr-FR"/>
        </w:rPr>
        <w:t xml:space="preserve"> centré sur les </w:t>
      </w:r>
      <w:proofErr w:type="gramStart"/>
      <w:r w:rsidRPr="00E00540">
        <w:rPr>
          <w:rStyle w:val="HTMLCode"/>
          <w:rFonts w:ascii="Arial" w:hAnsi="Arial" w:cs="Arial"/>
          <w:color w:val="000000"/>
          <w:lang w:val="fr-FR"/>
        </w:rPr>
        <w:t>autres ]</w:t>
      </w:r>
      <w:proofErr w:type="gramEnd"/>
      <w:r w:rsidRPr="00E00540">
        <w:rPr>
          <w:rStyle w:val="HTMLCode"/>
          <w:rFonts w:ascii="Arial" w:hAnsi="Arial" w:cs="Arial"/>
          <w:color w:val="000000"/>
          <w:lang w:val="fr-FR"/>
        </w:rPr>
        <w:t xml:space="preserve"> ──► Jalousie / Frustration ──► Stérilité</w:t>
      </w:r>
    </w:p>
    <w:p w14:paraId="71FA35BE"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Regard</w:t>
      </w:r>
      <w:proofErr w:type="gramEnd"/>
      <w:r w:rsidRPr="00E00540">
        <w:rPr>
          <w:rStyle w:val="HTMLCode"/>
          <w:rFonts w:ascii="Arial" w:hAnsi="Arial" w:cs="Arial"/>
          <w:color w:val="000000"/>
          <w:lang w:val="fr-FR"/>
        </w:rPr>
        <w:t xml:space="preserve"> centré sur le </w:t>
      </w:r>
      <w:proofErr w:type="gramStart"/>
      <w:r w:rsidRPr="00E00540">
        <w:rPr>
          <w:rStyle w:val="HTMLCode"/>
          <w:rFonts w:ascii="Arial" w:hAnsi="Arial" w:cs="Arial"/>
          <w:color w:val="000000"/>
          <w:lang w:val="fr-FR"/>
        </w:rPr>
        <w:t>Christ ]</w:t>
      </w:r>
      <w:proofErr w:type="gramEnd"/>
      <w:r w:rsidRPr="00E00540">
        <w:rPr>
          <w:rStyle w:val="HTMLCode"/>
          <w:rFonts w:ascii="Arial" w:hAnsi="Arial" w:cs="Arial"/>
          <w:color w:val="000000"/>
          <w:lang w:val="fr-FR"/>
        </w:rPr>
        <w:t xml:space="preserve">  ──► Identité / Fidélité     ──► Épanouissement</w:t>
      </w:r>
    </w:p>
    <w:p w14:paraId="26ECB7A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Cette dictature des chiffres occulte la diversité des saisons et des terrains. Certains sont appelés à défricher des sols rocailleux où le fruit prend du temps à germer, tandis que d'autres moissonnent là où ils n'ont pas travaillé. Un ministère réussi aux yeux de Dieu n’est pas un ministère populaire, c’est un ministère obéissant.</w:t>
      </w:r>
    </w:p>
    <w:p w14:paraId="624F593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20.3. Retrouver son identité en Christ</w:t>
      </w:r>
    </w:p>
    <w:p w14:paraId="191E660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 délivrance du combat de la comparaison passe par un ancrage profond de notre identité. Vous êtes un enfant de Dieu avant d'être un pasteur. Votre valeur n'est pas déterminée par le nombre de personnes assises dans votre église le dimanche matin, mais par le sang versé pour vous à la croix.</w:t>
      </w:r>
    </w:p>
    <w:p w14:paraId="3E3BF1BB"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Quand le leader est guéri dans son identité, il cesse de voir les autres ministères comme des concurrents, mais commence à les voir comme des partenaires du </w:t>
      </w:r>
      <w:r w:rsidRPr="00E00540">
        <w:rPr>
          <w:rFonts w:ascii="Arial" w:hAnsi="Arial" w:cs="Arial"/>
          <w:color w:val="000000"/>
          <w:lang w:val="fr-FR"/>
        </w:rPr>
        <w:lastRenderedPageBreak/>
        <w:t>Royaume. Il devient capable de célébrer sincèrement les victoires des autres sans se sentir diminué.</w:t>
      </w:r>
    </w:p>
    <w:p w14:paraId="1CB563B5"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75BEE93F" w14:textId="77777777" w:rsidR="00F14CC2" w:rsidRPr="00E00540" w:rsidRDefault="00F14CC2" w:rsidP="004E56B0">
      <w:pPr>
        <w:pStyle w:val="NormalWeb"/>
        <w:numPr>
          <w:ilvl w:val="0"/>
          <w:numId w:val="37"/>
        </w:numPr>
        <w:spacing w:before="0" w:beforeAutospacing="0"/>
        <w:rPr>
          <w:rFonts w:ascii="Arial" w:hAnsi="Arial" w:cs="Arial"/>
          <w:color w:val="000000"/>
          <w:lang w:val="fr-FR"/>
        </w:rPr>
      </w:pPr>
      <w:r w:rsidRPr="00E00540">
        <w:rPr>
          <w:rFonts w:ascii="Arial" w:hAnsi="Arial" w:cs="Arial"/>
          <w:color w:val="000000"/>
          <w:lang w:val="fr-FR"/>
        </w:rPr>
        <w:t>Ressentez-vous une tristesse secrète ou un sentiment d'échec lorsque vous observez la réussite éclatante d'un autre ministère dans votre ville ?</w:t>
      </w:r>
    </w:p>
    <w:p w14:paraId="38071591" w14:textId="77777777" w:rsidR="00F14CC2" w:rsidRPr="00E00540" w:rsidRDefault="00F14CC2" w:rsidP="004E56B0">
      <w:pPr>
        <w:pStyle w:val="NormalWeb"/>
        <w:numPr>
          <w:ilvl w:val="0"/>
          <w:numId w:val="37"/>
        </w:numPr>
        <w:spacing w:before="0" w:beforeAutospacing="0"/>
        <w:rPr>
          <w:rFonts w:ascii="Arial" w:hAnsi="Arial" w:cs="Arial"/>
          <w:color w:val="000000"/>
          <w:lang w:val="fr-FR"/>
        </w:rPr>
      </w:pPr>
      <w:r w:rsidRPr="00E00540">
        <w:rPr>
          <w:rFonts w:ascii="Arial" w:hAnsi="Arial" w:cs="Arial"/>
          <w:color w:val="000000"/>
          <w:lang w:val="fr-FR"/>
        </w:rPr>
        <w:t>Prêchez-vous ou organisez-vous des programmes pour plaire à Dieu ou pour impressionner vos confrères ?</w:t>
      </w:r>
    </w:p>
    <w:p w14:paraId="02D322F0"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78EFFAB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me repens pour chaque fois où j'ai laissé l'envie, la jalousie ou la comparaison polluer mon regard sur le ministère des autres. Je te remercie pour l'identité unique que Tu m'as donnée en Christ et pour la portion spécifique de mon appel. Je choisis de me réjouir du succès de mes frères et de me concentrer uniquement sur la mission que Tu m'as confiée. Amen.</w:t>
      </w:r>
    </w:p>
    <w:p w14:paraId="297170A2" w14:textId="77777777" w:rsidR="00F62EB7" w:rsidRDefault="00F62EB7" w:rsidP="00F14CC2">
      <w:pPr>
        <w:pStyle w:val="Heading2"/>
        <w:spacing w:before="0"/>
        <w:rPr>
          <w:rFonts w:ascii="Arial" w:hAnsi="Arial" w:cs="Arial"/>
          <w:color w:val="000000"/>
          <w:lang w:val="fr-FR"/>
        </w:rPr>
      </w:pPr>
    </w:p>
    <w:p w14:paraId="7FFACBE4" w14:textId="77777777" w:rsidR="00F62EB7" w:rsidRDefault="00F62EB7" w:rsidP="00F14CC2">
      <w:pPr>
        <w:pStyle w:val="Heading2"/>
        <w:spacing w:before="0"/>
        <w:rPr>
          <w:rFonts w:ascii="Arial" w:hAnsi="Arial" w:cs="Arial"/>
          <w:color w:val="000000"/>
          <w:lang w:val="fr-FR"/>
        </w:rPr>
      </w:pPr>
    </w:p>
    <w:p w14:paraId="536CF040" w14:textId="77777777" w:rsidR="00F62EB7" w:rsidRDefault="00F62EB7" w:rsidP="00F14CC2">
      <w:pPr>
        <w:pStyle w:val="Heading2"/>
        <w:spacing w:before="0"/>
        <w:rPr>
          <w:rFonts w:ascii="Arial" w:hAnsi="Arial" w:cs="Arial"/>
          <w:color w:val="000000"/>
          <w:lang w:val="fr-FR"/>
        </w:rPr>
      </w:pPr>
    </w:p>
    <w:p w14:paraId="15499BD9" w14:textId="77777777" w:rsidR="00F62EB7" w:rsidRDefault="00F62EB7" w:rsidP="00F14CC2">
      <w:pPr>
        <w:pStyle w:val="Heading2"/>
        <w:spacing w:before="0"/>
        <w:rPr>
          <w:rFonts w:ascii="Arial" w:hAnsi="Arial" w:cs="Arial"/>
          <w:color w:val="000000"/>
          <w:lang w:val="fr-FR"/>
        </w:rPr>
      </w:pPr>
    </w:p>
    <w:p w14:paraId="43EC8A15" w14:textId="77777777" w:rsidR="00F62EB7" w:rsidRDefault="00F62EB7" w:rsidP="00F14CC2">
      <w:pPr>
        <w:pStyle w:val="Heading2"/>
        <w:spacing w:before="0"/>
        <w:rPr>
          <w:rFonts w:ascii="Arial" w:hAnsi="Arial" w:cs="Arial"/>
          <w:color w:val="000000"/>
          <w:lang w:val="fr-FR"/>
        </w:rPr>
      </w:pPr>
    </w:p>
    <w:p w14:paraId="647A0E96" w14:textId="77777777" w:rsidR="00F62EB7" w:rsidRDefault="00F62EB7" w:rsidP="00F14CC2">
      <w:pPr>
        <w:pStyle w:val="Heading2"/>
        <w:spacing w:before="0"/>
        <w:rPr>
          <w:rFonts w:ascii="Arial" w:hAnsi="Arial" w:cs="Arial"/>
          <w:color w:val="000000"/>
          <w:lang w:val="fr-FR"/>
        </w:rPr>
      </w:pPr>
    </w:p>
    <w:p w14:paraId="398E6ADB" w14:textId="77777777" w:rsidR="00F62EB7" w:rsidRDefault="00F62EB7" w:rsidP="00F14CC2">
      <w:pPr>
        <w:pStyle w:val="Heading2"/>
        <w:spacing w:before="0"/>
        <w:rPr>
          <w:rFonts w:ascii="Arial" w:hAnsi="Arial" w:cs="Arial"/>
          <w:color w:val="000000"/>
          <w:lang w:val="fr-FR"/>
        </w:rPr>
      </w:pPr>
    </w:p>
    <w:p w14:paraId="27A62FA6" w14:textId="77777777" w:rsidR="00F62EB7" w:rsidRDefault="00F62EB7" w:rsidP="00F14CC2">
      <w:pPr>
        <w:pStyle w:val="Heading2"/>
        <w:spacing w:before="0"/>
        <w:rPr>
          <w:rFonts w:ascii="Arial" w:hAnsi="Arial" w:cs="Arial"/>
          <w:color w:val="000000"/>
          <w:lang w:val="fr-FR"/>
        </w:rPr>
      </w:pPr>
    </w:p>
    <w:p w14:paraId="2D7EAFD9" w14:textId="77777777" w:rsidR="00F62EB7" w:rsidRDefault="00F62EB7" w:rsidP="00F14CC2">
      <w:pPr>
        <w:pStyle w:val="Heading2"/>
        <w:spacing w:before="0"/>
        <w:rPr>
          <w:rFonts w:ascii="Arial" w:hAnsi="Arial" w:cs="Arial"/>
          <w:color w:val="000000"/>
          <w:lang w:val="fr-FR"/>
        </w:rPr>
      </w:pPr>
    </w:p>
    <w:p w14:paraId="702CE8AD" w14:textId="77777777" w:rsidR="00F62EB7" w:rsidRDefault="00F62EB7" w:rsidP="00F14CC2">
      <w:pPr>
        <w:pStyle w:val="Heading2"/>
        <w:spacing w:before="0"/>
        <w:rPr>
          <w:rFonts w:ascii="Arial" w:hAnsi="Arial" w:cs="Arial"/>
          <w:color w:val="000000"/>
          <w:lang w:val="fr-FR"/>
        </w:rPr>
      </w:pPr>
    </w:p>
    <w:p w14:paraId="05E734AE" w14:textId="77777777" w:rsidR="00F62EB7" w:rsidRDefault="00F62EB7" w:rsidP="00F14CC2">
      <w:pPr>
        <w:pStyle w:val="Heading2"/>
        <w:spacing w:before="0"/>
        <w:rPr>
          <w:rFonts w:ascii="Arial" w:hAnsi="Arial" w:cs="Arial"/>
          <w:color w:val="000000"/>
          <w:lang w:val="fr-FR"/>
        </w:rPr>
      </w:pPr>
    </w:p>
    <w:p w14:paraId="11DCA60B" w14:textId="77777777" w:rsidR="00F62EB7" w:rsidRDefault="00F62EB7" w:rsidP="00F14CC2">
      <w:pPr>
        <w:pStyle w:val="Heading2"/>
        <w:spacing w:before="0"/>
        <w:rPr>
          <w:rFonts w:ascii="Arial" w:hAnsi="Arial" w:cs="Arial"/>
          <w:color w:val="000000"/>
          <w:lang w:val="fr-FR"/>
        </w:rPr>
      </w:pPr>
    </w:p>
    <w:p w14:paraId="58DABBA0" w14:textId="77777777" w:rsidR="0010368E" w:rsidRPr="0010368E" w:rsidRDefault="0010368E" w:rsidP="0010368E">
      <w:pPr>
        <w:rPr>
          <w:lang w:val="fr-FR"/>
        </w:rPr>
      </w:pPr>
    </w:p>
    <w:p w14:paraId="5A5CDBD7" w14:textId="77777777" w:rsidR="00F62EB7" w:rsidRDefault="00F62EB7" w:rsidP="00F14CC2">
      <w:pPr>
        <w:pStyle w:val="Heading2"/>
        <w:spacing w:before="0"/>
        <w:rPr>
          <w:rFonts w:ascii="Arial" w:hAnsi="Arial" w:cs="Arial"/>
          <w:color w:val="000000"/>
          <w:lang w:val="fr-FR"/>
        </w:rPr>
      </w:pPr>
    </w:p>
    <w:p w14:paraId="376AA478"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Chapitre 21 : Quand la famille souffre du ministère</w:t>
      </w:r>
    </w:p>
    <w:p w14:paraId="11344F83"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i/>
          <w:iCs/>
          <w:color w:val="000000"/>
          <w:lang w:val="fr-FR"/>
        </w:rPr>
        <w:t>Sanctifier le premier troupeau du serviteur</w:t>
      </w:r>
    </w:p>
    <w:p w14:paraId="1EDB05B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plus grand mensonge qui circule dans les couloirs ecclésiastiques est celui-ci :</w:t>
      </w:r>
      <w:r w:rsidRPr="00E00540">
        <w:rPr>
          <w:rStyle w:val="apple-converted-space"/>
          <w:rFonts w:ascii="Arial" w:hAnsi="Arial" w:cs="Arial"/>
          <w:color w:val="000000"/>
          <w:lang w:val="fr-FR"/>
        </w:rPr>
        <w:t> </w:t>
      </w:r>
      <w:r w:rsidRPr="00E00540">
        <w:rPr>
          <w:rFonts w:ascii="Arial" w:hAnsi="Arial" w:cs="Arial"/>
          <w:i/>
          <w:iCs/>
          <w:color w:val="000000"/>
          <w:lang w:val="fr-FR"/>
        </w:rPr>
        <w:t>« Prends soin de l'église de Dieu, et Dieu prendra soin de ta famille. »</w:t>
      </w:r>
      <w:r w:rsidRPr="00E00540">
        <w:rPr>
          <w:rStyle w:val="apple-converted-space"/>
          <w:rFonts w:ascii="Arial" w:hAnsi="Arial" w:cs="Arial"/>
          <w:color w:val="000000"/>
          <w:lang w:val="fr-FR"/>
        </w:rPr>
        <w:t> </w:t>
      </w:r>
      <w:r w:rsidRPr="00E00540">
        <w:rPr>
          <w:rFonts w:ascii="Arial" w:hAnsi="Arial" w:cs="Arial"/>
          <w:color w:val="000000"/>
          <w:lang w:val="fr-FR"/>
        </w:rPr>
        <w:t>C'est une fausse doctrine qui a produit des générations de conjoints détruits et d'enfants rebelles qui haïssent Dieu et l'Église.</w:t>
      </w:r>
    </w:p>
    <w:p w14:paraId="537829D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21.1. Le conjoint oublié : le deuil de la solitude à deux</w:t>
      </w:r>
    </w:p>
    <w:p w14:paraId="43EA9C9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ministère pastoral peut devenir une maîtresse jalouse qui absorbe tout le temps, l'attention et l'affection du leader. Le conjoint (souvent la femme du pasteur) se retrouve relégué au second plan. Elle doit gérer seule la maison, les crises des enfants, tout en souriant le dimanche sur les bancs de l'église pour sauver les apparences.</w:t>
      </w:r>
    </w:p>
    <w:p w14:paraId="1A86F5A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pasteur est disponible pour toutes les détresses des sœurs et frères de l'église, mais il est trop fatigué ou distrait pour écouter le cœur de son conjoint. Cette négligence ouvre la porte à l'amertume, à l'éloignement émotionnel et, dans certains cas dramatiques, à des naufrages conjugaux destructeurs pour le témoignage chrétien. Votre conjoint n'est pas un outil ministériel, c'est votre propre chair.</w:t>
      </w:r>
    </w:p>
    <w:p w14:paraId="468AA723"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21.2. Les enfants du serviteur : les victimes collatérales du sacré</w:t>
      </w:r>
    </w:p>
    <w:p w14:paraId="503ACEA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On ne compte plus les enfants de pasteurs qui tournent le dos à la foi une fois devenus adultes. Pourquoi ? Parce qu’ils ont grandi en rivalité constante avec l'église. Ils ont vu leur père annuler des anniversaires, des sorties ou des moments d'intimité familiale pour courir au chevet d'une urgence paroissiale souvent mineure.</w:t>
      </w:r>
    </w:p>
    <w:p w14:paraId="7B165D1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LA</w:t>
      </w:r>
      <w:proofErr w:type="gramEnd"/>
      <w:r w:rsidRPr="00E00540">
        <w:rPr>
          <w:rStyle w:val="HTMLCode"/>
          <w:rFonts w:ascii="Arial" w:hAnsi="Arial" w:cs="Arial"/>
          <w:color w:val="000000"/>
          <w:lang w:val="fr-FR"/>
        </w:rPr>
        <w:t xml:space="preserve"> HIÉRARCHIE DES PRIORITÉS </w:t>
      </w:r>
      <w:proofErr w:type="gramStart"/>
      <w:r w:rsidRPr="00E00540">
        <w:rPr>
          <w:rStyle w:val="HTMLCode"/>
          <w:rFonts w:ascii="Arial" w:hAnsi="Arial" w:cs="Arial"/>
          <w:color w:val="000000"/>
          <w:lang w:val="fr-FR"/>
        </w:rPr>
        <w:t>DIVINES ]</w:t>
      </w:r>
      <w:proofErr w:type="gramEnd"/>
    </w:p>
    <w:p w14:paraId="23FF2530"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E425B76"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22BB7A1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1. Relation avec Dieu |</w:t>
      </w:r>
    </w:p>
    <w:p w14:paraId="0D485F83"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2C84E82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1CBDA0C"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478ADB8"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2. Conjoint &amp; Enfants </w:t>
      </w:r>
      <w:proofErr w:type="gramStart"/>
      <w:r w:rsidRPr="00E00540">
        <w:rPr>
          <w:rStyle w:val="HTMLCode"/>
          <w:rFonts w:ascii="Arial" w:hAnsi="Arial" w:cs="Arial"/>
          <w:color w:val="000000"/>
          <w:lang w:val="fr-FR"/>
        </w:rPr>
        <w:t>|  &lt;</w:t>
      </w:r>
      <w:proofErr w:type="gramEnd"/>
      <w:r w:rsidRPr="00E00540">
        <w:rPr>
          <w:rStyle w:val="HTMLCode"/>
          <w:rFonts w:ascii="Arial" w:hAnsi="Arial" w:cs="Arial"/>
          <w:color w:val="000000"/>
          <w:lang w:val="fr-FR"/>
        </w:rPr>
        <w:t>-- Le Premier Troupeau</w:t>
      </w:r>
    </w:p>
    <w:p w14:paraId="24AD1788"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1F6C82E9"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20E6F3EC"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57285EF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3. Ministère &amp; Église </w:t>
      </w:r>
      <w:proofErr w:type="gramStart"/>
      <w:r w:rsidRPr="00E00540">
        <w:rPr>
          <w:rStyle w:val="HTMLCode"/>
          <w:rFonts w:ascii="Arial" w:hAnsi="Arial" w:cs="Arial"/>
          <w:color w:val="000000"/>
          <w:lang w:val="fr-FR"/>
        </w:rPr>
        <w:t>|  &lt;</w:t>
      </w:r>
      <w:proofErr w:type="gramEnd"/>
      <w:r w:rsidRPr="00E00540">
        <w:rPr>
          <w:rStyle w:val="HTMLCode"/>
          <w:rFonts w:ascii="Arial" w:hAnsi="Arial" w:cs="Arial"/>
          <w:color w:val="000000"/>
          <w:lang w:val="fr-FR"/>
        </w:rPr>
        <w:t>-- La Fonction Temporaire</w:t>
      </w:r>
    </w:p>
    <w:p w14:paraId="42CF95A6"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30ACE76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Ces enfants développent une haine secrète contre le ministère parce qu'ils estiment que l'église leur a volé leur père ou leur mère. Ils ont vu l'incohérence entre l'homme saint sur la chaire et l'homme irritable, distant ou absent à la maison. Le premier devoir d'évangélisation et de </w:t>
      </w:r>
      <w:proofErr w:type="spellStart"/>
      <w:r w:rsidRPr="00E00540">
        <w:rPr>
          <w:rFonts w:ascii="Arial" w:hAnsi="Arial" w:cs="Arial"/>
          <w:color w:val="000000"/>
          <w:lang w:val="fr-FR"/>
        </w:rPr>
        <w:t>discipulat</w:t>
      </w:r>
      <w:proofErr w:type="spellEnd"/>
      <w:r w:rsidRPr="00E00540">
        <w:rPr>
          <w:rFonts w:ascii="Arial" w:hAnsi="Arial" w:cs="Arial"/>
          <w:color w:val="000000"/>
          <w:lang w:val="fr-FR"/>
        </w:rPr>
        <w:t xml:space="preserve"> d'un pasteur commence à la table de sa propre maison.</w:t>
      </w:r>
    </w:p>
    <w:p w14:paraId="743756E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lastRenderedPageBreak/>
        <w:t>21.3. Équilibrer famille et appel : l'ordre des priorités de Dieu</w:t>
      </w:r>
    </w:p>
    <w:p w14:paraId="0A0DC3F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L'Écriture est limpide :</w:t>
      </w:r>
      <w:r w:rsidRPr="00E00540">
        <w:rPr>
          <w:rStyle w:val="apple-converted-space"/>
          <w:rFonts w:ascii="Arial" w:hAnsi="Arial" w:cs="Arial"/>
          <w:color w:val="000000"/>
          <w:lang w:val="fr-FR"/>
        </w:rPr>
        <w:t> </w:t>
      </w:r>
      <w:r w:rsidRPr="00E00540">
        <w:rPr>
          <w:rFonts w:ascii="Arial" w:hAnsi="Arial" w:cs="Arial"/>
          <w:i/>
          <w:iCs/>
          <w:color w:val="000000"/>
          <w:lang w:val="fr-FR"/>
        </w:rPr>
        <w:t>« Si quelqu'un ne sait pas diriger sa propre maison, comment prendra-t-il soin de l'Église de Dieu ? »</w:t>
      </w:r>
      <w:r w:rsidRPr="00E00540">
        <w:rPr>
          <w:rStyle w:val="apple-converted-space"/>
          <w:rFonts w:ascii="Arial" w:hAnsi="Arial" w:cs="Arial"/>
          <w:color w:val="000000"/>
          <w:lang w:val="fr-FR"/>
        </w:rPr>
        <w:t> </w:t>
      </w:r>
      <w:r w:rsidRPr="00E00540">
        <w:rPr>
          <w:rFonts w:ascii="Arial" w:hAnsi="Arial" w:cs="Arial"/>
          <w:color w:val="000000"/>
          <w:lang w:val="fr-FR"/>
        </w:rPr>
        <w:t xml:space="preserve">(1 Timothée </w:t>
      </w:r>
      <w:proofErr w:type="gramStart"/>
      <w:r w:rsidRPr="00E00540">
        <w:rPr>
          <w:rFonts w:ascii="Arial" w:hAnsi="Arial" w:cs="Arial"/>
          <w:color w:val="000000"/>
          <w:lang w:val="fr-FR"/>
        </w:rPr>
        <w:t>3:</w:t>
      </w:r>
      <w:proofErr w:type="gramEnd"/>
      <w:r w:rsidRPr="00E00540">
        <w:rPr>
          <w:rFonts w:ascii="Arial" w:hAnsi="Arial" w:cs="Arial"/>
          <w:color w:val="000000"/>
          <w:lang w:val="fr-FR"/>
        </w:rPr>
        <w:t>5). Dans la hiérarchie divine, la famille passe avant le ministère. Le mariage est une institution créée avant l'Église.</w:t>
      </w:r>
    </w:p>
    <w:p w14:paraId="4D24CCA7"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Équilibrer sa vie signifie sanctuariser des moments non négociables pour sa famille. Un jour de congé hebdomadaire, des vacances régulières, des moments de tête-à-tête avec son conjoint sans parler des problèmes de l'église. Le succès au ministère ne compensera jamais un échec à la maison. Vous pouvez être remplacé à la chaire de votre église du jour au lendemain ; mais vous êtes irremplaçable en tant qu'époux et en tant que père.</w:t>
      </w:r>
    </w:p>
    <w:p w14:paraId="17CBF34B"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064148CF" w14:textId="77777777" w:rsidR="00F14CC2" w:rsidRPr="00E00540" w:rsidRDefault="00F14CC2" w:rsidP="004E56B0">
      <w:pPr>
        <w:pStyle w:val="NormalWeb"/>
        <w:numPr>
          <w:ilvl w:val="0"/>
          <w:numId w:val="38"/>
        </w:numPr>
        <w:spacing w:before="0" w:beforeAutospacing="0"/>
        <w:rPr>
          <w:rFonts w:ascii="Arial" w:hAnsi="Arial" w:cs="Arial"/>
          <w:color w:val="000000"/>
          <w:lang w:val="fr-FR"/>
        </w:rPr>
      </w:pPr>
      <w:r w:rsidRPr="00E00540">
        <w:rPr>
          <w:rFonts w:ascii="Arial" w:hAnsi="Arial" w:cs="Arial"/>
          <w:color w:val="000000"/>
          <w:lang w:val="fr-FR"/>
        </w:rPr>
        <w:t>Si vous posiez la question honnête à votre conjoint et à vos enfants, vous diraient-ils qu'ils se sentent aimés et prioritaires par rapport à votre église ?</w:t>
      </w:r>
    </w:p>
    <w:p w14:paraId="1192E865" w14:textId="77777777" w:rsidR="00F14CC2" w:rsidRPr="00E00540" w:rsidRDefault="00F14CC2" w:rsidP="004E56B0">
      <w:pPr>
        <w:pStyle w:val="NormalWeb"/>
        <w:numPr>
          <w:ilvl w:val="0"/>
          <w:numId w:val="38"/>
        </w:numPr>
        <w:spacing w:before="0" w:beforeAutospacing="0"/>
        <w:rPr>
          <w:rFonts w:ascii="Arial" w:hAnsi="Arial" w:cs="Arial"/>
          <w:color w:val="000000"/>
          <w:lang w:val="fr-FR"/>
        </w:rPr>
      </w:pPr>
      <w:r w:rsidRPr="00E00540">
        <w:rPr>
          <w:rFonts w:ascii="Arial" w:hAnsi="Arial" w:cs="Arial"/>
          <w:color w:val="000000"/>
          <w:lang w:val="fr-FR"/>
        </w:rPr>
        <w:t>Avez-vous déjà sacrifié un moment familial majeur pour régler un problème ecclésiastique qui aurait pu attendre le lendemain ?</w:t>
      </w:r>
    </w:p>
    <w:p w14:paraId="4BEA3133"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726E487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Te demande pardon d'avoir inversé l'ordre de Tes priorités. Je me repens d'avoir négligé mon conjoint et mes enfants au nom de Ton service. Je déclare qu'ils sont mon premier troupeau et ma plus belle mission. Donne-moi la sagesse d'organiser mon temps pour protéger mon foyer. Que ma maison soit un havre de paix et le reflet de Ta grâce. Au nom de Jésus-Christ. Amen.</w:t>
      </w:r>
    </w:p>
    <w:p w14:paraId="0BDE0BDE" w14:textId="77777777" w:rsidR="00F14CC2" w:rsidRPr="00E00540" w:rsidRDefault="00F14CC2" w:rsidP="003A3487">
      <w:pPr>
        <w:pStyle w:val="Heading1"/>
        <w:rPr>
          <w:color w:val="000000"/>
          <w:lang w:val="fr-FR"/>
        </w:rPr>
      </w:pPr>
    </w:p>
    <w:p w14:paraId="6079FE04" w14:textId="77777777" w:rsidR="00F14CC2" w:rsidRPr="00E00540" w:rsidRDefault="00F14CC2" w:rsidP="00F14CC2">
      <w:pPr>
        <w:rPr>
          <w:lang w:val="fr-FR"/>
        </w:rPr>
      </w:pPr>
    </w:p>
    <w:p w14:paraId="4312CC66" w14:textId="77777777" w:rsidR="009C7EB8" w:rsidRDefault="009C7EB8" w:rsidP="003A3487">
      <w:pPr>
        <w:pStyle w:val="Heading1"/>
        <w:rPr>
          <w:color w:val="000000"/>
          <w:lang w:val="fr-FR"/>
        </w:rPr>
      </w:pPr>
    </w:p>
    <w:p w14:paraId="433842F1" w14:textId="77777777" w:rsidR="009C7EB8" w:rsidRDefault="009C7EB8" w:rsidP="003A3487">
      <w:pPr>
        <w:pStyle w:val="Heading1"/>
        <w:rPr>
          <w:color w:val="000000"/>
          <w:lang w:val="fr-FR"/>
        </w:rPr>
      </w:pPr>
    </w:p>
    <w:p w14:paraId="606CE1E1" w14:textId="77777777" w:rsidR="009C7EB8" w:rsidRDefault="009C7EB8" w:rsidP="003A3487">
      <w:pPr>
        <w:pStyle w:val="Heading1"/>
        <w:rPr>
          <w:color w:val="000000"/>
          <w:lang w:val="fr-FR"/>
        </w:rPr>
      </w:pPr>
    </w:p>
    <w:p w14:paraId="4C2255C5" w14:textId="77777777" w:rsidR="009C7EB8" w:rsidRDefault="009C7EB8" w:rsidP="003A3487">
      <w:pPr>
        <w:pStyle w:val="Heading1"/>
        <w:rPr>
          <w:color w:val="000000"/>
          <w:lang w:val="fr-FR"/>
        </w:rPr>
      </w:pPr>
    </w:p>
    <w:p w14:paraId="5C414905" w14:textId="77777777" w:rsidR="009C7EB8" w:rsidRDefault="009C7EB8" w:rsidP="003A3487">
      <w:pPr>
        <w:pStyle w:val="Heading1"/>
        <w:rPr>
          <w:color w:val="000000"/>
          <w:lang w:val="fr-FR"/>
        </w:rPr>
      </w:pPr>
    </w:p>
    <w:p w14:paraId="4F9B3894" w14:textId="77777777" w:rsidR="003A3487" w:rsidRPr="00E00540" w:rsidRDefault="003A3487" w:rsidP="003A3487">
      <w:pPr>
        <w:pStyle w:val="Heading1"/>
        <w:rPr>
          <w:color w:val="000000"/>
          <w:lang w:val="fr-FR"/>
        </w:rPr>
      </w:pPr>
      <w:r w:rsidRPr="00E00540">
        <w:rPr>
          <w:color w:val="000000"/>
          <w:lang w:val="fr-FR"/>
        </w:rPr>
        <w:t>Troisième Partie : Les différentes formes de restauration</w:t>
      </w:r>
    </w:p>
    <w:p w14:paraId="10D677F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Ces sections maintiennent la rigueur exégétique et clinique nécessaire pour outiller les serviteurs de Dieu, en liant les principes de la Parole aux réalités concrètes de leur humanité.</w:t>
      </w:r>
    </w:p>
    <w:p w14:paraId="0EC4C4F4" w14:textId="77777777" w:rsidR="009C7EB8" w:rsidRDefault="009C7EB8" w:rsidP="00F14CC2">
      <w:pPr>
        <w:pStyle w:val="Heading2"/>
        <w:spacing w:before="0"/>
        <w:rPr>
          <w:rFonts w:ascii="Arial" w:hAnsi="Arial" w:cs="Arial"/>
          <w:color w:val="000000"/>
          <w:lang w:val="fr-FR"/>
        </w:rPr>
      </w:pPr>
    </w:p>
    <w:p w14:paraId="2DC47B0A" w14:textId="77777777" w:rsidR="009C7EB8" w:rsidRDefault="009C7EB8" w:rsidP="00F14CC2">
      <w:pPr>
        <w:pStyle w:val="Heading2"/>
        <w:spacing w:before="0"/>
        <w:rPr>
          <w:rFonts w:ascii="Arial" w:hAnsi="Arial" w:cs="Arial"/>
          <w:color w:val="000000"/>
          <w:lang w:val="fr-FR"/>
        </w:rPr>
      </w:pPr>
    </w:p>
    <w:p w14:paraId="65B10386" w14:textId="77777777" w:rsidR="009C7EB8" w:rsidRDefault="009C7EB8" w:rsidP="00F14CC2">
      <w:pPr>
        <w:pStyle w:val="Heading2"/>
        <w:spacing w:before="0"/>
        <w:rPr>
          <w:rFonts w:ascii="Arial" w:hAnsi="Arial" w:cs="Arial"/>
          <w:color w:val="000000"/>
          <w:lang w:val="fr-FR"/>
        </w:rPr>
      </w:pPr>
    </w:p>
    <w:p w14:paraId="52E1242A" w14:textId="77777777" w:rsidR="009C7EB8" w:rsidRDefault="009C7EB8" w:rsidP="009C7EB8">
      <w:pPr>
        <w:rPr>
          <w:lang w:val="fr-FR"/>
        </w:rPr>
      </w:pPr>
    </w:p>
    <w:p w14:paraId="22353C19" w14:textId="77777777" w:rsidR="009C7EB8" w:rsidRDefault="009C7EB8" w:rsidP="009C7EB8">
      <w:pPr>
        <w:rPr>
          <w:lang w:val="fr-FR"/>
        </w:rPr>
      </w:pPr>
    </w:p>
    <w:p w14:paraId="6F4F4094" w14:textId="77777777" w:rsidR="00D45B38" w:rsidRDefault="00D45B38" w:rsidP="009C7EB8">
      <w:pPr>
        <w:rPr>
          <w:lang w:val="fr-FR"/>
        </w:rPr>
      </w:pPr>
    </w:p>
    <w:p w14:paraId="4E6D6221" w14:textId="77777777" w:rsidR="008851B2" w:rsidRDefault="008851B2" w:rsidP="009C7EB8">
      <w:pPr>
        <w:rPr>
          <w:lang w:val="fr-FR"/>
        </w:rPr>
      </w:pPr>
    </w:p>
    <w:p w14:paraId="555A6946" w14:textId="77777777" w:rsidR="008851B2" w:rsidRDefault="008851B2" w:rsidP="009C7EB8">
      <w:pPr>
        <w:rPr>
          <w:lang w:val="fr-FR"/>
        </w:rPr>
      </w:pPr>
    </w:p>
    <w:p w14:paraId="088581BE" w14:textId="77777777" w:rsidR="009C7EB8" w:rsidRDefault="009C7EB8" w:rsidP="009C7EB8">
      <w:pPr>
        <w:rPr>
          <w:lang w:val="fr-FR"/>
        </w:rPr>
      </w:pPr>
    </w:p>
    <w:p w14:paraId="04CF0B4D" w14:textId="77777777" w:rsidR="009C7EB8" w:rsidRDefault="009C7EB8" w:rsidP="009C7EB8">
      <w:pPr>
        <w:rPr>
          <w:lang w:val="fr-FR"/>
        </w:rPr>
      </w:pPr>
    </w:p>
    <w:p w14:paraId="15F14212" w14:textId="77777777" w:rsidR="009C7EB8" w:rsidRPr="009C7EB8" w:rsidRDefault="009C7EB8" w:rsidP="009C7EB8">
      <w:pPr>
        <w:rPr>
          <w:lang w:val="fr-FR"/>
        </w:rPr>
      </w:pPr>
    </w:p>
    <w:p w14:paraId="63806FBF"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22 : La restauration physique</w:t>
      </w:r>
    </w:p>
    <w:p w14:paraId="514BEFF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Le sacerdoce du soin corporel</w:t>
      </w:r>
    </w:p>
    <w:p w14:paraId="6941C10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L'une des hérésies les plus tenaces dans les milieux ministériels est le dualisme platonicien inconscient : l'idée que seul l'esprit compte et que le corps n'est qu'une enveloppe négligeable, voire un obstacle à la spiritualité. Pourtant, l'onction a besoin d'un vase physique pour se manifester sur terre. Si le vase se brise par négligence, le ministère s'arrête prématurément.</w:t>
      </w:r>
    </w:p>
    <w:p w14:paraId="1A980643"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22.1. Le corps comme temple du Saint-Esprit : une théologie de la gestion corporelle</w:t>
      </w:r>
    </w:p>
    <w:p w14:paraId="5534F97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L'apôtre Paul pose un fondement révolutionnaire dans 1 Corinthiens </w:t>
      </w:r>
      <w:proofErr w:type="gramStart"/>
      <w:r w:rsidRPr="00E00540">
        <w:rPr>
          <w:rFonts w:ascii="Arial" w:hAnsi="Arial" w:cs="Arial"/>
          <w:color w:val="000000"/>
          <w:lang w:val="fr-FR"/>
        </w:rPr>
        <w:t>6:</w:t>
      </w:r>
      <w:proofErr w:type="gramEnd"/>
      <w:r w:rsidRPr="00E00540">
        <w:rPr>
          <w:rFonts w:ascii="Arial" w:hAnsi="Arial" w:cs="Arial"/>
          <w:color w:val="000000"/>
          <w:lang w:val="fr-FR"/>
        </w:rPr>
        <w:t>19 :</w:t>
      </w:r>
      <w:r w:rsidRPr="00E00540">
        <w:rPr>
          <w:rStyle w:val="apple-converted-space"/>
          <w:rFonts w:ascii="Arial" w:hAnsi="Arial" w:cs="Arial"/>
          <w:color w:val="000000"/>
          <w:lang w:val="fr-FR"/>
        </w:rPr>
        <w:t> </w:t>
      </w:r>
      <w:r w:rsidRPr="00E00540">
        <w:rPr>
          <w:rFonts w:ascii="Arial" w:hAnsi="Arial" w:cs="Arial"/>
          <w:i/>
          <w:iCs/>
          <w:color w:val="000000"/>
          <w:lang w:val="fr-FR"/>
        </w:rPr>
        <w:t>« Ne savez-vous pas que votre corps est le temple du Saint-Esprit qui est en vous ? »</w:t>
      </w:r>
      <w:r w:rsidRPr="00E00540">
        <w:rPr>
          <w:rStyle w:val="apple-converted-space"/>
          <w:rFonts w:ascii="Arial" w:hAnsi="Arial" w:cs="Arial"/>
          <w:color w:val="000000"/>
          <w:lang w:val="fr-FR"/>
        </w:rPr>
        <w:t> </w:t>
      </w:r>
      <w:r w:rsidRPr="00E00540">
        <w:rPr>
          <w:rFonts w:ascii="Arial" w:hAnsi="Arial" w:cs="Arial"/>
          <w:color w:val="000000"/>
          <w:lang w:val="fr-FR"/>
        </w:rPr>
        <w:t>Ce texte, souvent utilisé pour prêcher sur la pureté morale, a une portée holistique immédiate. Le corps du pasteur appartient à Dieu. En prendre soin n'est pas un acte de vanité charnelle, mais un devoir de gestion spirituelle (</w:t>
      </w:r>
      <w:proofErr w:type="spellStart"/>
      <w:r w:rsidRPr="00E00540">
        <w:rPr>
          <w:rFonts w:ascii="Arial" w:hAnsi="Arial" w:cs="Arial"/>
          <w:i/>
          <w:iCs/>
          <w:color w:val="000000"/>
          <w:lang w:val="fr-FR"/>
        </w:rPr>
        <w:t>stewardship</w:t>
      </w:r>
      <w:proofErr w:type="spellEnd"/>
      <w:r w:rsidRPr="00E00540">
        <w:rPr>
          <w:rFonts w:ascii="Arial" w:hAnsi="Arial" w:cs="Arial"/>
          <w:color w:val="000000"/>
          <w:lang w:val="fr-FR"/>
        </w:rPr>
        <w:t>).</w:t>
      </w:r>
    </w:p>
    <w:p w14:paraId="6C52AB0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Négliger sa nutrition, ignorer l'hypertension provoquée par le stress des urgences ecclésiastiques, ou refuser de consulter un médecin sous prétexte que « le Seigneur guérit » relève de la présomption, non de la foi. Le Saint-Esprit habite dans vos paramètres biologiques ; si vous méprisez vos besoins cardiovasculaires et physiologiques, vous sabotez le temple qu'Il a choisi pour opérer.</w:t>
      </w:r>
    </w:p>
    <w:p w14:paraId="3A794913"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22.2. Le sommeil dans la Bible : un acte de foi et d'abandon</w:t>
      </w:r>
    </w:p>
    <w:p w14:paraId="59F523A9"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 sommeil n'est pas une perte de temps ni une concession faite à la paresse ; c'est une institution divine. Les Écritures abondent en mentions sur la valeur du repos nocturne. Le Psaume </w:t>
      </w:r>
      <w:proofErr w:type="gramStart"/>
      <w:r w:rsidRPr="00E00540">
        <w:rPr>
          <w:rFonts w:ascii="Arial" w:hAnsi="Arial" w:cs="Arial"/>
          <w:color w:val="000000"/>
          <w:lang w:val="fr-FR"/>
        </w:rPr>
        <w:t>127:</w:t>
      </w:r>
      <w:proofErr w:type="gramEnd"/>
      <w:r w:rsidRPr="00E00540">
        <w:rPr>
          <w:rFonts w:ascii="Arial" w:hAnsi="Arial" w:cs="Arial"/>
          <w:color w:val="000000"/>
          <w:lang w:val="fr-FR"/>
        </w:rPr>
        <w:t>2 nous rappelle fermement :</w:t>
      </w:r>
      <w:r w:rsidRPr="00E00540">
        <w:rPr>
          <w:rStyle w:val="apple-converted-space"/>
          <w:rFonts w:ascii="Arial" w:hAnsi="Arial" w:cs="Arial"/>
          <w:color w:val="000000"/>
          <w:lang w:val="fr-FR"/>
        </w:rPr>
        <w:t> </w:t>
      </w:r>
      <w:r w:rsidRPr="00E00540">
        <w:rPr>
          <w:rFonts w:ascii="Arial" w:hAnsi="Arial" w:cs="Arial"/>
          <w:i/>
          <w:iCs/>
          <w:color w:val="000000"/>
          <w:lang w:val="fr-FR"/>
        </w:rPr>
        <w:t>« En vain vous levez-vous matin, vous couchez-vous tard [...] Il en donne autant à ses bien-aimés pendant leur sommeil. »</w:t>
      </w:r>
      <w:r w:rsidRPr="00E00540">
        <w:rPr>
          <w:rStyle w:val="apple-converted-space"/>
          <w:rFonts w:ascii="Arial" w:hAnsi="Arial" w:cs="Arial"/>
          <w:color w:val="000000"/>
          <w:lang w:val="fr-FR"/>
        </w:rPr>
        <w:t> </w:t>
      </w:r>
      <w:r w:rsidRPr="00E00540">
        <w:rPr>
          <w:rFonts w:ascii="Arial" w:hAnsi="Arial" w:cs="Arial"/>
          <w:color w:val="000000"/>
          <w:lang w:val="fr-FR"/>
        </w:rPr>
        <w:t xml:space="preserve">Dormir est, en réalité, une confession théologique : c'est déclarer que le monde et l'église continuent de tourner parce que c'est Dieu qui soutient l'univers, et non notre activisme. Lorsque Jésus dormait dans la barque au milieu de la tempête (Marc </w:t>
      </w:r>
      <w:proofErr w:type="gramStart"/>
      <w:r w:rsidRPr="00E00540">
        <w:rPr>
          <w:rFonts w:ascii="Arial" w:hAnsi="Arial" w:cs="Arial"/>
          <w:color w:val="000000"/>
          <w:lang w:val="fr-FR"/>
        </w:rPr>
        <w:t>4:</w:t>
      </w:r>
      <w:proofErr w:type="gramEnd"/>
      <w:r w:rsidRPr="00E00540">
        <w:rPr>
          <w:rFonts w:ascii="Arial" w:hAnsi="Arial" w:cs="Arial"/>
          <w:color w:val="000000"/>
          <w:lang w:val="fr-FR"/>
        </w:rPr>
        <w:t>38), Il démontrait que le repos physique s'appuie sur une confiance absolue dans la souveraineté du Père. Le manque chronique de sommeil altère le jugement pastoral, exacerbe l'irritabilité et affaiblit le système immunitaire.</w:t>
      </w:r>
    </w:p>
    <w:p w14:paraId="2C65E85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22.3. L'importance du repos : le rythme sabbatique obligatoire</w:t>
      </w:r>
    </w:p>
    <w:p w14:paraId="5C8FBC5B"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Dieu n'a pas chômé le septième jour par épuisement, mais pour inscrire le rythme du repos au cœur de la création. Pour le leader, s'arrêter n'est pas optionnel. C’est une discipline spirituelle qui demande du courage. Le repos recalibre nos perspectives. Quand nous refusons de nous reposer, nous souffrons du "complexe du Messie", croyant inconsciemment que notre absence provoquera l'effondrement de l'œuvre. Le repos nous rappelle que nous sommes de simples ouvriers, et que la vigne appartient au Maître.</w:t>
      </w:r>
    </w:p>
    <w:p w14:paraId="1139CBF9"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lastRenderedPageBreak/>
        <w:t>Application personnelle</w:t>
      </w:r>
    </w:p>
    <w:p w14:paraId="7152CBEC" w14:textId="77777777" w:rsidR="00F14CC2" w:rsidRPr="00E00540" w:rsidRDefault="00F14CC2" w:rsidP="004E56B0">
      <w:pPr>
        <w:pStyle w:val="NormalWeb"/>
        <w:numPr>
          <w:ilvl w:val="0"/>
          <w:numId w:val="39"/>
        </w:numPr>
        <w:spacing w:before="0" w:beforeAutospacing="0"/>
        <w:rPr>
          <w:rFonts w:ascii="Arial" w:hAnsi="Arial" w:cs="Arial"/>
          <w:color w:val="000000"/>
          <w:lang w:val="fr-FR"/>
        </w:rPr>
      </w:pPr>
      <w:r w:rsidRPr="00E00540">
        <w:rPr>
          <w:rFonts w:ascii="Arial" w:hAnsi="Arial" w:cs="Arial"/>
          <w:color w:val="000000"/>
          <w:lang w:val="fr-FR"/>
        </w:rPr>
        <w:t>Combien d'heures de sommeil accordez-vous réellement à votre organisme par nuit ?</w:t>
      </w:r>
    </w:p>
    <w:p w14:paraId="10660CFB" w14:textId="77777777" w:rsidR="00F14CC2" w:rsidRPr="00E00540" w:rsidRDefault="00F14CC2" w:rsidP="004E56B0">
      <w:pPr>
        <w:pStyle w:val="NormalWeb"/>
        <w:numPr>
          <w:ilvl w:val="0"/>
          <w:numId w:val="39"/>
        </w:numPr>
        <w:spacing w:before="0" w:beforeAutospacing="0"/>
        <w:rPr>
          <w:rFonts w:ascii="Arial" w:hAnsi="Arial" w:cs="Arial"/>
          <w:color w:val="000000"/>
          <w:lang w:val="fr-FR"/>
        </w:rPr>
      </w:pPr>
      <w:r w:rsidRPr="00E00540">
        <w:rPr>
          <w:rFonts w:ascii="Arial" w:hAnsi="Arial" w:cs="Arial"/>
          <w:color w:val="000000"/>
          <w:lang w:val="fr-FR"/>
        </w:rPr>
        <w:t>Considérez-vous vos bilans de santé médicaux comme une priorité ou comme un manque de foi ?</w:t>
      </w:r>
    </w:p>
    <w:p w14:paraId="360CB068"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1FD85A9A"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je Te demande pardon pour avoir méprisé et surmené le corps que Tu m'as donné pour Te servir. Je reconnais que mon corps est Ton temple. Je choisis aujourd'hui de soumettre mes journées à Ton rythme de repos. Enlève la culpabilité lorsque je dors, et donne-moi la sagesse de préserver ma santé pour la longévité de mon appel. Au nom de Jésus. Amen.</w:t>
      </w:r>
    </w:p>
    <w:p w14:paraId="4A189119" w14:textId="77777777" w:rsidR="005A2D09" w:rsidRDefault="005A2D09" w:rsidP="00F14CC2">
      <w:pPr>
        <w:pStyle w:val="NormalWeb"/>
        <w:spacing w:before="0" w:beforeAutospacing="0"/>
        <w:rPr>
          <w:rFonts w:ascii="Arial" w:hAnsi="Arial" w:cs="Arial"/>
          <w:i/>
          <w:iCs/>
          <w:color w:val="000000"/>
          <w:lang w:val="fr-FR"/>
        </w:rPr>
      </w:pPr>
    </w:p>
    <w:p w14:paraId="2B834D0A" w14:textId="77777777" w:rsidR="005A2D09" w:rsidRDefault="005A2D09" w:rsidP="00F14CC2">
      <w:pPr>
        <w:pStyle w:val="NormalWeb"/>
        <w:spacing w:before="0" w:beforeAutospacing="0"/>
        <w:rPr>
          <w:rFonts w:ascii="Arial" w:hAnsi="Arial" w:cs="Arial"/>
          <w:i/>
          <w:iCs/>
          <w:color w:val="000000"/>
          <w:lang w:val="fr-FR"/>
        </w:rPr>
      </w:pPr>
    </w:p>
    <w:p w14:paraId="672F541E" w14:textId="77777777" w:rsidR="005A2D09" w:rsidRDefault="005A2D09" w:rsidP="00F14CC2">
      <w:pPr>
        <w:pStyle w:val="NormalWeb"/>
        <w:spacing w:before="0" w:beforeAutospacing="0"/>
        <w:rPr>
          <w:rFonts w:ascii="Arial" w:hAnsi="Arial" w:cs="Arial"/>
          <w:i/>
          <w:iCs/>
          <w:color w:val="000000"/>
          <w:lang w:val="fr-FR"/>
        </w:rPr>
      </w:pPr>
    </w:p>
    <w:p w14:paraId="1DBAFAC9" w14:textId="77777777" w:rsidR="005A2D09" w:rsidRDefault="005A2D09" w:rsidP="00F14CC2">
      <w:pPr>
        <w:pStyle w:val="NormalWeb"/>
        <w:spacing w:before="0" w:beforeAutospacing="0"/>
        <w:rPr>
          <w:rFonts w:ascii="Arial" w:hAnsi="Arial" w:cs="Arial"/>
          <w:i/>
          <w:iCs/>
          <w:color w:val="000000"/>
          <w:lang w:val="fr-FR"/>
        </w:rPr>
      </w:pPr>
    </w:p>
    <w:p w14:paraId="2933BC79" w14:textId="77777777" w:rsidR="005A2D09" w:rsidRDefault="005A2D09" w:rsidP="00F14CC2">
      <w:pPr>
        <w:pStyle w:val="NormalWeb"/>
        <w:spacing w:before="0" w:beforeAutospacing="0"/>
        <w:rPr>
          <w:rFonts w:ascii="Arial" w:hAnsi="Arial" w:cs="Arial"/>
          <w:i/>
          <w:iCs/>
          <w:color w:val="000000"/>
          <w:lang w:val="fr-FR"/>
        </w:rPr>
      </w:pPr>
    </w:p>
    <w:p w14:paraId="40D2446D" w14:textId="77777777" w:rsidR="005A2D09" w:rsidRDefault="005A2D09" w:rsidP="00F14CC2">
      <w:pPr>
        <w:pStyle w:val="NormalWeb"/>
        <w:spacing w:before="0" w:beforeAutospacing="0"/>
        <w:rPr>
          <w:rFonts w:ascii="Arial" w:hAnsi="Arial" w:cs="Arial"/>
          <w:i/>
          <w:iCs/>
          <w:color w:val="000000"/>
          <w:lang w:val="fr-FR"/>
        </w:rPr>
      </w:pPr>
    </w:p>
    <w:p w14:paraId="5D97D499" w14:textId="77777777" w:rsidR="005A2D09" w:rsidRDefault="005A2D09" w:rsidP="00F14CC2">
      <w:pPr>
        <w:pStyle w:val="NormalWeb"/>
        <w:spacing w:before="0" w:beforeAutospacing="0"/>
        <w:rPr>
          <w:rFonts w:ascii="Arial" w:hAnsi="Arial" w:cs="Arial"/>
          <w:i/>
          <w:iCs/>
          <w:color w:val="000000"/>
          <w:lang w:val="fr-FR"/>
        </w:rPr>
      </w:pPr>
    </w:p>
    <w:p w14:paraId="24C3EAF8" w14:textId="77777777" w:rsidR="005A2D09" w:rsidRDefault="005A2D09" w:rsidP="00F14CC2">
      <w:pPr>
        <w:pStyle w:val="NormalWeb"/>
        <w:spacing w:before="0" w:beforeAutospacing="0"/>
        <w:rPr>
          <w:rFonts w:ascii="Arial" w:hAnsi="Arial" w:cs="Arial"/>
          <w:i/>
          <w:iCs/>
          <w:color w:val="000000"/>
          <w:lang w:val="fr-FR"/>
        </w:rPr>
      </w:pPr>
    </w:p>
    <w:p w14:paraId="0B19E977" w14:textId="77777777" w:rsidR="005A2D09" w:rsidRDefault="005A2D09" w:rsidP="00F14CC2">
      <w:pPr>
        <w:pStyle w:val="NormalWeb"/>
        <w:spacing w:before="0" w:beforeAutospacing="0"/>
        <w:rPr>
          <w:rFonts w:ascii="Arial" w:hAnsi="Arial" w:cs="Arial"/>
          <w:i/>
          <w:iCs/>
          <w:color w:val="000000"/>
          <w:lang w:val="fr-FR"/>
        </w:rPr>
      </w:pPr>
    </w:p>
    <w:p w14:paraId="7C1E24A3" w14:textId="77777777" w:rsidR="005A2D09" w:rsidRDefault="005A2D09" w:rsidP="00F14CC2">
      <w:pPr>
        <w:pStyle w:val="NormalWeb"/>
        <w:spacing w:before="0" w:beforeAutospacing="0"/>
        <w:rPr>
          <w:rFonts w:ascii="Arial" w:hAnsi="Arial" w:cs="Arial"/>
          <w:i/>
          <w:iCs/>
          <w:color w:val="000000"/>
          <w:lang w:val="fr-FR"/>
        </w:rPr>
      </w:pPr>
    </w:p>
    <w:p w14:paraId="2B707A13" w14:textId="77777777" w:rsidR="005A2D09" w:rsidRDefault="005A2D09" w:rsidP="00F14CC2">
      <w:pPr>
        <w:pStyle w:val="NormalWeb"/>
        <w:spacing w:before="0" w:beforeAutospacing="0"/>
        <w:rPr>
          <w:rFonts w:ascii="Arial" w:hAnsi="Arial" w:cs="Arial"/>
          <w:i/>
          <w:iCs/>
          <w:color w:val="000000"/>
          <w:lang w:val="fr-FR"/>
        </w:rPr>
      </w:pPr>
    </w:p>
    <w:p w14:paraId="1508044B" w14:textId="77777777" w:rsidR="005A2D09" w:rsidRDefault="005A2D09" w:rsidP="00F14CC2">
      <w:pPr>
        <w:pStyle w:val="NormalWeb"/>
        <w:spacing w:before="0" w:beforeAutospacing="0"/>
        <w:rPr>
          <w:rFonts w:ascii="Arial" w:hAnsi="Arial" w:cs="Arial"/>
          <w:i/>
          <w:iCs/>
          <w:color w:val="000000"/>
          <w:lang w:val="fr-FR"/>
        </w:rPr>
      </w:pPr>
    </w:p>
    <w:p w14:paraId="6F997F78" w14:textId="77777777" w:rsidR="005A2D09" w:rsidRDefault="005A2D09" w:rsidP="00F14CC2">
      <w:pPr>
        <w:pStyle w:val="NormalWeb"/>
        <w:spacing w:before="0" w:beforeAutospacing="0"/>
        <w:rPr>
          <w:rFonts w:ascii="Arial" w:hAnsi="Arial" w:cs="Arial"/>
          <w:i/>
          <w:iCs/>
          <w:color w:val="000000"/>
          <w:lang w:val="fr-FR"/>
        </w:rPr>
      </w:pPr>
    </w:p>
    <w:p w14:paraId="6EBC10B5" w14:textId="77777777" w:rsidR="005A2D09" w:rsidRPr="00E00540" w:rsidRDefault="005A2D09" w:rsidP="00F14CC2">
      <w:pPr>
        <w:pStyle w:val="NormalWeb"/>
        <w:spacing w:before="0" w:beforeAutospacing="0"/>
        <w:rPr>
          <w:rFonts w:ascii="Arial" w:hAnsi="Arial" w:cs="Arial"/>
          <w:color w:val="000000"/>
          <w:lang w:val="fr-FR"/>
        </w:rPr>
      </w:pPr>
    </w:p>
    <w:p w14:paraId="3FD9E22B"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23 : La restauration émotionnelle</w:t>
      </w:r>
    </w:p>
    <w:p w14:paraId="24C6738C"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Le droit aux larmes dans le presbytère</w:t>
      </w:r>
    </w:p>
    <w:p w14:paraId="6C4B9939"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ministère exige une immense charge émotionnelle. Le pasteur doit pleurer avec ceux qui pleurent et se réjouir avec ceux qui se réjouissent, souvent dans la même heure. À force de recevoir les traumatismes, les confessions lourdes et les angoisses des autres, le cœur du serviteur s'encrasse d'une usure de compassion non évacuée.</w:t>
      </w:r>
    </w:p>
    <w:p w14:paraId="2B4217F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23.1. Identifier les blessures émotionnelles : le diagnostic du cœur refoulé</w:t>
      </w:r>
    </w:p>
    <w:p w14:paraId="219E4D1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Une blessure émotionnelle non traitée dans la vie d'un leader se transforme inévitablement en dysfonctionnement relationnel. La colère disproportionnée lors des réunions de comité, l'insensibilité progressive face à la souffrance des fidèles (le cynisme pastoral), ou le besoin maladif d'approbation publique sont les symptômes de blessures émotionnelles refoulées.</w:t>
      </w:r>
    </w:p>
    <w:p w14:paraId="5100A74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Beaucoup de serviteurs ont appris à intellectualiser ou à "spiritualiser" leur douleur au lieu de l'identifier. Ils qualifient leur dépression de « combat spirituel » et leur amertume de « discernement ». La restauration commence par le courage psychologique de nommer la blessure : rejet, trahison, deuil ministériel, ou sentiment d'échec.</w:t>
      </w:r>
    </w:p>
    <w:p w14:paraId="211E178D"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23.2. David et ses psaumes : la thérapie de l'authenticité</w:t>
      </w:r>
    </w:p>
    <w:p w14:paraId="1A7A3E0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David est le modèle par excellence du leader émotionnellement sain. Dans ses psaumes, il ne censure jamais ses états d'âme. Il crie sa solitude, formule sa peur, exprime sa frustration et confesse son abattement :</w:t>
      </w:r>
      <w:r w:rsidRPr="00E00540">
        <w:rPr>
          <w:rStyle w:val="apple-converted-space"/>
          <w:rFonts w:ascii="Arial" w:hAnsi="Arial" w:cs="Arial"/>
          <w:color w:val="000000"/>
          <w:lang w:val="fr-FR"/>
        </w:rPr>
        <w:t> </w:t>
      </w:r>
      <w:r w:rsidRPr="00E00540">
        <w:rPr>
          <w:rFonts w:ascii="Arial" w:hAnsi="Arial" w:cs="Arial"/>
          <w:i/>
          <w:iCs/>
          <w:color w:val="000000"/>
          <w:lang w:val="fr-FR"/>
        </w:rPr>
        <w:t>« Mon âme est abattue au-dedans de moi »</w:t>
      </w:r>
      <w:r w:rsidRPr="00E00540">
        <w:rPr>
          <w:rStyle w:val="apple-converted-space"/>
          <w:rFonts w:ascii="Arial" w:hAnsi="Arial" w:cs="Arial"/>
          <w:color w:val="000000"/>
          <w:lang w:val="fr-FR"/>
        </w:rPr>
        <w:t> </w:t>
      </w:r>
      <w:r w:rsidRPr="00E00540">
        <w:rPr>
          <w:rFonts w:ascii="Arial" w:hAnsi="Arial" w:cs="Arial"/>
          <w:color w:val="000000"/>
          <w:lang w:val="fr-FR"/>
        </w:rPr>
        <w:t xml:space="preserve">(Psaume </w:t>
      </w:r>
      <w:proofErr w:type="gramStart"/>
      <w:r w:rsidRPr="00E00540">
        <w:rPr>
          <w:rFonts w:ascii="Arial" w:hAnsi="Arial" w:cs="Arial"/>
          <w:color w:val="000000"/>
          <w:lang w:val="fr-FR"/>
        </w:rPr>
        <w:t>42:</w:t>
      </w:r>
      <w:proofErr w:type="gramEnd"/>
      <w:r w:rsidRPr="00E00540">
        <w:rPr>
          <w:rFonts w:ascii="Arial" w:hAnsi="Arial" w:cs="Arial"/>
          <w:color w:val="000000"/>
          <w:lang w:val="fr-FR"/>
        </w:rPr>
        <w:t>6).</w:t>
      </w:r>
    </w:p>
    <w:p w14:paraId="5EA9BEFF"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Pression</w:t>
      </w:r>
      <w:proofErr w:type="gramEnd"/>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Émotionnelle ]</w:t>
      </w:r>
      <w:proofErr w:type="gramEnd"/>
      <w:r w:rsidRPr="00E00540">
        <w:rPr>
          <w:rStyle w:val="HTMLCode"/>
          <w:rFonts w:ascii="Arial" w:hAnsi="Arial" w:cs="Arial"/>
          <w:color w:val="000000"/>
          <w:lang w:val="fr-FR"/>
        </w:rPr>
        <w:t xml:space="preserve"> ──► Refoulement Religieux ──► Explosion / Burn-out</w:t>
      </w:r>
    </w:p>
    <w:p w14:paraId="31112889"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Expression</w:t>
      </w:r>
      <w:proofErr w:type="gramEnd"/>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Authentique ]</w:t>
      </w:r>
      <w:proofErr w:type="gramEnd"/>
      <w:r w:rsidRPr="00E00540">
        <w:rPr>
          <w:rStyle w:val="HTMLCode"/>
          <w:rFonts w:ascii="Arial" w:hAnsi="Arial" w:cs="Arial"/>
          <w:color w:val="000000"/>
          <w:lang w:val="fr-FR"/>
        </w:rPr>
        <w:t xml:space="preserve"> ──► Psaumes / Larmes devant Dieu ──► Guérison</w:t>
      </w:r>
    </w:p>
    <w:p w14:paraId="7A4CD8D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David ne feint pas une foi triomphaliste lorsque son cœur saigne. Cette transparence totale devant Dieu est ce qui permettait à son âme d'être instantanément restaurée. Les psaumes nous enseignent que Dieu n'est pas effrayé par le chaos de nos émotions, pourvu que nous le versions devant Son trône plutôt que de le déverser sur le peuple.</w:t>
      </w:r>
    </w:p>
    <w:p w14:paraId="7126F44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23.3. Pleurer devant Dieu : la thérapie de l'autel secret</w:t>
      </w:r>
    </w:p>
    <w:p w14:paraId="7E777CD9"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dictionnaire pastoral moderne semble avoir banni les larmes de l'homme fort. Pourtant, pleurer est un mécanisme divin de décharge émotionnelle et spirituelle. Jésus a pleuré devant le tombeau de Lazare et sur la ville de Jérusalem. Les larmes du serviteur dans la présence de Dieu ne sont pas un signe de faiblesse ; elles sont le canal par lequel le venin du ministère est expulsé de l'âme. Lorsque le pasteur s'autorise à briser sa carapace devant le Père, le Saint-Esprit vient panser les cœurs brisés.</w:t>
      </w:r>
    </w:p>
    <w:p w14:paraId="48FD7E4D"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lastRenderedPageBreak/>
        <w:t>Application personnelle</w:t>
      </w:r>
    </w:p>
    <w:p w14:paraId="3FE33859" w14:textId="77777777" w:rsidR="00F14CC2" w:rsidRPr="00E00540" w:rsidRDefault="00F14CC2" w:rsidP="004E56B0">
      <w:pPr>
        <w:pStyle w:val="NormalWeb"/>
        <w:numPr>
          <w:ilvl w:val="0"/>
          <w:numId w:val="40"/>
        </w:numPr>
        <w:spacing w:before="0" w:beforeAutospacing="0"/>
        <w:rPr>
          <w:rFonts w:ascii="Arial" w:hAnsi="Arial" w:cs="Arial"/>
          <w:color w:val="000000"/>
          <w:lang w:val="fr-FR"/>
        </w:rPr>
      </w:pPr>
      <w:r w:rsidRPr="00E00540">
        <w:rPr>
          <w:rFonts w:ascii="Arial" w:hAnsi="Arial" w:cs="Arial"/>
          <w:color w:val="000000"/>
          <w:lang w:val="fr-FR"/>
        </w:rPr>
        <w:t>Quelle est la dernière fois où vous avez été totalement vulnérable et honnête face à vos propres peines devant Dieu ?</w:t>
      </w:r>
    </w:p>
    <w:p w14:paraId="0AF58926" w14:textId="77777777" w:rsidR="00F14CC2" w:rsidRPr="00E00540" w:rsidRDefault="00F14CC2" w:rsidP="004E56B0">
      <w:pPr>
        <w:pStyle w:val="NormalWeb"/>
        <w:numPr>
          <w:ilvl w:val="0"/>
          <w:numId w:val="40"/>
        </w:numPr>
        <w:spacing w:before="0" w:beforeAutospacing="0"/>
        <w:rPr>
          <w:rFonts w:ascii="Arial" w:hAnsi="Arial" w:cs="Arial"/>
          <w:color w:val="000000"/>
          <w:lang w:val="fr-FR"/>
        </w:rPr>
      </w:pPr>
      <w:r w:rsidRPr="00E00540">
        <w:rPr>
          <w:rFonts w:ascii="Arial" w:hAnsi="Arial" w:cs="Arial"/>
          <w:color w:val="000000"/>
          <w:lang w:val="fr-FR"/>
        </w:rPr>
        <w:t>Avez-vous tendance à refouler vos émotions négatives sous des slogans spirituels ?</w:t>
      </w:r>
    </w:p>
    <w:p w14:paraId="089B2FFB"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448C5400"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Tu connais les fardeaux émotionnels invisibles que je porte au quotidien. Je refuse de continuer à simuler une force que je n'ai pas. Je dépose devant Toi mes déceptions, mes tristesses et mes frustrations. Viens guérir mon âme de l'usure de compassion. Permets à mes larmes de laver mon cœur de toute amertume. Au nom de Jésus. Amen.</w:t>
      </w:r>
    </w:p>
    <w:p w14:paraId="567F5718" w14:textId="77777777" w:rsidR="005A2D09" w:rsidRDefault="005A2D09" w:rsidP="00F14CC2">
      <w:pPr>
        <w:pStyle w:val="NormalWeb"/>
        <w:spacing w:before="0" w:beforeAutospacing="0"/>
        <w:rPr>
          <w:rFonts w:ascii="Arial" w:hAnsi="Arial" w:cs="Arial"/>
          <w:i/>
          <w:iCs/>
          <w:color w:val="000000"/>
          <w:lang w:val="fr-FR"/>
        </w:rPr>
      </w:pPr>
    </w:p>
    <w:p w14:paraId="6E3D1E6A" w14:textId="77777777" w:rsidR="005A2D09" w:rsidRDefault="005A2D09" w:rsidP="00F14CC2">
      <w:pPr>
        <w:pStyle w:val="NormalWeb"/>
        <w:spacing w:before="0" w:beforeAutospacing="0"/>
        <w:rPr>
          <w:rFonts w:ascii="Arial" w:hAnsi="Arial" w:cs="Arial"/>
          <w:i/>
          <w:iCs/>
          <w:color w:val="000000"/>
          <w:lang w:val="fr-FR"/>
        </w:rPr>
      </w:pPr>
    </w:p>
    <w:p w14:paraId="39C4BB86" w14:textId="77777777" w:rsidR="005A2D09" w:rsidRDefault="005A2D09" w:rsidP="00F14CC2">
      <w:pPr>
        <w:pStyle w:val="NormalWeb"/>
        <w:spacing w:before="0" w:beforeAutospacing="0"/>
        <w:rPr>
          <w:rFonts w:ascii="Arial" w:hAnsi="Arial" w:cs="Arial"/>
          <w:i/>
          <w:iCs/>
          <w:color w:val="000000"/>
          <w:lang w:val="fr-FR"/>
        </w:rPr>
      </w:pPr>
    </w:p>
    <w:p w14:paraId="4B5AD6A0" w14:textId="77777777" w:rsidR="005A2D09" w:rsidRDefault="005A2D09" w:rsidP="00F14CC2">
      <w:pPr>
        <w:pStyle w:val="NormalWeb"/>
        <w:spacing w:before="0" w:beforeAutospacing="0"/>
        <w:rPr>
          <w:rFonts w:ascii="Arial" w:hAnsi="Arial" w:cs="Arial"/>
          <w:i/>
          <w:iCs/>
          <w:color w:val="000000"/>
          <w:lang w:val="fr-FR"/>
        </w:rPr>
      </w:pPr>
    </w:p>
    <w:p w14:paraId="76E894E2" w14:textId="77777777" w:rsidR="005A2D09" w:rsidRDefault="005A2D09" w:rsidP="00F14CC2">
      <w:pPr>
        <w:pStyle w:val="NormalWeb"/>
        <w:spacing w:before="0" w:beforeAutospacing="0"/>
        <w:rPr>
          <w:rFonts w:ascii="Arial" w:hAnsi="Arial" w:cs="Arial"/>
          <w:i/>
          <w:iCs/>
          <w:color w:val="000000"/>
          <w:lang w:val="fr-FR"/>
        </w:rPr>
      </w:pPr>
    </w:p>
    <w:p w14:paraId="53A49D5C" w14:textId="77777777" w:rsidR="005A2D09" w:rsidRDefault="005A2D09" w:rsidP="00F14CC2">
      <w:pPr>
        <w:pStyle w:val="NormalWeb"/>
        <w:spacing w:before="0" w:beforeAutospacing="0"/>
        <w:rPr>
          <w:rFonts w:ascii="Arial" w:hAnsi="Arial" w:cs="Arial"/>
          <w:i/>
          <w:iCs/>
          <w:color w:val="000000"/>
          <w:lang w:val="fr-FR"/>
        </w:rPr>
      </w:pPr>
    </w:p>
    <w:p w14:paraId="6D35A49E" w14:textId="77777777" w:rsidR="005A2D09" w:rsidRDefault="005A2D09" w:rsidP="00F14CC2">
      <w:pPr>
        <w:pStyle w:val="NormalWeb"/>
        <w:spacing w:before="0" w:beforeAutospacing="0"/>
        <w:rPr>
          <w:rFonts w:ascii="Arial" w:hAnsi="Arial" w:cs="Arial"/>
          <w:i/>
          <w:iCs/>
          <w:color w:val="000000"/>
          <w:lang w:val="fr-FR"/>
        </w:rPr>
      </w:pPr>
    </w:p>
    <w:p w14:paraId="3DF92534" w14:textId="77777777" w:rsidR="005A2D09" w:rsidRDefault="005A2D09" w:rsidP="00F14CC2">
      <w:pPr>
        <w:pStyle w:val="NormalWeb"/>
        <w:spacing w:before="0" w:beforeAutospacing="0"/>
        <w:rPr>
          <w:rFonts w:ascii="Arial" w:hAnsi="Arial" w:cs="Arial"/>
          <w:i/>
          <w:iCs/>
          <w:color w:val="000000"/>
          <w:lang w:val="fr-FR"/>
        </w:rPr>
      </w:pPr>
    </w:p>
    <w:p w14:paraId="1A1513A2" w14:textId="77777777" w:rsidR="005A2D09" w:rsidRDefault="005A2D09" w:rsidP="00F14CC2">
      <w:pPr>
        <w:pStyle w:val="NormalWeb"/>
        <w:spacing w:before="0" w:beforeAutospacing="0"/>
        <w:rPr>
          <w:rFonts w:ascii="Arial" w:hAnsi="Arial" w:cs="Arial"/>
          <w:i/>
          <w:iCs/>
          <w:color w:val="000000"/>
          <w:lang w:val="fr-FR"/>
        </w:rPr>
      </w:pPr>
    </w:p>
    <w:p w14:paraId="359EFC3A" w14:textId="77777777" w:rsidR="005A2D09" w:rsidRDefault="005A2D09" w:rsidP="00F14CC2">
      <w:pPr>
        <w:pStyle w:val="NormalWeb"/>
        <w:spacing w:before="0" w:beforeAutospacing="0"/>
        <w:rPr>
          <w:rFonts w:ascii="Arial" w:hAnsi="Arial" w:cs="Arial"/>
          <w:i/>
          <w:iCs/>
          <w:color w:val="000000"/>
          <w:lang w:val="fr-FR"/>
        </w:rPr>
      </w:pPr>
    </w:p>
    <w:p w14:paraId="2F3F16C3" w14:textId="77777777" w:rsidR="005A2D09" w:rsidRDefault="005A2D09" w:rsidP="00F14CC2">
      <w:pPr>
        <w:pStyle w:val="NormalWeb"/>
        <w:spacing w:before="0" w:beforeAutospacing="0"/>
        <w:rPr>
          <w:rFonts w:ascii="Arial" w:hAnsi="Arial" w:cs="Arial"/>
          <w:i/>
          <w:iCs/>
          <w:color w:val="000000"/>
          <w:lang w:val="fr-FR"/>
        </w:rPr>
      </w:pPr>
    </w:p>
    <w:p w14:paraId="2258FA94" w14:textId="77777777" w:rsidR="005A2D09" w:rsidRDefault="005A2D09" w:rsidP="00F14CC2">
      <w:pPr>
        <w:pStyle w:val="NormalWeb"/>
        <w:spacing w:before="0" w:beforeAutospacing="0"/>
        <w:rPr>
          <w:rFonts w:ascii="Arial" w:hAnsi="Arial" w:cs="Arial"/>
          <w:i/>
          <w:iCs/>
          <w:color w:val="000000"/>
          <w:lang w:val="fr-FR"/>
        </w:rPr>
      </w:pPr>
    </w:p>
    <w:p w14:paraId="4A91BB09" w14:textId="77777777" w:rsidR="005A2D09" w:rsidRDefault="005A2D09" w:rsidP="00F14CC2">
      <w:pPr>
        <w:pStyle w:val="NormalWeb"/>
        <w:spacing w:before="0" w:beforeAutospacing="0"/>
        <w:rPr>
          <w:rFonts w:ascii="Arial" w:hAnsi="Arial" w:cs="Arial"/>
          <w:i/>
          <w:iCs/>
          <w:color w:val="000000"/>
          <w:lang w:val="fr-FR"/>
        </w:rPr>
      </w:pPr>
    </w:p>
    <w:p w14:paraId="53C115BF" w14:textId="77777777" w:rsidR="005A2D09" w:rsidRPr="00E00540" w:rsidRDefault="005A2D09" w:rsidP="00F14CC2">
      <w:pPr>
        <w:pStyle w:val="NormalWeb"/>
        <w:spacing w:before="0" w:beforeAutospacing="0"/>
        <w:rPr>
          <w:rFonts w:ascii="Arial" w:hAnsi="Arial" w:cs="Arial"/>
          <w:color w:val="000000"/>
          <w:lang w:val="fr-FR"/>
        </w:rPr>
      </w:pPr>
    </w:p>
    <w:p w14:paraId="316C132F"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24 : La restauration spirituelle</w:t>
      </w:r>
    </w:p>
    <w:p w14:paraId="1A28C0E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Rallumer le feu de l'autel personnel</w:t>
      </w:r>
    </w:p>
    <w:p w14:paraId="287D14B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Il est tout à fait possible de diriger des réunions de prière à l'église tout en ayant une vie de prière personnelle totalement moribonde. C'est le plus grand paradoxe du professionnalisme ecclésiastique : devenir un expert de la gestion du culte public tout en devenant un étranger dans le lieu secret.</w:t>
      </w:r>
    </w:p>
    <w:p w14:paraId="618F9BAC"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24.1. Retrouver la passion de la prière : de la performance à la communion</w:t>
      </w:r>
    </w:p>
    <w:p w14:paraId="5D53F95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Pour le serviteur fatigué, la prière se transforme souvent en une corvée technique. Il prie pour préparer ses sermons, il prie pour l'intercession de l'église, il prie pour chasser les démons des autres. Sa prière est devenue fonctionnelle, utilitaire et axée sur la performance.</w:t>
      </w:r>
    </w:p>
    <w:p w14:paraId="7992437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 restauration spirituelle commence lorsque la prière redevient un espace de communion pure, une conversation amoureuse entre un enfant et son Père, où le serviteur n'a rien à demander pour son ministère, mais vient simplement contempler la beauté de la sainteté de Dieu. C'est dans cette prière de contemplation que l'onction se renouvelle et que les forces spirituelles renaissent.</w:t>
      </w:r>
    </w:p>
    <w:p w14:paraId="7B342963"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24.2. Le premier amour : le reproche d'Éphèse</w:t>
      </w:r>
    </w:p>
    <w:p w14:paraId="1B24BB7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L'Église d'Éphèse, dans Apocalypse </w:t>
      </w:r>
      <w:proofErr w:type="gramStart"/>
      <w:r w:rsidRPr="00E00540">
        <w:rPr>
          <w:rFonts w:ascii="Arial" w:hAnsi="Arial" w:cs="Arial"/>
          <w:color w:val="000000"/>
          <w:lang w:val="fr-FR"/>
        </w:rPr>
        <w:t>2:</w:t>
      </w:r>
      <w:proofErr w:type="gramEnd"/>
      <w:r w:rsidRPr="00E00540">
        <w:rPr>
          <w:rFonts w:ascii="Arial" w:hAnsi="Arial" w:cs="Arial"/>
          <w:color w:val="000000"/>
          <w:lang w:val="fr-FR"/>
        </w:rPr>
        <w:t>2-4, présente le profil type de l'église et du leader hyperactifs :</w:t>
      </w:r>
      <w:r w:rsidRPr="00E00540">
        <w:rPr>
          <w:rStyle w:val="apple-converted-space"/>
          <w:rFonts w:ascii="Arial" w:hAnsi="Arial" w:cs="Arial"/>
          <w:color w:val="000000"/>
          <w:lang w:val="fr-FR"/>
        </w:rPr>
        <w:t> </w:t>
      </w:r>
      <w:r w:rsidRPr="00E00540">
        <w:rPr>
          <w:rFonts w:ascii="Arial" w:hAnsi="Arial" w:cs="Arial"/>
          <w:i/>
          <w:iCs/>
          <w:color w:val="000000"/>
          <w:lang w:val="fr-FR"/>
        </w:rPr>
        <w:t xml:space="preserve">« Je connais tes œuvres, ton travail, et ta persévérance [...] Mais ce que j'ai contre toi, c'est que tu as abandonné ton premier amour. </w:t>
      </w:r>
      <w:proofErr w:type="gramStart"/>
      <w:r w:rsidRPr="00E00540">
        <w:rPr>
          <w:rFonts w:ascii="Arial" w:hAnsi="Arial" w:cs="Arial"/>
          <w:i/>
          <w:iCs/>
          <w:color w:val="000000"/>
          <w:lang w:val="fr-FR"/>
        </w:rPr>
        <w:t>»</w:t>
      </w:r>
      <w:r w:rsidRPr="00E00540">
        <w:rPr>
          <w:rFonts w:ascii="Arial" w:hAnsi="Arial" w:cs="Arial"/>
          <w:color w:val="000000"/>
          <w:lang w:val="fr-FR"/>
        </w:rPr>
        <w:t>On</w:t>
      </w:r>
      <w:proofErr w:type="gramEnd"/>
      <w:r w:rsidRPr="00E00540">
        <w:rPr>
          <w:rFonts w:ascii="Arial" w:hAnsi="Arial" w:cs="Arial"/>
          <w:color w:val="000000"/>
          <w:lang w:val="fr-FR"/>
        </w:rPr>
        <w:t xml:space="preserve"> peut travailler pour Dieu, défendre la saine doctrine, chasser les faux apôtres, et pourtant perdre l'intimité tendre des débuts.</w:t>
      </w:r>
    </w:p>
    <w:p w14:paraId="6B38B1D9"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premier amour est caractérisé par la dépendance, la spontanéité, la pureté des motivations et la soif de la seule présence de Dieu. Revenir au premier amour exige de faire une pause dans l'activisme pour réévaluer la source de nos motivations : est-ce que je sers par habitude professionnelle ou par passion amoureuse pour le Christ ?</w:t>
      </w:r>
    </w:p>
    <w:p w14:paraId="790BC811"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Activisme Ministériel (Éphèse) ──► Perte du Premier Amour ──► Sècheresse Spirituelle</w:t>
      </w:r>
    </w:p>
    <w:p w14:paraId="5407262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Retour à l'Autel Personnel    ──► Restauration de la Source ──► Impact Authentique</w:t>
      </w:r>
    </w:p>
    <w:p w14:paraId="314F178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24.3. Renouveler son autel personnel</w:t>
      </w:r>
    </w:p>
    <w:p w14:paraId="424792A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L'autel public (la chaire de l'église) ne peut jamais dépasser la hauteur de l'autel personnel (le lieu secret). Si l'autel secret est en ruines, couvert par la poussière de l'activisme et des réunions administratives, le feu du Carmel finira par s'éteindre. Rebâtir l'autel personnel demande des choix radicaux : sanctuariser un moment quotidien de dévotion qui n'a aucun rapport avec la gestion de l'église, méditer la Parole pour nourrir son propre esprit, et adorer dans le secret sans public.</w:t>
      </w:r>
    </w:p>
    <w:p w14:paraId="4ED2ECDC"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lastRenderedPageBreak/>
        <w:t>Application personnelle</w:t>
      </w:r>
    </w:p>
    <w:p w14:paraId="0CD590FC" w14:textId="77777777" w:rsidR="00F14CC2" w:rsidRPr="00E00540" w:rsidRDefault="00F14CC2" w:rsidP="004E56B0">
      <w:pPr>
        <w:pStyle w:val="NormalWeb"/>
        <w:numPr>
          <w:ilvl w:val="0"/>
          <w:numId w:val="41"/>
        </w:numPr>
        <w:spacing w:before="0" w:beforeAutospacing="0"/>
        <w:rPr>
          <w:rFonts w:ascii="Arial" w:hAnsi="Arial" w:cs="Arial"/>
          <w:color w:val="000000"/>
          <w:lang w:val="fr-FR"/>
        </w:rPr>
      </w:pPr>
      <w:r w:rsidRPr="00E00540">
        <w:rPr>
          <w:rFonts w:ascii="Arial" w:hAnsi="Arial" w:cs="Arial"/>
          <w:color w:val="000000"/>
          <w:lang w:val="fr-FR"/>
        </w:rPr>
        <w:t>Si vous deviez évaluer votre vie de prière en dehors de toute obligation ministérielle, à quoi ressemblerait-elle ?</w:t>
      </w:r>
    </w:p>
    <w:p w14:paraId="7827DDF3" w14:textId="77777777" w:rsidR="00F14CC2" w:rsidRPr="00E00540" w:rsidRDefault="00F14CC2" w:rsidP="004E56B0">
      <w:pPr>
        <w:pStyle w:val="NormalWeb"/>
        <w:numPr>
          <w:ilvl w:val="0"/>
          <w:numId w:val="41"/>
        </w:numPr>
        <w:spacing w:before="0" w:beforeAutospacing="0"/>
        <w:rPr>
          <w:rFonts w:ascii="Arial" w:hAnsi="Arial" w:cs="Arial"/>
          <w:color w:val="000000"/>
          <w:lang w:val="fr-FR"/>
        </w:rPr>
      </w:pPr>
      <w:r w:rsidRPr="00E00540">
        <w:rPr>
          <w:rFonts w:ascii="Arial" w:hAnsi="Arial" w:cs="Arial"/>
          <w:color w:val="000000"/>
          <w:lang w:val="fr-FR"/>
        </w:rPr>
        <w:t>Êtes-vous encore ému aux larmes par la simple présence de Dieu dans votre chambre ?</w:t>
      </w:r>
    </w:p>
    <w:p w14:paraId="2C7A9B48"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76A3D120"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Jésus, je reviens à Toi, confessant que j'ai laissé le travail de Ta vigne voler mon intimité avec le Maître de la vigne. Pardonne-moi d'avoir abandonné mon premier amour. Je choisis aujourd'hui de rebâtir mon autel personnel. Rallume en moi la passion de Ta seule présence. Que mon esprit soit nourri avant mes prédications. Au nom de Jésus. Amen.</w:t>
      </w:r>
    </w:p>
    <w:p w14:paraId="059AACC5" w14:textId="77777777" w:rsidR="007B699D" w:rsidRDefault="007B699D" w:rsidP="00F14CC2">
      <w:pPr>
        <w:pStyle w:val="NormalWeb"/>
        <w:spacing w:before="0" w:beforeAutospacing="0"/>
        <w:rPr>
          <w:rFonts w:ascii="Arial" w:hAnsi="Arial" w:cs="Arial"/>
          <w:i/>
          <w:iCs/>
          <w:color w:val="000000"/>
          <w:lang w:val="fr-FR"/>
        </w:rPr>
      </w:pPr>
    </w:p>
    <w:p w14:paraId="19E2A383" w14:textId="77777777" w:rsidR="007B699D" w:rsidRDefault="007B699D" w:rsidP="00F14CC2">
      <w:pPr>
        <w:pStyle w:val="NormalWeb"/>
        <w:spacing w:before="0" w:beforeAutospacing="0"/>
        <w:rPr>
          <w:rFonts w:ascii="Arial" w:hAnsi="Arial" w:cs="Arial"/>
          <w:i/>
          <w:iCs/>
          <w:color w:val="000000"/>
          <w:lang w:val="fr-FR"/>
        </w:rPr>
      </w:pPr>
    </w:p>
    <w:p w14:paraId="26A796EF" w14:textId="77777777" w:rsidR="007B699D" w:rsidRDefault="007B699D" w:rsidP="00F14CC2">
      <w:pPr>
        <w:pStyle w:val="NormalWeb"/>
        <w:spacing w:before="0" w:beforeAutospacing="0"/>
        <w:rPr>
          <w:rFonts w:ascii="Arial" w:hAnsi="Arial" w:cs="Arial"/>
          <w:i/>
          <w:iCs/>
          <w:color w:val="000000"/>
          <w:lang w:val="fr-FR"/>
        </w:rPr>
      </w:pPr>
    </w:p>
    <w:p w14:paraId="06560719" w14:textId="77777777" w:rsidR="007B699D" w:rsidRDefault="007B699D" w:rsidP="00F14CC2">
      <w:pPr>
        <w:pStyle w:val="NormalWeb"/>
        <w:spacing w:before="0" w:beforeAutospacing="0"/>
        <w:rPr>
          <w:rFonts w:ascii="Arial" w:hAnsi="Arial" w:cs="Arial"/>
          <w:i/>
          <w:iCs/>
          <w:color w:val="000000"/>
          <w:lang w:val="fr-FR"/>
        </w:rPr>
      </w:pPr>
    </w:p>
    <w:p w14:paraId="2D5B0D5E" w14:textId="77777777" w:rsidR="007B699D" w:rsidRDefault="007B699D" w:rsidP="00F14CC2">
      <w:pPr>
        <w:pStyle w:val="NormalWeb"/>
        <w:spacing w:before="0" w:beforeAutospacing="0"/>
        <w:rPr>
          <w:rFonts w:ascii="Arial" w:hAnsi="Arial" w:cs="Arial"/>
          <w:i/>
          <w:iCs/>
          <w:color w:val="000000"/>
          <w:lang w:val="fr-FR"/>
        </w:rPr>
      </w:pPr>
    </w:p>
    <w:p w14:paraId="191CAD56" w14:textId="77777777" w:rsidR="007B699D" w:rsidRDefault="007B699D" w:rsidP="00F14CC2">
      <w:pPr>
        <w:pStyle w:val="NormalWeb"/>
        <w:spacing w:before="0" w:beforeAutospacing="0"/>
        <w:rPr>
          <w:rFonts w:ascii="Arial" w:hAnsi="Arial" w:cs="Arial"/>
          <w:i/>
          <w:iCs/>
          <w:color w:val="000000"/>
          <w:lang w:val="fr-FR"/>
        </w:rPr>
      </w:pPr>
    </w:p>
    <w:p w14:paraId="7C327C14" w14:textId="77777777" w:rsidR="007B699D" w:rsidRDefault="007B699D" w:rsidP="00F14CC2">
      <w:pPr>
        <w:pStyle w:val="NormalWeb"/>
        <w:spacing w:before="0" w:beforeAutospacing="0"/>
        <w:rPr>
          <w:rFonts w:ascii="Arial" w:hAnsi="Arial" w:cs="Arial"/>
          <w:i/>
          <w:iCs/>
          <w:color w:val="000000"/>
          <w:lang w:val="fr-FR"/>
        </w:rPr>
      </w:pPr>
    </w:p>
    <w:p w14:paraId="37CF022D" w14:textId="77777777" w:rsidR="007B699D" w:rsidRDefault="007B699D" w:rsidP="00F14CC2">
      <w:pPr>
        <w:pStyle w:val="NormalWeb"/>
        <w:spacing w:before="0" w:beforeAutospacing="0"/>
        <w:rPr>
          <w:rFonts w:ascii="Arial" w:hAnsi="Arial" w:cs="Arial"/>
          <w:i/>
          <w:iCs/>
          <w:color w:val="000000"/>
          <w:lang w:val="fr-FR"/>
        </w:rPr>
      </w:pPr>
    </w:p>
    <w:p w14:paraId="1B935C61" w14:textId="77777777" w:rsidR="007B699D" w:rsidRDefault="007B699D" w:rsidP="00F14CC2">
      <w:pPr>
        <w:pStyle w:val="NormalWeb"/>
        <w:spacing w:before="0" w:beforeAutospacing="0"/>
        <w:rPr>
          <w:rFonts w:ascii="Arial" w:hAnsi="Arial" w:cs="Arial"/>
          <w:i/>
          <w:iCs/>
          <w:color w:val="000000"/>
          <w:lang w:val="fr-FR"/>
        </w:rPr>
      </w:pPr>
    </w:p>
    <w:p w14:paraId="7F4BBB84" w14:textId="77777777" w:rsidR="007B699D" w:rsidRDefault="007B699D" w:rsidP="00F14CC2">
      <w:pPr>
        <w:pStyle w:val="NormalWeb"/>
        <w:spacing w:before="0" w:beforeAutospacing="0"/>
        <w:rPr>
          <w:rFonts w:ascii="Arial" w:hAnsi="Arial" w:cs="Arial"/>
          <w:i/>
          <w:iCs/>
          <w:color w:val="000000"/>
          <w:lang w:val="fr-FR"/>
        </w:rPr>
      </w:pPr>
    </w:p>
    <w:p w14:paraId="1765C5B2" w14:textId="77777777" w:rsidR="007B699D" w:rsidRDefault="007B699D" w:rsidP="00F14CC2">
      <w:pPr>
        <w:pStyle w:val="NormalWeb"/>
        <w:spacing w:before="0" w:beforeAutospacing="0"/>
        <w:rPr>
          <w:rFonts w:ascii="Arial" w:hAnsi="Arial" w:cs="Arial"/>
          <w:i/>
          <w:iCs/>
          <w:color w:val="000000"/>
          <w:lang w:val="fr-FR"/>
        </w:rPr>
      </w:pPr>
    </w:p>
    <w:p w14:paraId="365DF231" w14:textId="77777777" w:rsidR="007B699D" w:rsidRDefault="007B699D" w:rsidP="00F14CC2">
      <w:pPr>
        <w:pStyle w:val="NormalWeb"/>
        <w:spacing w:before="0" w:beforeAutospacing="0"/>
        <w:rPr>
          <w:rFonts w:ascii="Arial" w:hAnsi="Arial" w:cs="Arial"/>
          <w:i/>
          <w:iCs/>
          <w:color w:val="000000"/>
          <w:lang w:val="fr-FR"/>
        </w:rPr>
      </w:pPr>
    </w:p>
    <w:p w14:paraId="4D2101F0" w14:textId="77777777" w:rsidR="007B699D" w:rsidRDefault="007B699D" w:rsidP="00F14CC2">
      <w:pPr>
        <w:pStyle w:val="NormalWeb"/>
        <w:spacing w:before="0" w:beforeAutospacing="0"/>
        <w:rPr>
          <w:rFonts w:ascii="Arial" w:hAnsi="Arial" w:cs="Arial"/>
          <w:i/>
          <w:iCs/>
          <w:color w:val="000000"/>
          <w:lang w:val="fr-FR"/>
        </w:rPr>
      </w:pPr>
    </w:p>
    <w:p w14:paraId="0654409D" w14:textId="77777777" w:rsidR="007B699D" w:rsidRPr="00E00540" w:rsidRDefault="007B699D" w:rsidP="00F14CC2">
      <w:pPr>
        <w:pStyle w:val="NormalWeb"/>
        <w:spacing w:before="0" w:beforeAutospacing="0"/>
        <w:rPr>
          <w:rFonts w:ascii="Arial" w:hAnsi="Arial" w:cs="Arial"/>
          <w:color w:val="000000"/>
          <w:lang w:val="fr-FR"/>
        </w:rPr>
      </w:pPr>
    </w:p>
    <w:p w14:paraId="693F7424"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25 : La restauration mentale</w:t>
      </w:r>
    </w:p>
    <w:p w14:paraId="42577041"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Le renouvellement des structures de la pensée</w:t>
      </w:r>
    </w:p>
    <w:p w14:paraId="2F7A4C0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surmenage et le découragement pastoral ne se limitent pas au corps ou à l'esprit ; ils attaquent violemment la sphère cognitive. Sous le genêt, les pensées d'Élie étaient devenues confuses, sombres et suicidaires. Le champ de bataille le plus féroce pour le serviteur de Dieu se situe entre ses deux oreilles.</w:t>
      </w:r>
    </w:p>
    <w:p w14:paraId="01C356ED"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 xml:space="preserve">25.1. Renouveler son intelligence : l'exigence de Romains </w:t>
      </w:r>
      <w:proofErr w:type="gramStart"/>
      <w:r w:rsidRPr="00E00540">
        <w:rPr>
          <w:rFonts w:ascii="Arial" w:hAnsi="Arial" w:cs="Arial"/>
          <w:color w:val="000000"/>
          <w:lang w:val="fr-FR"/>
        </w:rPr>
        <w:t>12:</w:t>
      </w:r>
      <w:proofErr w:type="gramEnd"/>
      <w:r w:rsidRPr="00E00540">
        <w:rPr>
          <w:rFonts w:ascii="Arial" w:hAnsi="Arial" w:cs="Arial"/>
          <w:color w:val="000000"/>
          <w:lang w:val="fr-FR"/>
        </w:rPr>
        <w:t>2</w:t>
      </w:r>
    </w:p>
    <w:p w14:paraId="3DEA864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L'apôtre Paul exhorte :</w:t>
      </w:r>
      <w:r w:rsidRPr="00E00540">
        <w:rPr>
          <w:rStyle w:val="apple-converted-space"/>
          <w:rFonts w:ascii="Arial" w:hAnsi="Arial" w:cs="Arial"/>
          <w:color w:val="000000"/>
          <w:lang w:val="fr-FR"/>
        </w:rPr>
        <w:t> </w:t>
      </w:r>
      <w:r w:rsidRPr="00E00540">
        <w:rPr>
          <w:rFonts w:ascii="Arial" w:hAnsi="Arial" w:cs="Arial"/>
          <w:i/>
          <w:iCs/>
          <w:color w:val="000000"/>
          <w:lang w:val="fr-FR"/>
        </w:rPr>
        <w:t>« Ne vous conformez pas au siècle présent, mais soyez transformés par le renouvellement de l'intelligence »</w:t>
      </w:r>
      <w:r w:rsidRPr="00E00540">
        <w:rPr>
          <w:rFonts w:ascii="Arial" w:hAnsi="Arial" w:cs="Arial"/>
          <w:color w:val="000000"/>
          <w:lang w:val="fr-FR"/>
        </w:rPr>
        <w:t>. Le terme grec</w:t>
      </w:r>
      <w:r w:rsidRPr="00E00540">
        <w:rPr>
          <w:rStyle w:val="apple-converted-space"/>
          <w:rFonts w:ascii="Arial" w:hAnsi="Arial" w:cs="Arial"/>
          <w:color w:val="000000"/>
          <w:lang w:val="fr-FR"/>
        </w:rPr>
        <w:t> </w:t>
      </w:r>
      <w:proofErr w:type="spellStart"/>
      <w:r w:rsidRPr="00E00540">
        <w:rPr>
          <w:rFonts w:ascii="Arial" w:hAnsi="Arial" w:cs="Arial"/>
          <w:i/>
          <w:iCs/>
          <w:color w:val="000000"/>
          <w:lang w:val="fr-FR"/>
        </w:rPr>
        <w:t>metamorphoo</w:t>
      </w:r>
      <w:proofErr w:type="spellEnd"/>
      <w:r w:rsidRPr="00E00540">
        <w:rPr>
          <w:rStyle w:val="apple-converted-space"/>
          <w:rFonts w:ascii="Arial" w:hAnsi="Arial" w:cs="Arial"/>
          <w:color w:val="000000"/>
          <w:lang w:val="fr-FR"/>
        </w:rPr>
        <w:t> </w:t>
      </w:r>
      <w:r w:rsidRPr="00E00540">
        <w:rPr>
          <w:rFonts w:ascii="Arial" w:hAnsi="Arial" w:cs="Arial"/>
          <w:color w:val="000000"/>
          <w:lang w:val="fr-FR"/>
        </w:rPr>
        <w:t>indique une transformation radicale qui commence par la structure de nos pensées. Dans le ministère, la fatigue installe des schémas de pensée rigides, négatifs et pessimistes.</w:t>
      </w:r>
    </w:p>
    <w:p w14:paraId="692E5D3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renouvellement de l'intelligence consiste à désinstaller activement les logiciels mentaux de la peur, de la méfiance et de l'anxiété pour les remplacer par les vérités immuables de la Parole de Dieu. Un esprit fatigué doit être reprogrammé par la méditation intentionnelle.</w:t>
      </w:r>
    </w:p>
    <w:p w14:paraId="32BBB8EA"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25.2. Les pensées destructrices : identifier la voix du découragement</w:t>
      </w:r>
    </w:p>
    <w:p w14:paraId="66B1B4F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Lorsque les forces déclinent, des forteresses mentales de mensonges s’érigent. Élie répétait :</w:t>
      </w:r>
      <w:r w:rsidRPr="00E00540">
        <w:rPr>
          <w:rStyle w:val="apple-converted-space"/>
          <w:rFonts w:ascii="Arial" w:hAnsi="Arial" w:cs="Arial"/>
          <w:color w:val="000000"/>
          <w:lang w:val="fr-FR"/>
        </w:rPr>
        <w:t> </w:t>
      </w:r>
      <w:r w:rsidRPr="00E00540">
        <w:rPr>
          <w:rFonts w:ascii="Arial" w:hAnsi="Arial" w:cs="Arial"/>
          <w:i/>
          <w:iCs/>
          <w:color w:val="000000"/>
          <w:lang w:val="fr-FR"/>
        </w:rPr>
        <w:t>« Je ne suis pas meilleur que mes pères... je suis resté moi seul »</w:t>
      </w:r>
      <w:r w:rsidRPr="00E00540">
        <w:rPr>
          <w:rFonts w:ascii="Arial" w:hAnsi="Arial" w:cs="Arial"/>
          <w:color w:val="000000"/>
          <w:lang w:val="fr-FR"/>
        </w:rPr>
        <w:t>. Ce sont des distorsions cognitives classiques induites par l'épuisement :</w:t>
      </w:r>
    </w:p>
    <w:p w14:paraId="4A79086E" w14:textId="77777777" w:rsidR="00F14CC2" w:rsidRPr="00E00540" w:rsidRDefault="00F14CC2" w:rsidP="004E56B0">
      <w:pPr>
        <w:pStyle w:val="NormalWeb"/>
        <w:numPr>
          <w:ilvl w:val="0"/>
          <w:numId w:val="42"/>
        </w:numPr>
        <w:spacing w:before="0" w:beforeAutospacing="0"/>
        <w:rPr>
          <w:rFonts w:ascii="Arial" w:hAnsi="Arial" w:cs="Arial"/>
          <w:color w:val="000000"/>
          <w:lang w:val="fr-FR"/>
        </w:rPr>
      </w:pPr>
      <w:r w:rsidRPr="00E00540">
        <w:rPr>
          <w:rFonts w:ascii="Arial" w:hAnsi="Arial" w:cs="Arial"/>
          <w:b/>
          <w:bCs/>
          <w:color w:val="000000"/>
          <w:lang w:val="fr-FR"/>
        </w:rPr>
        <w:t>La généralisation outrancière :</w:t>
      </w:r>
      <w:r w:rsidRPr="00E00540">
        <w:rPr>
          <w:rStyle w:val="apple-converted-space"/>
          <w:rFonts w:ascii="Arial" w:hAnsi="Arial" w:cs="Arial"/>
          <w:color w:val="000000"/>
          <w:lang w:val="fr-FR"/>
        </w:rPr>
        <w:t> </w:t>
      </w:r>
      <w:r w:rsidRPr="00E00540">
        <w:rPr>
          <w:rFonts w:ascii="Arial" w:hAnsi="Arial" w:cs="Arial"/>
          <w:color w:val="000000"/>
          <w:lang w:val="fr-FR"/>
        </w:rPr>
        <w:t>« Tout le monde m'abandonne », « Rien ne marche dans cette église ».</w:t>
      </w:r>
    </w:p>
    <w:p w14:paraId="2045387B" w14:textId="77777777" w:rsidR="00F14CC2" w:rsidRPr="00E00540" w:rsidRDefault="00F14CC2" w:rsidP="004E56B0">
      <w:pPr>
        <w:pStyle w:val="NormalWeb"/>
        <w:numPr>
          <w:ilvl w:val="0"/>
          <w:numId w:val="42"/>
        </w:numPr>
        <w:spacing w:before="0" w:beforeAutospacing="0"/>
        <w:rPr>
          <w:rFonts w:ascii="Arial" w:hAnsi="Arial" w:cs="Arial"/>
          <w:color w:val="000000"/>
          <w:lang w:val="fr-FR"/>
        </w:rPr>
      </w:pPr>
      <w:r w:rsidRPr="00E00540">
        <w:rPr>
          <w:rFonts w:ascii="Arial" w:hAnsi="Arial" w:cs="Arial"/>
          <w:b/>
          <w:bCs/>
          <w:color w:val="000000"/>
          <w:lang w:val="fr-FR"/>
        </w:rPr>
        <w:t>La dramatisation :</w:t>
      </w:r>
      <w:r w:rsidRPr="00E00540">
        <w:rPr>
          <w:rStyle w:val="apple-converted-space"/>
          <w:rFonts w:ascii="Arial" w:hAnsi="Arial" w:cs="Arial"/>
          <w:color w:val="000000"/>
          <w:lang w:val="fr-FR"/>
        </w:rPr>
        <w:t> </w:t>
      </w:r>
      <w:r w:rsidRPr="00E00540">
        <w:rPr>
          <w:rFonts w:ascii="Arial" w:hAnsi="Arial" w:cs="Arial"/>
          <w:color w:val="000000"/>
          <w:lang w:val="fr-FR"/>
        </w:rPr>
        <w:t>« C'est la fin de mon ministère », « Dieu m'a rejeté ».</w:t>
      </w:r>
    </w:p>
    <w:p w14:paraId="1A949C5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Ces pensées ne proviennent pas du Saint-Esprit ; elles naissent de la fatigue biologique combinée aux attaques psychologiques de l'adversaire. Le leader doit apprendre à intercepter ces pensées destructrices à la lumière de la vérité avant qu'elles ne s'enracinent en dépression clinique.</w:t>
      </w:r>
    </w:p>
    <w:p w14:paraId="523E0D9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25.3. Combattre les mensonges de l'ennemi : les armes spirituelles</w:t>
      </w:r>
    </w:p>
    <w:p w14:paraId="319C5A3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Satan attend que le serviteur soit fatigué pour l'attaquer dans ses pensées, exactement comme il a utilisé les menaces de Jézabel après la victoire du Carmel. L'arme par excellence est celle que Paul décrit dans 2 Corinthiens </w:t>
      </w:r>
      <w:proofErr w:type="gramStart"/>
      <w:r w:rsidRPr="00E00540">
        <w:rPr>
          <w:rFonts w:ascii="Arial" w:hAnsi="Arial" w:cs="Arial"/>
          <w:color w:val="000000"/>
          <w:lang w:val="fr-FR"/>
        </w:rPr>
        <w:t>10:</w:t>
      </w:r>
      <w:proofErr w:type="gramEnd"/>
      <w:r w:rsidRPr="00E00540">
        <w:rPr>
          <w:rFonts w:ascii="Arial" w:hAnsi="Arial" w:cs="Arial"/>
          <w:color w:val="000000"/>
          <w:lang w:val="fr-FR"/>
        </w:rPr>
        <w:t>5 :</w:t>
      </w:r>
      <w:r w:rsidRPr="00E00540">
        <w:rPr>
          <w:rStyle w:val="apple-converted-space"/>
          <w:rFonts w:ascii="Arial" w:hAnsi="Arial" w:cs="Arial"/>
          <w:color w:val="000000"/>
          <w:lang w:val="fr-FR"/>
        </w:rPr>
        <w:t> </w:t>
      </w:r>
      <w:r w:rsidRPr="00E00540">
        <w:rPr>
          <w:rFonts w:ascii="Arial" w:hAnsi="Arial" w:cs="Arial"/>
          <w:i/>
          <w:iCs/>
          <w:color w:val="000000"/>
          <w:lang w:val="fr-FR"/>
        </w:rPr>
        <w:t>« Nous renversons les raisonnements [...] et nous amenons toute pensée captive à l'obéissance de Christ »</w:t>
      </w:r>
      <w:r w:rsidRPr="00E00540">
        <w:rPr>
          <w:rFonts w:ascii="Arial" w:hAnsi="Arial" w:cs="Arial"/>
          <w:color w:val="000000"/>
          <w:lang w:val="fr-FR"/>
        </w:rPr>
        <w:t>.</w:t>
      </w:r>
    </w:p>
    <w:p w14:paraId="563D82D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Il faut opposer un</w:t>
      </w:r>
      <w:r w:rsidRPr="00E00540">
        <w:rPr>
          <w:rStyle w:val="apple-converted-space"/>
          <w:rFonts w:ascii="Arial" w:hAnsi="Arial" w:cs="Arial"/>
          <w:color w:val="000000"/>
          <w:lang w:val="fr-FR"/>
        </w:rPr>
        <w:t> </w:t>
      </w:r>
      <w:r w:rsidRPr="00E00540">
        <w:rPr>
          <w:rFonts w:ascii="Arial" w:hAnsi="Arial" w:cs="Arial"/>
          <w:i/>
          <w:iCs/>
          <w:color w:val="000000"/>
          <w:lang w:val="fr-FR"/>
        </w:rPr>
        <w:t>« Il est écrit »</w:t>
      </w:r>
      <w:r w:rsidRPr="00E00540">
        <w:rPr>
          <w:rStyle w:val="apple-converted-space"/>
          <w:rFonts w:ascii="Arial" w:hAnsi="Arial" w:cs="Arial"/>
          <w:color w:val="000000"/>
          <w:lang w:val="fr-FR"/>
        </w:rPr>
        <w:t> </w:t>
      </w:r>
      <w:r w:rsidRPr="00E00540">
        <w:rPr>
          <w:rFonts w:ascii="Arial" w:hAnsi="Arial" w:cs="Arial"/>
          <w:color w:val="000000"/>
          <w:lang w:val="fr-FR"/>
        </w:rPr>
        <w:t>scripturaire à chaque mensonge de l'ennemi. Si le mensonge murmure :</w:t>
      </w:r>
      <w:r w:rsidRPr="00E00540">
        <w:rPr>
          <w:rStyle w:val="apple-converted-space"/>
          <w:rFonts w:ascii="Arial" w:hAnsi="Arial" w:cs="Arial"/>
          <w:color w:val="000000"/>
          <w:lang w:val="fr-FR"/>
        </w:rPr>
        <w:t> </w:t>
      </w:r>
      <w:r w:rsidRPr="00E00540">
        <w:rPr>
          <w:rFonts w:ascii="Arial" w:hAnsi="Arial" w:cs="Arial"/>
          <w:i/>
          <w:iCs/>
          <w:color w:val="000000"/>
          <w:lang w:val="fr-FR"/>
        </w:rPr>
        <w:t>« Tu as échoué »</w:t>
      </w:r>
      <w:r w:rsidRPr="00E00540">
        <w:rPr>
          <w:rFonts w:ascii="Arial" w:hAnsi="Arial" w:cs="Arial"/>
          <w:color w:val="000000"/>
          <w:lang w:val="fr-FR"/>
        </w:rPr>
        <w:t>, la vérité répond :</w:t>
      </w:r>
      <w:r w:rsidRPr="00E00540">
        <w:rPr>
          <w:rStyle w:val="apple-converted-space"/>
          <w:rFonts w:ascii="Arial" w:hAnsi="Arial" w:cs="Arial"/>
          <w:color w:val="000000"/>
          <w:lang w:val="fr-FR"/>
        </w:rPr>
        <w:t> </w:t>
      </w:r>
      <w:r w:rsidRPr="00E00540">
        <w:rPr>
          <w:rFonts w:ascii="Arial" w:hAnsi="Arial" w:cs="Arial"/>
          <w:i/>
          <w:iCs/>
          <w:color w:val="000000"/>
          <w:lang w:val="fr-FR"/>
        </w:rPr>
        <w:t>« Mon travail n'est pas vain dans le Seigneur »</w:t>
      </w:r>
      <w:r w:rsidRPr="00E00540">
        <w:rPr>
          <w:rFonts w:ascii="Arial" w:hAnsi="Arial" w:cs="Arial"/>
          <w:color w:val="000000"/>
          <w:lang w:val="fr-FR"/>
        </w:rPr>
        <w:t>. Si le mensonge dit :</w:t>
      </w:r>
      <w:r w:rsidRPr="00E00540">
        <w:rPr>
          <w:rStyle w:val="apple-converted-space"/>
          <w:rFonts w:ascii="Arial" w:hAnsi="Arial" w:cs="Arial"/>
          <w:color w:val="000000"/>
          <w:lang w:val="fr-FR"/>
        </w:rPr>
        <w:t> </w:t>
      </w:r>
      <w:r w:rsidRPr="00E00540">
        <w:rPr>
          <w:rFonts w:ascii="Arial" w:hAnsi="Arial" w:cs="Arial"/>
          <w:i/>
          <w:iCs/>
          <w:color w:val="000000"/>
          <w:lang w:val="fr-FR"/>
        </w:rPr>
        <w:t>« Tu es seul »</w:t>
      </w:r>
      <w:r w:rsidRPr="00E00540">
        <w:rPr>
          <w:rFonts w:ascii="Arial" w:hAnsi="Arial" w:cs="Arial"/>
          <w:color w:val="000000"/>
          <w:lang w:val="fr-FR"/>
        </w:rPr>
        <w:t>, la vérité réplique :</w:t>
      </w:r>
      <w:r w:rsidRPr="00E00540">
        <w:rPr>
          <w:rStyle w:val="apple-converted-space"/>
          <w:rFonts w:ascii="Arial" w:hAnsi="Arial" w:cs="Arial"/>
          <w:color w:val="000000"/>
          <w:lang w:val="fr-FR"/>
        </w:rPr>
        <w:t> </w:t>
      </w:r>
      <w:r w:rsidRPr="00E00540">
        <w:rPr>
          <w:rFonts w:ascii="Arial" w:hAnsi="Arial" w:cs="Arial"/>
          <w:i/>
          <w:iCs/>
          <w:color w:val="000000"/>
          <w:lang w:val="fr-FR"/>
        </w:rPr>
        <w:t>« Je suis avec vous tous les jours jusqu'à la fin du monde »</w:t>
      </w:r>
      <w:r w:rsidRPr="00E00540">
        <w:rPr>
          <w:rFonts w:ascii="Arial" w:hAnsi="Arial" w:cs="Arial"/>
          <w:color w:val="000000"/>
          <w:lang w:val="fr-FR"/>
        </w:rPr>
        <w:t>.</w:t>
      </w:r>
    </w:p>
    <w:p w14:paraId="10D22970"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lastRenderedPageBreak/>
        <w:t>[ Mensonge</w:t>
      </w:r>
      <w:proofErr w:type="gramEnd"/>
      <w:r w:rsidRPr="00E00540">
        <w:rPr>
          <w:rStyle w:val="HTMLCode"/>
          <w:rFonts w:ascii="Arial" w:hAnsi="Arial" w:cs="Arial"/>
          <w:color w:val="000000"/>
          <w:lang w:val="fr-FR"/>
        </w:rPr>
        <w:t xml:space="preserve"> de la </w:t>
      </w:r>
      <w:proofErr w:type="gramStart"/>
      <w:r w:rsidRPr="00E00540">
        <w:rPr>
          <w:rStyle w:val="HTMLCode"/>
          <w:rFonts w:ascii="Arial" w:hAnsi="Arial" w:cs="Arial"/>
          <w:color w:val="000000"/>
          <w:lang w:val="fr-FR"/>
        </w:rPr>
        <w:t>Fatigue ]</w:t>
      </w:r>
      <w:proofErr w:type="gramEnd"/>
      <w:r w:rsidRPr="00E00540">
        <w:rPr>
          <w:rStyle w:val="HTMLCode"/>
          <w:rFonts w:ascii="Arial" w:hAnsi="Arial" w:cs="Arial"/>
          <w:color w:val="000000"/>
          <w:lang w:val="fr-FR"/>
        </w:rPr>
        <w:t xml:space="preserve"> ──► "Tu es seul, tout le monde t'abandonne."</w:t>
      </w:r>
    </w:p>
    <w:p w14:paraId="698C564C"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Vérité</w:t>
      </w:r>
      <w:proofErr w:type="gramEnd"/>
      <w:r w:rsidRPr="00E00540">
        <w:rPr>
          <w:rStyle w:val="HTMLCode"/>
          <w:rFonts w:ascii="Arial" w:hAnsi="Arial" w:cs="Arial"/>
          <w:color w:val="000000"/>
          <w:lang w:val="fr-FR"/>
        </w:rPr>
        <w:t xml:space="preserve"> de la </w:t>
      </w:r>
      <w:proofErr w:type="gramStart"/>
      <w:r w:rsidRPr="00E00540">
        <w:rPr>
          <w:rStyle w:val="HTMLCode"/>
          <w:rFonts w:ascii="Arial" w:hAnsi="Arial" w:cs="Arial"/>
          <w:color w:val="000000"/>
          <w:lang w:val="fr-FR"/>
        </w:rPr>
        <w:t>Parole ]</w:t>
      </w:r>
      <w:proofErr w:type="gramEnd"/>
      <w:r w:rsidRPr="00E00540">
        <w:rPr>
          <w:rStyle w:val="HTMLCode"/>
          <w:rFonts w:ascii="Arial" w:hAnsi="Arial" w:cs="Arial"/>
          <w:color w:val="000000"/>
          <w:lang w:val="fr-FR"/>
        </w:rPr>
        <w:t xml:space="preserve">    ──► "Je me réserve sept mille hommes qui n'ont pas fléchi."</w:t>
      </w:r>
    </w:p>
    <w:p w14:paraId="47D78CAF"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333CDEB5" w14:textId="77777777" w:rsidR="00F14CC2" w:rsidRPr="00E00540" w:rsidRDefault="00F14CC2" w:rsidP="004E56B0">
      <w:pPr>
        <w:pStyle w:val="NormalWeb"/>
        <w:numPr>
          <w:ilvl w:val="0"/>
          <w:numId w:val="43"/>
        </w:numPr>
        <w:spacing w:before="0" w:beforeAutospacing="0"/>
        <w:rPr>
          <w:rFonts w:ascii="Arial" w:hAnsi="Arial" w:cs="Arial"/>
          <w:color w:val="000000"/>
          <w:lang w:val="fr-FR"/>
        </w:rPr>
      </w:pPr>
      <w:r w:rsidRPr="00E00540">
        <w:rPr>
          <w:rFonts w:ascii="Arial" w:hAnsi="Arial" w:cs="Arial"/>
          <w:color w:val="000000"/>
          <w:lang w:val="fr-FR"/>
        </w:rPr>
        <w:t>Quels sont les scénarios sombres et répétitifs qui saturent votre esprit lorsque vous éteignez les lumières le soir ?</w:t>
      </w:r>
    </w:p>
    <w:p w14:paraId="41388405" w14:textId="77777777" w:rsidR="00F14CC2" w:rsidRPr="00E00540" w:rsidRDefault="00F14CC2" w:rsidP="004E56B0">
      <w:pPr>
        <w:pStyle w:val="NormalWeb"/>
        <w:numPr>
          <w:ilvl w:val="0"/>
          <w:numId w:val="43"/>
        </w:numPr>
        <w:spacing w:before="0" w:beforeAutospacing="0"/>
        <w:rPr>
          <w:rFonts w:ascii="Arial" w:hAnsi="Arial" w:cs="Arial"/>
          <w:color w:val="000000"/>
          <w:lang w:val="fr-FR"/>
        </w:rPr>
      </w:pPr>
      <w:r w:rsidRPr="00E00540">
        <w:rPr>
          <w:rFonts w:ascii="Arial" w:hAnsi="Arial" w:cs="Arial"/>
          <w:color w:val="000000"/>
          <w:lang w:val="fr-FR"/>
        </w:rPr>
        <w:t>Savez-vous discerner entre la fatigue légitime de votre cerveau et une attaque spirituelle directe ?</w:t>
      </w:r>
    </w:p>
    <w:p w14:paraId="302D8B7C"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5E4CDB74"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je prends autorité sur toute forteresse de mensonge, de découragement et de noirceur installée dans mes pensées par la fatigue. Je ramène toute pensée captive à l'obéissance du Christ. Renouvelle mon intelligence par Ta vérité. Je décrète que mon esprit est sain, lucide, et protégé par le casque du salut. Au nom de Jésus. Amen.</w:t>
      </w:r>
    </w:p>
    <w:p w14:paraId="458BCEF3" w14:textId="77777777" w:rsidR="0027013E" w:rsidRDefault="0027013E" w:rsidP="00F14CC2">
      <w:pPr>
        <w:pStyle w:val="NormalWeb"/>
        <w:spacing w:before="0" w:beforeAutospacing="0"/>
        <w:rPr>
          <w:rFonts w:ascii="Arial" w:hAnsi="Arial" w:cs="Arial"/>
          <w:i/>
          <w:iCs/>
          <w:color w:val="000000"/>
          <w:lang w:val="fr-FR"/>
        </w:rPr>
      </w:pPr>
    </w:p>
    <w:p w14:paraId="1F8F2A01" w14:textId="77777777" w:rsidR="0027013E" w:rsidRDefault="0027013E" w:rsidP="00F14CC2">
      <w:pPr>
        <w:pStyle w:val="NormalWeb"/>
        <w:spacing w:before="0" w:beforeAutospacing="0"/>
        <w:rPr>
          <w:rFonts w:ascii="Arial" w:hAnsi="Arial" w:cs="Arial"/>
          <w:i/>
          <w:iCs/>
          <w:color w:val="000000"/>
          <w:lang w:val="fr-FR"/>
        </w:rPr>
      </w:pPr>
    </w:p>
    <w:p w14:paraId="524B2727" w14:textId="77777777" w:rsidR="0027013E" w:rsidRDefault="0027013E" w:rsidP="00F14CC2">
      <w:pPr>
        <w:pStyle w:val="NormalWeb"/>
        <w:spacing w:before="0" w:beforeAutospacing="0"/>
        <w:rPr>
          <w:rFonts w:ascii="Arial" w:hAnsi="Arial" w:cs="Arial"/>
          <w:i/>
          <w:iCs/>
          <w:color w:val="000000"/>
          <w:lang w:val="fr-FR"/>
        </w:rPr>
      </w:pPr>
    </w:p>
    <w:p w14:paraId="2829E540" w14:textId="77777777" w:rsidR="0027013E" w:rsidRDefault="0027013E" w:rsidP="00F14CC2">
      <w:pPr>
        <w:pStyle w:val="NormalWeb"/>
        <w:spacing w:before="0" w:beforeAutospacing="0"/>
        <w:rPr>
          <w:rFonts w:ascii="Arial" w:hAnsi="Arial" w:cs="Arial"/>
          <w:i/>
          <w:iCs/>
          <w:color w:val="000000"/>
          <w:lang w:val="fr-FR"/>
        </w:rPr>
      </w:pPr>
    </w:p>
    <w:p w14:paraId="6A4C992C" w14:textId="77777777" w:rsidR="0027013E" w:rsidRDefault="0027013E" w:rsidP="00F14CC2">
      <w:pPr>
        <w:pStyle w:val="NormalWeb"/>
        <w:spacing w:before="0" w:beforeAutospacing="0"/>
        <w:rPr>
          <w:rFonts w:ascii="Arial" w:hAnsi="Arial" w:cs="Arial"/>
          <w:i/>
          <w:iCs/>
          <w:color w:val="000000"/>
          <w:lang w:val="fr-FR"/>
        </w:rPr>
      </w:pPr>
    </w:p>
    <w:p w14:paraId="179D0D6B" w14:textId="77777777" w:rsidR="0027013E" w:rsidRDefault="0027013E" w:rsidP="00F14CC2">
      <w:pPr>
        <w:pStyle w:val="NormalWeb"/>
        <w:spacing w:before="0" w:beforeAutospacing="0"/>
        <w:rPr>
          <w:rFonts w:ascii="Arial" w:hAnsi="Arial" w:cs="Arial"/>
          <w:i/>
          <w:iCs/>
          <w:color w:val="000000"/>
          <w:lang w:val="fr-FR"/>
        </w:rPr>
      </w:pPr>
    </w:p>
    <w:p w14:paraId="7F1892F1" w14:textId="77777777" w:rsidR="0027013E" w:rsidRDefault="0027013E" w:rsidP="00F14CC2">
      <w:pPr>
        <w:pStyle w:val="NormalWeb"/>
        <w:spacing w:before="0" w:beforeAutospacing="0"/>
        <w:rPr>
          <w:rFonts w:ascii="Arial" w:hAnsi="Arial" w:cs="Arial"/>
          <w:i/>
          <w:iCs/>
          <w:color w:val="000000"/>
          <w:lang w:val="fr-FR"/>
        </w:rPr>
      </w:pPr>
    </w:p>
    <w:p w14:paraId="6CCA15EB" w14:textId="77777777" w:rsidR="0027013E" w:rsidRDefault="0027013E" w:rsidP="00F14CC2">
      <w:pPr>
        <w:pStyle w:val="NormalWeb"/>
        <w:spacing w:before="0" w:beforeAutospacing="0"/>
        <w:rPr>
          <w:rFonts w:ascii="Arial" w:hAnsi="Arial" w:cs="Arial"/>
          <w:i/>
          <w:iCs/>
          <w:color w:val="000000"/>
          <w:lang w:val="fr-FR"/>
        </w:rPr>
      </w:pPr>
    </w:p>
    <w:p w14:paraId="1FB7C7A4" w14:textId="77777777" w:rsidR="0027013E" w:rsidRDefault="0027013E" w:rsidP="00F14CC2">
      <w:pPr>
        <w:pStyle w:val="NormalWeb"/>
        <w:spacing w:before="0" w:beforeAutospacing="0"/>
        <w:rPr>
          <w:rFonts w:ascii="Arial" w:hAnsi="Arial" w:cs="Arial"/>
          <w:i/>
          <w:iCs/>
          <w:color w:val="000000"/>
          <w:lang w:val="fr-FR"/>
        </w:rPr>
      </w:pPr>
    </w:p>
    <w:p w14:paraId="6872AE60" w14:textId="77777777" w:rsidR="0027013E" w:rsidRDefault="0027013E" w:rsidP="00F14CC2">
      <w:pPr>
        <w:pStyle w:val="NormalWeb"/>
        <w:spacing w:before="0" w:beforeAutospacing="0"/>
        <w:rPr>
          <w:rFonts w:ascii="Arial" w:hAnsi="Arial" w:cs="Arial"/>
          <w:i/>
          <w:iCs/>
          <w:color w:val="000000"/>
          <w:lang w:val="fr-FR"/>
        </w:rPr>
      </w:pPr>
    </w:p>
    <w:p w14:paraId="129883E0" w14:textId="77777777" w:rsidR="0027013E" w:rsidRDefault="0027013E" w:rsidP="00F14CC2">
      <w:pPr>
        <w:pStyle w:val="NormalWeb"/>
        <w:spacing w:before="0" w:beforeAutospacing="0"/>
        <w:rPr>
          <w:rFonts w:ascii="Arial" w:hAnsi="Arial" w:cs="Arial"/>
          <w:i/>
          <w:iCs/>
          <w:color w:val="000000"/>
          <w:lang w:val="fr-FR"/>
        </w:rPr>
      </w:pPr>
    </w:p>
    <w:p w14:paraId="0007EA8A" w14:textId="77777777" w:rsidR="0027013E" w:rsidRDefault="0027013E" w:rsidP="00F14CC2">
      <w:pPr>
        <w:pStyle w:val="NormalWeb"/>
        <w:spacing w:before="0" w:beforeAutospacing="0"/>
        <w:rPr>
          <w:rFonts w:ascii="Arial" w:hAnsi="Arial" w:cs="Arial"/>
          <w:i/>
          <w:iCs/>
          <w:color w:val="000000"/>
          <w:lang w:val="fr-FR"/>
        </w:rPr>
      </w:pPr>
    </w:p>
    <w:p w14:paraId="4ABD7285" w14:textId="77777777" w:rsidR="0027013E" w:rsidRDefault="0027013E" w:rsidP="00F14CC2">
      <w:pPr>
        <w:pStyle w:val="NormalWeb"/>
        <w:spacing w:before="0" w:beforeAutospacing="0"/>
        <w:rPr>
          <w:rFonts w:ascii="Arial" w:hAnsi="Arial" w:cs="Arial"/>
          <w:i/>
          <w:iCs/>
          <w:color w:val="000000"/>
          <w:lang w:val="fr-FR"/>
        </w:rPr>
      </w:pPr>
    </w:p>
    <w:p w14:paraId="60DF2F9C" w14:textId="77777777" w:rsidR="0027013E" w:rsidRPr="00E00540" w:rsidRDefault="0027013E" w:rsidP="00F14CC2">
      <w:pPr>
        <w:pStyle w:val="NormalWeb"/>
        <w:spacing w:before="0" w:beforeAutospacing="0"/>
        <w:rPr>
          <w:rFonts w:ascii="Arial" w:hAnsi="Arial" w:cs="Arial"/>
          <w:color w:val="000000"/>
          <w:lang w:val="fr-FR"/>
        </w:rPr>
      </w:pPr>
    </w:p>
    <w:p w14:paraId="6D324C3C"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26 : La restauration relationnelle</w:t>
      </w:r>
    </w:p>
    <w:p w14:paraId="3DA38E7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Rebâtir des ponts après la tempête</w:t>
      </w:r>
    </w:p>
    <w:p w14:paraId="469D17A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L'épuisement produit inévitablement des collisions relationnelles. Un pasteur fatigué est souvent un pasteur irritable, qui blesse ses proches, ses collaborateurs ou ses fidèles par des réactions disproportionnées, ou qui s'isole par amertume. La restauration doit donc impérativement toucher le tissu de nos relations.</w:t>
      </w:r>
    </w:p>
    <w:p w14:paraId="13A1A39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26.1. Pardonner : briser les chaînes du ressentiment</w:t>
      </w:r>
    </w:p>
    <w:p w14:paraId="3B0D684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pardon est l'huile essentielle du mécanisme ecclésial. Sans lui, les frictions du ministère créent des incendies dévastateurs. Le pasteur doit pardonner, non pas parce que les gens méritent le pardon, mais parce que son propre cœur a besoin de rester pur pour que l'onction coule.</w:t>
      </w:r>
    </w:p>
    <w:p w14:paraId="0C65CA1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 refus de pardonner bloque l'accès aux réponses aux prières (Marc </w:t>
      </w:r>
      <w:proofErr w:type="gramStart"/>
      <w:r w:rsidRPr="00E00540">
        <w:rPr>
          <w:rFonts w:ascii="Arial" w:hAnsi="Arial" w:cs="Arial"/>
          <w:color w:val="000000"/>
          <w:lang w:val="fr-FR"/>
        </w:rPr>
        <w:t>11:</w:t>
      </w:r>
      <w:proofErr w:type="gramEnd"/>
      <w:r w:rsidRPr="00E00540">
        <w:rPr>
          <w:rFonts w:ascii="Arial" w:hAnsi="Arial" w:cs="Arial"/>
          <w:color w:val="000000"/>
          <w:lang w:val="fr-FR"/>
        </w:rPr>
        <w:t>25). Garder rancune envers un diacre rebelle, un membre d'église ingrat ou un confrère calomniateur, c'est boire du poison en espérant que l'autre meure. Le pardon chrétien est un choix de la volonté, un décret de libération qui désamorce le pouvoir de la blessure passée sur votre avenir ministériel.</w:t>
      </w:r>
    </w:p>
    <w:p w14:paraId="38061EC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26.2. Réconcilier : la recherche active de la paix</w:t>
      </w:r>
    </w:p>
    <w:p w14:paraId="5DD7BD5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 ministère de la réconciliation (2 Corinthiens </w:t>
      </w:r>
      <w:proofErr w:type="gramStart"/>
      <w:r w:rsidRPr="00E00540">
        <w:rPr>
          <w:rFonts w:ascii="Arial" w:hAnsi="Arial" w:cs="Arial"/>
          <w:color w:val="000000"/>
          <w:lang w:val="fr-FR"/>
        </w:rPr>
        <w:t>5:</w:t>
      </w:r>
      <w:proofErr w:type="gramEnd"/>
      <w:r w:rsidRPr="00E00540">
        <w:rPr>
          <w:rFonts w:ascii="Arial" w:hAnsi="Arial" w:cs="Arial"/>
          <w:color w:val="000000"/>
          <w:lang w:val="fr-FR"/>
        </w:rPr>
        <w:t>18) doit d'abord s'appliquer au sein du leadership de l'église. Si vous avez blessé un collaborateur par une parole dure dictée par le stress, ou si un conflit non réglé paralyse votre équipe, la réconciliation demande une démarche d'humilité.</w:t>
      </w:r>
    </w:p>
    <w:p w14:paraId="38888967"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Il faut savoir descendre de son piédestal pastoral pour aller dire :</w:t>
      </w:r>
      <w:r w:rsidRPr="00E00540">
        <w:rPr>
          <w:rStyle w:val="apple-converted-space"/>
          <w:rFonts w:ascii="Arial" w:hAnsi="Arial" w:cs="Arial"/>
          <w:color w:val="000000"/>
          <w:lang w:val="fr-FR"/>
        </w:rPr>
        <w:t> </w:t>
      </w:r>
      <w:r w:rsidRPr="00E00540">
        <w:rPr>
          <w:rFonts w:ascii="Arial" w:hAnsi="Arial" w:cs="Arial"/>
          <w:i/>
          <w:iCs/>
          <w:color w:val="000000"/>
          <w:lang w:val="fr-FR"/>
        </w:rPr>
        <w:t>« Mon frère, ma sœur, j'ai réagi sous le coup de la fatigue, pardonne-moi »</w:t>
      </w:r>
      <w:r w:rsidRPr="00E00540">
        <w:rPr>
          <w:rFonts w:ascii="Arial" w:hAnsi="Arial" w:cs="Arial"/>
          <w:color w:val="000000"/>
          <w:lang w:val="fr-FR"/>
        </w:rPr>
        <w:t>. Cette transparence authentique ne diminue pas l'autorité du leader ; au contraire, elle l'assoit sur une base de respect et d'intégrité évangélique.</w:t>
      </w:r>
    </w:p>
    <w:p w14:paraId="690C0E7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26.3. Refaire confiance avec sagesse : la prudence du Royaume</w:t>
      </w:r>
    </w:p>
    <w:p w14:paraId="0E946B4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Restauration relationnelle ne signifie pas naïveté aveugle. Jésus aimait tout le monde, mais</w:t>
      </w:r>
      <w:r w:rsidRPr="00E00540">
        <w:rPr>
          <w:rStyle w:val="apple-converted-space"/>
          <w:rFonts w:ascii="Arial" w:hAnsi="Arial" w:cs="Arial"/>
          <w:color w:val="000000"/>
          <w:lang w:val="fr-FR"/>
        </w:rPr>
        <w:t> </w:t>
      </w:r>
      <w:r w:rsidRPr="00E00540">
        <w:rPr>
          <w:rFonts w:ascii="Arial" w:hAnsi="Arial" w:cs="Arial"/>
          <w:i/>
          <w:iCs/>
          <w:color w:val="000000"/>
          <w:lang w:val="fr-FR"/>
        </w:rPr>
        <w:t xml:space="preserve">« il ne se </w:t>
      </w:r>
      <w:proofErr w:type="spellStart"/>
      <w:r w:rsidRPr="00E00540">
        <w:rPr>
          <w:rFonts w:ascii="Arial" w:hAnsi="Arial" w:cs="Arial"/>
          <w:i/>
          <w:iCs/>
          <w:color w:val="000000"/>
          <w:lang w:val="fr-FR"/>
        </w:rPr>
        <w:t>fiait</w:t>
      </w:r>
      <w:proofErr w:type="spellEnd"/>
      <w:r w:rsidRPr="00E00540">
        <w:rPr>
          <w:rFonts w:ascii="Arial" w:hAnsi="Arial" w:cs="Arial"/>
          <w:i/>
          <w:iCs/>
          <w:color w:val="000000"/>
          <w:lang w:val="fr-FR"/>
        </w:rPr>
        <w:t xml:space="preserve"> pas à eux, parce qu'il les connaissait tous »</w:t>
      </w:r>
      <w:r w:rsidRPr="00E00540">
        <w:rPr>
          <w:rStyle w:val="apple-converted-space"/>
          <w:rFonts w:ascii="Arial" w:hAnsi="Arial" w:cs="Arial"/>
          <w:color w:val="000000"/>
          <w:lang w:val="fr-FR"/>
        </w:rPr>
        <w:t> </w:t>
      </w:r>
      <w:r w:rsidRPr="00E00540">
        <w:rPr>
          <w:rFonts w:ascii="Arial" w:hAnsi="Arial" w:cs="Arial"/>
          <w:color w:val="000000"/>
          <w:lang w:val="fr-FR"/>
        </w:rPr>
        <w:t xml:space="preserve">(Jean </w:t>
      </w:r>
      <w:proofErr w:type="gramStart"/>
      <w:r w:rsidRPr="00E00540">
        <w:rPr>
          <w:rFonts w:ascii="Arial" w:hAnsi="Arial" w:cs="Arial"/>
          <w:color w:val="000000"/>
          <w:lang w:val="fr-FR"/>
        </w:rPr>
        <w:t>2:</w:t>
      </w:r>
      <w:proofErr w:type="gramEnd"/>
      <w:r w:rsidRPr="00E00540">
        <w:rPr>
          <w:rFonts w:ascii="Arial" w:hAnsi="Arial" w:cs="Arial"/>
          <w:color w:val="000000"/>
          <w:lang w:val="fr-FR"/>
        </w:rPr>
        <w:t>24). Après avoir été blessé ou trahi, pardonner est immédiat et obligatoire, mais rétablir la confiance est un processus qui demande du temps et des preuves de changement.</w:t>
      </w:r>
    </w:p>
    <w:p w14:paraId="6EE3B65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serviteur restauré avance désormais avec des filtres de sagesse. Il ne remet pas les clés de son intimité ou de son organisation au premier venu sous le coup de l'émotion. Il discerne les relations selon l'Esprit et non selon la chair, bâtissant un cercle de redevabilité composé de personnes éprouvées, capables de lui dire la vérité dans l'amour.</w:t>
      </w:r>
    </w:p>
    <w:p w14:paraId="30D80380"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lastRenderedPageBreak/>
        <w:t>Application personnelle</w:t>
      </w:r>
    </w:p>
    <w:p w14:paraId="6A0B06C3" w14:textId="77777777" w:rsidR="00F14CC2" w:rsidRPr="00E00540" w:rsidRDefault="00F14CC2" w:rsidP="004E56B0">
      <w:pPr>
        <w:pStyle w:val="NormalWeb"/>
        <w:numPr>
          <w:ilvl w:val="0"/>
          <w:numId w:val="44"/>
        </w:numPr>
        <w:spacing w:before="0" w:beforeAutospacing="0"/>
        <w:rPr>
          <w:rFonts w:ascii="Arial" w:hAnsi="Arial" w:cs="Arial"/>
          <w:color w:val="000000"/>
          <w:lang w:val="fr-FR"/>
        </w:rPr>
      </w:pPr>
      <w:r w:rsidRPr="00E00540">
        <w:rPr>
          <w:rFonts w:ascii="Arial" w:hAnsi="Arial" w:cs="Arial"/>
          <w:color w:val="000000"/>
          <w:lang w:val="fr-FR"/>
        </w:rPr>
        <w:t>Y a-t-il un conflit larvé ou une rupture relationnelle non résolue au sein de votre équipe pastorale actuelle ?</w:t>
      </w:r>
    </w:p>
    <w:p w14:paraId="440F48B2" w14:textId="77777777" w:rsidR="00F14CC2" w:rsidRPr="00E00540" w:rsidRDefault="00F14CC2" w:rsidP="004E56B0">
      <w:pPr>
        <w:pStyle w:val="NormalWeb"/>
        <w:numPr>
          <w:ilvl w:val="0"/>
          <w:numId w:val="44"/>
        </w:numPr>
        <w:spacing w:before="0" w:beforeAutospacing="0"/>
        <w:rPr>
          <w:rFonts w:ascii="Arial" w:hAnsi="Arial" w:cs="Arial"/>
          <w:color w:val="000000"/>
          <w:lang w:val="fr-FR"/>
        </w:rPr>
      </w:pPr>
      <w:r w:rsidRPr="00E00540">
        <w:rPr>
          <w:rFonts w:ascii="Arial" w:hAnsi="Arial" w:cs="Arial"/>
          <w:color w:val="000000"/>
          <w:lang w:val="fr-FR"/>
        </w:rPr>
        <w:t>Êtes-vous capable de faire la différence entre accorder le pardon et réintégrer prématurément une personne non brisée dans vos responsabilités stratégiques ?</w:t>
      </w:r>
    </w:p>
    <w:p w14:paraId="1964B70C"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47CF0DCB"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Briseur de barrières, je Te confie mes relations ministérielles et personnelles. Partout où l'amertume, les malentendus ou les blessures ont creusé des fossés, viens bâtir des ponts de réconciliation. Donne-moi l'humilité de demander pardon et la force spirituelle d'accorder Ton pardon. Accorde-moi la sagesse d'en-haut pour rebâtir des équipes solides, saines et unies pour Ta gloire. Au nom de Jésus-Christ. Amen.</w:t>
      </w:r>
    </w:p>
    <w:p w14:paraId="6D50F4B1" w14:textId="77777777" w:rsidR="00F14CC2" w:rsidRPr="00E00540" w:rsidRDefault="00F14CC2" w:rsidP="003A3487">
      <w:pPr>
        <w:pStyle w:val="Heading1"/>
        <w:rPr>
          <w:color w:val="000000"/>
          <w:lang w:val="fr-FR"/>
        </w:rPr>
      </w:pPr>
    </w:p>
    <w:p w14:paraId="55C8233C" w14:textId="77777777" w:rsidR="00F14CC2" w:rsidRDefault="00F14CC2" w:rsidP="003A3487">
      <w:pPr>
        <w:pStyle w:val="Heading1"/>
        <w:rPr>
          <w:color w:val="000000"/>
          <w:lang w:val="fr-FR"/>
        </w:rPr>
      </w:pPr>
    </w:p>
    <w:p w14:paraId="79FC9514" w14:textId="77777777" w:rsidR="00314851" w:rsidRDefault="00314851" w:rsidP="00314851">
      <w:pPr>
        <w:rPr>
          <w:lang w:val="fr-FR"/>
        </w:rPr>
      </w:pPr>
    </w:p>
    <w:p w14:paraId="69F009C3" w14:textId="77777777" w:rsidR="00314851" w:rsidRDefault="00314851" w:rsidP="00314851">
      <w:pPr>
        <w:rPr>
          <w:lang w:val="fr-FR"/>
        </w:rPr>
      </w:pPr>
    </w:p>
    <w:p w14:paraId="38B37474" w14:textId="77777777" w:rsidR="00314851" w:rsidRDefault="00314851" w:rsidP="00314851">
      <w:pPr>
        <w:rPr>
          <w:lang w:val="fr-FR"/>
        </w:rPr>
      </w:pPr>
    </w:p>
    <w:p w14:paraId="57874E38" w14:textId="77777777" w:rsidR="00314851" w:rsidRDefault="00314851" w:rsidP="00314851">
      <w:pPr>
        <w:rPr>
          <w:lang w:val="fr-FR"/>
        </w:rPr>
      </w:pPr>
    </w:p>
    <w:p w14:paraId="7CD0B081" w14:textId="77777777" w:rsidR="00B21371" w:rsidRDefault="00B21371" w:rsidP="00314851">
      <w:pPr>
        <w:rPr>
          <w:lang w:val="fr-FR"/>
        </w:rPr>
      </w:pPr>
    </w:p>
    <w:p w14:paraId="6D102FDC" w14:textId="77777777" w:rsidR="00B21371" w:rsidRDefault="00B21371" w:rsidP="00314851">
      <w:pPr>
        <w:rPr>
          <w:lang w:val="fr-FR"/>
        </w:rPr>
      </w:pPr>
    </w:p>
    <w:p w14:paraId="2108F373" w14:textId="77777777" w:rsidR="00B21371" w:rsidRPr="00314851" w:rsidRDefault="00B21371" w:rsidP="00314851">
      <w:pPr>
        <w:rPr>
          <w:lang w:val="fr-FR"/>
        </w:rPr>
      </w:pPr>
    </w:p>
    <w:p w14:paraId="6F70453C" w14:textId="77777777" w:rsidR="00314851" w:rsidRDefault="00314851" w:rsidP="00314851">
      <w:pPr>
        <w:rPr>
          <w:lang w:val="fr-FR"/>
        </w:rPr>
      </w:pPr>
    </w:p>
    <w:p w14:paraId="411D136C" w14:textId="77777777" w:rsidR="00314851" w:rsidRDefault="00314851" w:rsidP="00314851">
      <w:pPr>
        <w:rPr>
          <w:lang w:val="fr-FR"/>
        </w:rPr>
      </w:pPr>
    </w:p>
    <w:p w14:paraId="137EDD0B" w14:textId="77777777" w:rsidR="00314851" w:rsidRDefault="00314851" w:rsidP="00314851">
      <w:pPr>
        <w:rPr>
          <w:lang w:val="fr-FR"/>
        </w:rPr>
      </w:pPr>
    </w:p>
    <w:p w14:paraId="04F2BB6D" w14:textId="77777777" w:rsidR="00314851" w:rsidRPr="00314851" w:rsidRDefault="00314851" w:rsidP="00314851">
      <w:pPr>
        <w:rPr>
          <w:lang w:val="fr-FR"/>
        </w:rPr>
      </w:pPr>
    </w:p>
    <w:p w14:paraId="6F0D0290" w14:textId="77777777" w:rsidR="00B21371" w:rsidRDefault="00B21371" w:rsidP="003A3487">
      <w:pPr>
        <w:pStyle w:val="Heading1"/>
        <w:rPr>
          <w:color w:val="000000"/>
          <w:lang w:val="fr-FR"/>
        </w:rPr>
      </w:pPr>
    </w:p>
    <w:p w14:paraId="61283078" w14:textId="77777777" w:rsidR="00B21371" w:rsidRDefault="00B21371" w:rsidP="003A3487">
      <w:pPr>
        <w:pStyle w:val="Heading1"/>
        <w:rPr>
          <w:color w:val="000000"/>
          <w:lang w:val="fr-FR"/>
        </w:rPr>
      </w:pPr>
    </w:p>
    <w:p w14:paraId="5DD8437C" w14:textId="77777777" w:rsidR="00B21371" w:rsidRDefault="00B21371" w:rsidP="003A3487">
      <w:pPr>
        <w:pStyle w:val="Heading1"/>
        <w:rPr>
          <w:color w:val="000000"/>
          <w:lang w:val="fr-FR"/>
        </w:rPr>
      </w:pPr>
    </w:p>
    <w:p w14:paraId="4CA1C85C" w14:textId="77777777" w:rsidR="00B21371" w:rsidRDefault="00B21371" w:rsidP="003A3487">
      <w:pPr>
        <w:pStyle w:val="Heading1"/>
        <w:rPr>
          <w:color w:val="000000"/>
          <w:lang w:val="fr-FR"/>
        </w:rPr>
      </w:pPr>
    </w:p>
    <w:p w14:paraId="759042DE" w14:textId="77777777" w:rsidR="003A3487" w:rsidRPr="00E00540" w:rsidRDefault="003A3487" w:rsidP="003A3487">
      <w:pPr>
        <w:pStyle w:val="Heading1"/>
        <w:rPr>
          <w:color w:val="000000"/>
          <w:lang w:val="fr-FR"/>
        </w:rPr>
      </w:pPr>
      <w:r w:rsidRPr="00E00540">
        <w:rPr>
          <w:color w:val="000000"/>
          <w:lang w:val="fr-FR"/>
        </w:rPr>
        <w:t>Quatrième Partie : Les grands restaurateurs de la Bible</w:t>
      </w:r>
    </w:p>
    <w:p w14:paraId="3A62297F" w14:textId="77777777" w:rsidR="00314851" w:rsidRDefault="00314851" w:rsidP="00F14CC2">
      <w:pPr>
        <w:pStyle w:val="Heading2"/>
        <w:rPr>
          <w:color w:val="000000"/>
          <w:lang w:val="fr-FR"/>
        </w:rPr>
      </w:pPr>
    </w:p>
    <w:p w14:paraId="62DEC7B9" w14:textId="77777777" w:rsidR="00314851" w:rsidRDefault="00314851" w:rsidP="00F14CC2">
      <w:pPr>
        <w:pStyle w:val="Heading2"/>
        <w:rPr>
          <w:color w:val="000000"/>
          <w:lang w:val="fr-FR"/>
        </w:rPr>
      </w:pPr>
    </w:p>
    <w:p w14:paraId="17A0F534" w14:textId="77777777" w:rsidR="00B21371" w:rsidRDefault="00B21371" w:rsidP="00F14CC2">
      <w:pPr>
        <w:pStyle w:val="Heading2"/>
        <w:rPr>
          <w:color w:val="000000"/>
          <w:lang w:val="fr-FR"/>
        </w:rPr>
      </w:pPr>
    </w:p>
    <w:p w14:paraId="14EB7C13" w14:textId="77777777" w:rsidR="00B21371" w:rsidRDefault="00B21371" w:rsidP="00B21371">
      <w:pPr>
        <w:rPr>
          <w:lang w:val="fr-FR"/>
        </w:rPr>
      </w:pPr>
    </w:p>
    <w:p w14:paraId="29039083" w14:textId="77777777" w:rsidR="00B21371" w:rsidRDefault="00B21371" w:rsidP="00B21371">
      <w:pPr>
        <w:rPr>
          <w:lang w:val="fr-FR"/>
        </w:rPr>
      </w:pPr>
    </w:p>
    <w:p w14:paraId="08CBC07E" w14:textId="77777777" w:rsidR="00B21371" w:rsidRDefault="00B21371" w:rsidP="00B21371">
      <w:pPr>
        <w:rPr>
          <w:lang w:val="fr-FR"/>
        </w:rPr>
      </w:pPr>
    </w:p>
    <w:p w14:paraId="0BA45F85" w14:textId="77777777" w:rsidR="00B21371" w:rsidRDefault="00B21371" w:rsidP="00B21371">
      <w:pPr>
        <w:rPr>
          <w:lang w:val="fr-FR"/>
        </w:rPr>
      </w:pPr>
    </w:p>
    <w:p w14:paraId="3BF11834" w14:textId="77777777" w:rsidR="00B21371" w:rsidRDefault="00B21371" w:rsidP="00B21371">
      <w:pPr>
        <w:rPr>
          <w:lang w:val="fr-FR"/>
        </w:rPr>
      </w:pPr>
    </w:p>
    <w:p w14:paraId="2B3A6725" w14:textId="77777777" w:rsidR="00B21371" w:rsidRDefault="00B21371" w:rsidP="00B21371">
      <w:pPr>
        <w:rPr>
          <w:lang w:val="fr-FR"/>
        </w:rPr>
      </w:pPr>
    </w:p>
    <w:p w14:paraId="7A93D1A0" w14:textId="77777777" w:rsidR="00B21371" w:rsidRDefault="00B21371" w:rsidP="00B21371">
      <w:pPr>
        <w:rPr>
          <w:lang w:val="fr-FR"/>
        </w:rPr>
      </w:pPr>
    </w:p>
    <w:p w14:paraId="13DDE981" w14:textId="77777777" w:rsidR="00B21371" w:rsidRDefault="00B21371" w:rsidP="00B21371">
      <w:pPr>
        <w:rPr>
          <w:lang w:val="fr-FR"/>
        </w:rPr>
      </w:pPr>
    </w:p>
    <w:p w14:paraId="4353AF70" w14:textId="77777777" w:rsidR="00B21371" w:rsidRDefault="00B21371" w:rsidP="00F14CC2">
      <w:pPr>
        <w:pStyle w:val="Heading2"/>
        <w:rPr>
          <w:color w:val="000000"/>
          <w:lang w:val="fr-FR"/>
        </w:rPr>
      </w:pPr>
    </w:p>
    <w:p w14:paraId="7C7E30A7" w14:textId="77777777" w:rsidR="00D61A89" w:rsidRPr="00D61A89" w:rsidRDefault="00D61A89" w:rsidP="00D61A89">
      <w:pPr>
        <w:rPr>
          <w:lang w:val="fr-FR"/>
        </w:rPr>
      </w:pPr>
    </w:p>
    <w:p w14:paraId="101D7620" w14:textId="77777777" w:rsidR="00F14CC2" w:rsidRPr="00E00540" w:rsidRDefault="00F14CC2" w:rsidP="00F14CC2">
      <w:pPr>
        <w:pStyle w:val="Heading2"/>
        <w:rPr>
          <w:color w:val="000000"/>
          <w:lang w:val="fr-FR"/>
        </w:rPr>
      </w:pPr>
      <w:r w:rsidRPr="00E00540">
        <w:rPr>
          <w:color w:val="000000"/>
          <w:lang w:val="fr-FR"/>
        </w:rPr>
        <w:lastRenderedPageBreak/>
        <w:t>Chapitre 27 : Moïse fatigué dans le désert</w:t>
      </w:r>
    </w:p>
    <w:p w14:paraId="55495C0D" w14:textId="77777777" w:rsidR="00F14CC2" w:rsidRPr="00E00540" w:rsidRDefault="00F14CC2" w:rsidP="00F14CC2">
      <w:pPr>
        <w:pStyle w:val="Heading3"/>
        <w:rPr>
          <w:color w:val="000000"/>
          <w:lang w:val="fr-FR"/>
        </w:rPr>
      </w:pPr>
      <w:r w:rsidRPr="00E00540">
        <w:rPr>
          <w:i/>
          <w:iCs/>
          <w:color w:val="000000"/>
          <w:lang w:val="fr-FR"/>
        </w:rPr>
        <w:t>Le poids du peuple et la crise de la gestion participative (Nombres 11)</w:t>
      </w:r>
    </w:p>
    <w:p w14:paraId="7A5D41ED" w14:textId="77777777" w:rsidR="00F14CC2" w:rsidRPr="00E00540" w:rsidRDefault="00F14CC2" w:rsidP="00F14CC2">
      <w:pPr>
        <w:pStyle w:val="NormalWeb"/>
        <w:rPr>
          <w:color w:val="000000"/>
          <w:lang w:val="fr-FR"/>
        </w:rPr>
      </w:pPr>
      <w:r w:rsidRPr="00E00540">
        <w:rPr>
          <w:color w:val="000000"/>
          <w:lang w:val="fr-FR"/>
        </w:rPr>
        <w:t xml:space="preserve">Le leadership de Moïse est souvent célébré pour ses miracles spectaculaires, mais le livre des Nombres lève le voile sur les coulisses de sa souffrance administrative et émotionnelle. Face à un peuple insatiable et plaintif, le plus patient des hommes finit par craquer sous la charge d'un ministère </w:t>
      </w:r>
      <w:proofErr w:type="spellStart"/>
      <w:r w:rsidRPr="00E00540">
        <w:rPr>
          <w:color w:val="000000"/>
          <w:lang w:val="fr-FR"/>
        </w:rPr>
        <w:t>hyper-centralisé</w:t>
      </w:r>
      <w:proofErr w:type="spellEnd"/>
      <w:r w:rsidRPr="00E00540">
        <w:rPr>
          <w:color w:val="000000"/>
          <w:lang w:val="fr-FR"/>
        </w:rPr>
        <w:t>.</w:t>
      </w:r>
    </w:p>
    <w:p w14:paraId="66B70DD1" w14:textId="77777777" w:rsidR="00F14CC2" w:rsidRPr="00E00540" w:rsidRDefault="00F14CC2" w:rsidP="00F14CC2">
      <w:pPr>
        <w:pStyle w:val="Heading3"/>
        <w:rPr>
          <w:color w:val="000000"/>
          <w:lang w:val="fr-FR"/>
        </w:rPr>
      </w:pPr>
      <w:r w:rsidRPr="00E00540">
        <w:rPr>
          <w:color w:val="000000"/>
          <w:lang w:val="fr-FR"/>
        </w:rPr>
        <w:t>27.1. Le cri de Moïse : quand le fardeau devient mortel</w:t>
      </w:r>
    </w:p>
    <w:p w14:paraId="1799FA59" w14:textId="77777777" w:rsidR="00F14CC2" w:rsidRPr="00E00540" w:rsidRDefault="00F14CC2" w:rsidP="00F14CC2">
      <w:pPr>
        <w:pStyle w:val="NormalWeb"/>
        <w:rPr>
          <w:color w:val="000000"/>
          <w:lang w:val="fr-FR"/>
        </w:rPr>
      </w:pPr>
      <w:r w:rsidRPr="00E00540">
        <w:rPr>
          <w:color w:val="000000"/>
          <w:lang w:val="fr-FR"/>
        </w:rPr>
        <w:t xml:space="preserve">Dans Nombres </w:t>
      </w:r>
      <w:proofErr w:type="gramStart"/>
      <w:r w:rsidRPr="00E00540">
        <w:rPr>
          <w:color w:val="000000"/>
          <w:lang w:val="fr-FR"/>
        </w:rPr>
        <w:t>11:</w:t>
      </w:r>
      <w:proofErr w:type="gramEnd"/>
      <w:r w:rsidRPr="00E00540">
        <w:rPr>
          <w:color w:val="000000"/>
          <w:lang w:val="fr-FR"/>
        </w:rPr>
        <w:t>11-15, Moïse adresse à Dieu une prière d'une violence inouïe, qui fait écho au « C'est assez » d'Élie :</w:t>
      </w:r>
      <w:r w:rsidRPr="00E00540">
        <w:rPr>
          <w:rStyle w:val="apple-converted-space"/>
          <w:color w:val="000000"/>
          <w:lang w:val="fr-FR"/>
        </w:rPr>
        <w:t> </w:t>
      </w:r>
      <w:r w:rsidRPr="00E00540">
        <w:rPr>
          <w:i/>
          <w:iCs/>
          <w:color w:val="000000"/>
          <w:lang w:val="fr-FR"/>
        </w:rPr>
        <w:t>« Pourquoi fais-tu du mal à ton serviteur, et pourquoi n'ai-je pas trouvé grâce à tes yeux, que tu aies mis sur moi le fardeau de tout ce peuple ? [...] Je ne puis, à moi seul, porter tout ce peuple, car il est trop pesant pour moi. S'il te plaît de me traiter ainsi, tue-moi, je te prie... »</w:t>
      </w:r>
    </w:p>
    <w:p w14:paraId="0925DFA2" w14:textId="77777777" w:rsidR="00F14CC2" w:rsidRPr="00E00540" w:rsidRDefault="00F14CC2" w:rsidP="00F14CC2">
      <w:pPr>
        <w:pStyle w:val="NormalWeb"/>
        <w:rPr>
          <w:color w:val="000000"/>
          <w:lang w:val="fr-FR"/>
        </w:rPr>
      </w:pPr>
      <w:r w:rsidRPr="00E00540">
        <w:rPr>
          <w:color w:val="000000"/>
          <w:lang w:val="fr-FR"/>
        </w:rPr>
        <w:t>Ce texte détruit le mythe du leader spirituel capable de tout absorber sans broncher. Moïse souffre d'un épuisement causé par les murmures incessants d’une multitude qui se souvient des oignons d'Égypte mais oublie la main de Dieu. Pour le pasteur moderne, la charge de gérer les plaintes, les caprices, les immaturités et les exigences d'une communauté sans relais finit par transformer un appel glorieux en une sentence de mort.</w:t>
      </w:r>
    </w:p>
    <w:p w14:paraId="0D00FF47" w14:textId="77777777" w:rsidR="00F14CC2" w:rsidRPr="00E00540" w:rsidRDefault="00F14CC2" w:rsidP="00F14CC2">
      <w:pPr>
        <w:pStyle w:val="Heading3"/>
        <w:rPr>
          <w:color w:val="000000"/>
          <w:lang w:val="fr-FR"/>
        </w:rPr>
      </w:pPr>
      <w:r w:rsidRPr="00E00540">
        <w:rPr>
          <w:color w:val="000000"/>
          <w:lang w:val="fr-FR"/>
        </w:rPr>
        <w:t>27.2. La réponse divine : le transfert de l'onction et la collégialité</w:t>
      </w:r>
    </w:p>
    <w:p w14:paraId="7A4E0DD2" w14:textId="77777777" w:rsidR="00F14CC2" w:rsidRPr="00E00540" w:rsidRDefault="00F14CC2" w:rsidP="00F14CC2">
      <w:pPr>
        <w:pStyle w:val="NormalWeb"/>
        <w:rPr>
          <w:color w:val="000000"/>
          <w:lang w:val="fr-FR"/>
        </w:rPr>
      </w:pPr>
      <w:r w:rsidRPr="00E00540">
        <w:rPr>
          <w:color w:val="000000"/>
          <w:lang w:val="fr-FR"/>
        </w:rPr>
        <w:t>Dieu ne reprend pas Moïse pour son audace ou son désir de mourir. Sa pédagogie face à cet épuisement est structurelle. Il ordonne :</w:t>
      </w:r>
      <w:r w:rsidRPr="00E00540">
        <w:rPr>
          <w:rStyle w:val="apple-converted-space"/>
          <w:color w:val="000000"/>
          <w:lang w:val="fr-FR"/>
        </w:rPr>
        <w:t> </w:t>
      </w:r>
      <w:r w:rsidRPr="00E00540">
        <w:rPr>
          <w:i/>
          <w:iCs/>
          <w:color w:val="000000"/>
          <w:lang w:val="fr-FR"/>
        </w:rPr>
        <w:t>« Assemble auprès de moi soixante-dix hommes des anciens d'Israël [...] Je prendrai de l'esprit qui est sur toi, et je le mettrai sur eux, afin qu'ils portent avec toi le fardeau du peuple, et que tu ne le portes pas à toi seul</w:t>
      </w:r>
      <w:proofErr w:type="gramStart"/>
      <w:r w:rsidRPr="00E00540">
        <w:rPr>
          <w:i/>
          <w:iCs/>
          <w:color w:val="000000"/>
          <w:lang w:val="fr-FR"/>
        </w:rPr>
        <w:t xml:space="preserve"> »</w:t>
      </w:r>
      <w:r w:rsidRPr="00E00540">
        <w:rPr>
          <w:color w:val="000000"/>
          <w:lang w:val="fr-FR"/>
        </w:rPr>
        <w:t>(</w:t>
      </w:r>
      <w:proofErr w:type="gramEnd"/>
      <w:r w:rsidRPr="00E00540">
        <w:rPr>
          <w:color w:val="000000"/>
          <w:lang w:val="fr-FR"/>
        </w:rPr>
        <w:t xml:space="preserve">Nombres </w:t>
      </w:r>
      <w:proofErr w:type="gramStart"/>
      <w:r w:rsidRPr="00E00540">
        <w:rPr>
          <w:color w:val="000000"/>
          <w:lang w:val="fr-FR"/>
        </w:rPr>
        <w:t>11:</w:t>
      </w:r>
      <w:proofErr w:type="gramEnd"/>
      <w:r w:rsidRPr="00E00540">
        <w:rPr>
          <w:color w:val="000000"/>
          <w:lang w:val="fr-FR"/>
        </w:rPr>
        <w:t>16-17).</w:t>
      </w:r>
    </w:p>
    <w:p w14:paraId="1F7538FD" w14:textId="77777777" w:rsidR="00F14CC2" w:rsidRPr="00E00540" w:rsidRDefault="00F14CC2" w:rsidP="00F14CC2">
      <w:pPr>
        <w:pStyle w:val="NormalWeb"/>
        <w:rPr>
          <w:color w:val="000000"/>
          <w:lang w:val="fr-FR"/>
        </w:rPr>
      </w:pPr>
      <w:r w:rsidRPr="00E00540">
        <w:rPr>
          <w:color w:val="000000"/>
          <w:lang w:val="fr-FR"/>
        </w:rPr>
        <w:t>Le remède divin au burn-out de Moïse n'est pas une augmentation de ses forces personnelles, mais une</w:t>
      </w:r>
      <w:r w:rsidRPr="00E00540">
        <w:rPr>
          <w:rStyle w:val="apple-converted-space"/>
          <w:color w:val="000000"/>
          <w:lang w:val="fr-FR"/>
        </w:rPr>
        <w:t> </w:t>
      </w:r>
      <w:r w:rsidRPr="00E00540">
        <w:rPr>
          <w:b/>
          <w:bCs/>
          <w:color w:val="000000"/>
          <w:lang w:val="fr-FR"/>
        </w:rPr>
        <w:t>réduction de son isolement fonctionnel</w:t>
      </w:r>
      <w:r w:rsidRPr="00E00540">
        <w:rPr>
          <w:color w:val="000000"/>
          <w:lang w:val="fr-FR"/>
        </w:rPr>
        <w:t>. Dieu multiplie les porteurs de fardeaux. Le pasteur qui refuse de déléguer, qui pense être le seul à détenir l'onction de direction ou de délivrance dans sa communauté, pèche par présomption. La collégialité n'est pas une option managériale ; c'est un ordre divin pour la survie du leader.</w:t>
      </w:r>
    </w:p>
    <w:p w14:paraId="6F17F396" w14:textId="77777777" w:rsidR="00F14CC2" w:rsidRPr="00E00540" w:rsidRDefault="00F14CC2" w:rsidP="00F14CC2">
      <w:pPr>
        <w:pStyle w:val="Heading4"/>
        <w:rPr>
          <w:color w:val="000000"/>
          <w:lang w:val="fr-FR"/>
        </w:rPr>
      </w:pPr>
      <w:r w:rsidRPr="00E00540">
        <w:rPr>
          <w:color w:val="000000"/>
          <w:lang w:val="fr-FR"/>
        </w:rPr>
        <w:t>Application personnelle</w:t>
      </w:r>
    </w:p>
    <w:p w14:paraId="04E8ABBF" w14:textId="77777777" w:rsidR="00F14CC2" w:rsidRPr="00E00540" w:rsidRDefault="00F14CC2" w:rsidP="004E56B0">
      <w:pPr>
        <w:pStyle w:val="NormalWeb"/>
        <w:numPr>
          <w:ilvl w:val="0"/>
          <w:numId w:val="45"/>
        </w:numPr>
        <w:rPr>
          <w:color w:val="000000"/>
          <w:lang w:val="fr-FR"/>
        </w:rPr>
      </w:pPr>
      <w:r w:rsidRPr="00E00540">
        <w:rPr>
          <w:color w:val="000000"/>
          <w:lang w:val="fr-FR"/>
        </w:rPr>
        <w:t xml:space="preserve">Portez-vous les crises de votre église à vous tout seul par peur que vos collaborateurs </w:t>
      </w:r>
      <w:proofErr w:type="gramStart"/>
      <w:r w:rsidRPr="00E00540">
        <w:rPr>
          <w:color w:val="000000"/>
          <w:lang w:val="fr-FR"/>
        </w:rPr>
        <w:t>ne fassent</w:t>
      </w:r>
      <w:proofErr w:type="gramEnd"/>
      <w:r w:rsidRPr="00E00540">
        <w:rPr>
          <w:color w:val="000000"/>
          <w:lang w:val="fr-FR"/>
        </w:rPr>
        <w:t xml:space="preserve"> pas le travail aussi bien que vous ?</w:t>
      </w:r>
    </w:p>
    <w:p w14:paraId="6D11613A" w14:textId="77777777" w:rsidR="00F14CC2" w:rsidRPr="00E00540" w:rsidRDefault="00F14CC2" w:rsidP="004E56B0">
      <w:pPr>
        <w:pStyle w:val="NormalWeb"/>
        <w:numPr>
          <w:ilvl w:val="0"/>
          <w:numId w:val="45"/>
        </w:numPr>
        <w:rPr>
          <w:color w:val="000000"/>
          <w:lang w:val="fr-FR"/>
        </w:rPr>
      </w:pPr>
      <w:r w:rsidRPr="00E00540">
        <w:rPr>
          <w:color w:val="000000"/>
          <w:lang w:val="fr-FR"/>
        </w:rPr>
        <w:t>Avez-vous déjà osé dire à Dieu que le poids des personnes qu'Il vous a confiées est en train de vous consumer ?</w:t>
      </w:r>
    </w:p>
    <w:p w14:paraId="4ECBD9AB" w14:textId="77777777" w:rsidR="00F14CC2" w:rsidRPr="00E00540" w:rsidRDefault="00F14CC2" w:rsidP="00F14CC2">
      <w:pPr>
        <w:pStyle w:val="Heading4"/>
        <w:rPr>
          <w:color w:val="000000"/>
          <w:lang w:val="fr-FR"/>
        </w:rPr>
      </w:pPr>
      <w:r w:rsidRPr="00E00540">
        <w:rPr>
          <w:color w:val="000000"/>
          <w:lang w:val="fr-FR"/>
        </w:rPr>
        <w:lastRenderedPageBreak/>
        <w:t>Prière</w:t>
      </w:r>
    </w:p>
    <w:p w14:paraId="7D6A48AA" w14:textId="77777777" w:rsidR="00F14CC2" w:rsidRDefault="00F14CC2" w:rsidP="00F14CC2">
      <w:pPr>
        <w:pStyle w:val="NormalWeb"/>
        <w:rPr>
          <w:i/>
          <w:iCs/>
          <w:color w:val="000000"/>
          <w:lang w:val="fr-FR"/>
        </w:rPr>
      </w:pPr>
      <w:r w:rsidRPr="00E00540">
        <w:rPr>
          <w:i/>
          <w:iCs/>
          <w:color w:val="000000"/>
          <w:lang w:val="fr-FR"/>
        </w:rPr>
        <w:t>Seigneur, comme Moïse, je confesse que le fardeau est parfois trop lourd pour mes seules épaules. Délivre-moi de l'illusion que je dois tout porter seul. Je Te prie d'élever au milieu de ma communauté des hommes et des femmes animés du même esprit, fidèles et matures, pour partager la charge de Ton peuple. Au nom de Jésus. Amen.</w:t>
      </w:r>
    </w:p>
    <w:p w14:paraId="71728FE6" w14:textId="77777777" w:rsidR="00DB67BC" w:rsidRDefault="00DB67BC" w:rsidP="00F14CC2">
      <w:pPr>
        <w:pStyle w:val="NormalWeb"/>
        <w:rPr>
          <w:i/>
          <w:iCs/>
          <w:color w:val="000000"/>
          <w:lang w:val="fr-FR"/>
        </w:rPr>
      </w:pPr>
    </w:p>
    <w:p w14:paraId="53076B35" w14:textId="77777777" w:rsidR="00DB67BC" w:rsidRDefault="00DB67BC" w:rsidP="00F14CC2">
      <w:pPr>
        <w:pStyle w:val="NormalWeb"/>
        <w:rPr>
          <w:i/>
          <w:iCs/>
          <w:color w:val="000000"/>
          <w:lang w:val="fr-FR"/>
        </w:rPr>
      </w:pPr>
    </w:p>
    <w:p w14:paraId="5EA8A572" w14:textId="77777777" w:rsidR="00DB67BC" w:rsidRDefault="00DB67BC" w:rsidP="00F14CC2">
      <w:pPr>
        <w:pStyle w:val="NormalWeb"/>
        <w:rPr>
          <w:i/>
          <w:iCs/>
          <w:color w:val="000000"/>
          <w:lang w:val="fr-FR"/>
        </w:rPr>
      </w:pPr>
    </w:p>
    <w:p w14:paraId="06DFF46A" w14:textId="77777777" w:rsidR="00DB67BC" w:rsidRDefault="00DB67BC" w:rsidP="00F14CC2">
      <w:pPr>
        <w:pStyle w:val="NormalWeb"/>
        <w:rPr>
          <w:i/>
          <w:iCs/>
          <w:color w:val="000000"/>
          <w:lang w:val="fr-FR"/>
        </w:rPr>
      </w:pPr>
    </w:p>
    <w:p w14:paraId="58B02C7F" w14:textId="77777777" w:rsidR="00DB67BC" w:rsidRDefault="00DB67BC" w:rsidP="00F14CC2">
      <w:pPr>
        <w:pStyle w:val="NormalWeb"/>
        <w:rPr>
          <w:i/>
          <w:iCs/>
          <w:color w:val="000000"/>
          <w:lang w:val="fr-FR"/>
        </w:rPr>
      </w:pPr>
    </w:p>
    <w:p w14:paraId="79A7E17F" w14:textId="77777777" w:rsidR="00DB67BC" w:rsidRDefault="00DB67BC" w:rsidP="00F14CC2">
      <w:pPr>
        <w:pStyle w:val="NormalWeb"/>
        <w:rPr>
          <w:i/>
          <w:iCs/>
          <w:color w:val="000000"/>
          <w:lang w:val="fr-FR"/>
        </w:rPr>
      </w:pPr>
    </w:p>
    <w:p w14:paraId="3882AB6A" w14:textId="77777777" w:rsidR="00DB67BC" w:rsidRDefault="00DB67BC" w:rsidP="00F14CC2">
      <w:pPr>
        <w:pStyle w:val="NormalWeb"/>
        <w:rPr>
          <w:i/>
          <w:iCs/>
          <w:color w:val="000000"/>
          <w:lang w:val="fr-FR"/>
        </w:rPr>
      </w:pPr>
    </w:p>
    <w:p w14:paraId="07F6D91A" w14:textId="77777777" w:rsidR="00DB67BC" w:rsidRDefault="00DB67BC" w:rsidP="00F14CC2">
      <w:pPr>
        <w:pStyle w:val="NormalWeb"/>
        <w:rPr>
          <w:i/>
          <w:iCs/>
          <w:color w:val="000000"/>
          <w:lang w:val="fr-FR"/>
        </w:rPr>
      </w:pPr>
    </w:p>
    <w:p w14:paraId="23F37AE3" w14:textId="77777777" w:rsidR="00DB67BC" w:rsidRDefault="00DB67BC" w:rsidP="00F14CC2">
      <w:pPr>
        <w:pStyle w:val="NormalWeb"/>
        <w:rPr>
          <w:i/>
          <w:iCs/>
          <w:color w:val="000000"/>
          <w:lang w:val="fr-FR"/>
        </w:rPr>
      </w:pPr>
    </w:p>
    <w:p w14:paraId="4EBE1208" w14:textId="77777777" w:rsidR="00DB67BC" w:rsidRDefault="00DB67BC" w:rsidP="00F14CC2">
      <w:pPr>
        <w:pStyle w:val="NormalWeb"/>
        <w:rPr>
          <w:i/>
          <w:iCs/>
          <w:color w:val="000000"/>
          <w:lang w:val="fr-FR"/>
        </w:rPr>
      </w:pPr>
    </w:p>
    <w:p w14:paraId="6CC6A641" w14:textId="77777777" w:rsidR="00DB67BC" w:rsidRDefault="00DB67BC" w:rsidP="00F14CC2">
      <w:pPr>
        <w:pStyle w:val="NormalWeb"/>
        <w:rPr>
          <w:i/>
          <w:iCs/>
          <w:color w:val="000000"/>
          <w:lang w:val="fr-FR"/>
        </w:rPr>
      </w:pPr>
    </w:p>
    <w:p w14:paraId="1BE4F44A" w14:textId="77777777" w:rsidR="00DB67BC" w:rsidRDefault="00DB67BC" w:rsidP="00F14CC2">
      <w:pPr>
        <w:pStyle w:val="NormalWeb"/>
        <w:rPr>
          <w:i/>
          <w:iCs/>
          <w:color w:val="000000"/>
          <w:lang w:val="fr-FR"/>
        </w:rPr>
      </w:pPr>
    </w:p>
    <w:p w14:paraId="397C8B48" w14:textId="77777777" w:rsidR="00DB67BC" w:rsidRDefault="00DB67BC" w:rsidP="00F14CC2">
      <w:pPr>
        <w:pStyle w:val="NormalWeb"/>
        <w:rPr>
          <w:i/>
          <w:iCs/>
          <w:color w:val="000000"/>
          <w:lang w:val="fr-FR"/>
        </w:rPr>
      </w:pPr>
    </w:p>
    <w:p w14:paraId="79F81F2C" w14:textId="77777777" w:rsidR="00DB67BC" w:rsidRDefault="00DB67BC" w:rsidP="00F14CC2">
      <w:pPr>
        <w:pStyle w:val="NormalWeb"/>
        <w:rPr>
          <w:i/>
          <w:iCs/>
          <w:color w:val="000000"/>
          <w:lang w:val="fr-FR"/>
        </w:rPr>
      </w:pPr>
    </w:p>
    <w:p w14:paraId="3ED0C8E8" w14:textId="77777777" w:rsidR="00DB67BC" w:rsidRDefault="00DB67BC" w:rsidP="00F14CC2">
      <w:pPr>
        <w:pStyle w:val="NormalWeb"/>
        <w:rPr>
          <w:i/>
          <w:iCs/>
          <w:color w:val="000000"/>
          <w:lang w:val="fr-FR"/>
        </w:rPr>
      </w:pPr>
    </w:p>
    <w:p w14:paraId="6AB831BD" w14:textId="77777777" w:rsidR="00DB67BC" w:rsidRDefault="00DB67BC" w:rsidP="00F14CC2">
      <w:pPr>
        <w:pStyle w:val="NormalWeb"/>
        <w:rPr>
          <w:i/>
          <w:iCs/>
          <w:color w:val="000000"/>
          <w:lang w:val="fr-FR"/>
        </w:rPr>
      </w:pPr>
    </w:p>
    <w:p w14:paraId="3759081C" w14:textId="77777777" w:rsidR="00DB67BC" w:rsidRPr="00E00540" w:rsidRDefault="00DB67BC" w:rsidP="00F14CC2">
      <w:pPr>
        <w:pStyle w:val="NormalWeb"/>
        <w:rPr>
          <w:color w:val="000000"/>
          <w:lang w:val="fr-FR"/>
        </w:rPr>
      </w:pPr>
    </w:p>
    <w:p w14:paraId="6D98FBF3" w14:textId="77777777" w:rsidR="00F14CC2" w:rsidRPr="00E00540" w:rsidRDefault="00F14CC2" w:rsidP="00F14CC2">
      <w:pPr>
        <w:pStyle w:val="Heading2"/>
        <w:rPr>
          <w:color w:val="000000"/>
          <w:lang w:val="fr-FR"/>
        </w:rPr>
      </w:pPr>
      <w:r w:rsidRPr="00E00540">
        <w:rPr>
          <w:color w:val="000000"/>
          <w:lang w:val="fr-FR"/>
        </w:rPr>
        <w:lastRenderedPageBreak/>
        <w:t>Chapitre 28 : Jérémie et la fatigue prophétique</w:t>
      </w:r>
    </w:p>
    <w:p w14:paraId="21069B0E" w14:textId="77777777" w:rsidR="00F14CC2" w:rsidRPr="00E00540" w:rsidRDefault="00F14CC2" w:rsidP="00F14CC2">
      <w:pPr>
        <w:pStyle w:val="Heading3"/>
        <w:rPr>
          <w:color w:val="000000"/>
          <w:lang w:val="fr-FR"/>
        </w:rPr>
      </w:pPr>
      <w:r w:rsidRPr="00E00540">
        <w:rPr>
          <w:i/>
          <w:iCs/>
          <w:color w:val="000000"/>
          <w:lang w:val="fr-FR"/>
        </w:rPr>
        <w:t>Le feu intérieur au milieu de l'opprobre (Jérémie 20)</w:t>
      </w:r>
    </w:p>
    <w:p w14:paraId="157732A4" w14:textId="77777777" w:rsidR="00F14CC2" w:rsidRPr="00E00540" w:rsidRDefault="00F14CC2" w:rsidP="00F14CC2">
      <w:pPr>
        <w:pStyle w:val="NormalWeb"/>
        <w:rPr>
          <w:color w:val="000000"/>
          <w:lang w:val="fr-FR"/>
        </w:rPr>
      </w:pPr>
      <w:r w:rsidRPr="00E00540">
        <w:rPr>
          <w:color w:val="000000"/>
          <w:lang w:val="fr-FR"/>
        </w:rPr>
        <w:t>Jérémie est le prophète des larmes et de la contradiction. Son ministère n'a pas connu les foules enthousiastes, mais la prison, le pilori, le rejet de sa propre famille et l'effondrement de sa nation. Le chapitre 20 de son livre révèle le coût psychologique d'une fidélité qui se heurte à une opposition systématique.</w:t>
      </w:r>
    </w:p>
    <w:p w14:paraId="18DE8D28" w14:textId="77777777" w:rsidR="00F14CC2" w:rsidRPr="00E00540" w:rsidRDefault="00F14CC2" w:rsidP="00F14CC2">
      <w:pPr>
        <w:pStyle w:val="Heading3"/>
        <w:rPr>
          <w:color w:val="000000"/>
          <w:lang w:val="fr-FR"/>
        </w:rPr>
      </w:pPr>
      <w:r w:rsidRPr="00E00540">
        <w:rPr>
          <w:color w:val="000000"/>
          <w:lang w:val="fr-FR"/>
        </w:rPr>
        <w:t>28.1. La crise de la déception ministérielle : « Tu m'as séduit »</w:t>
      </w:r>
    </w:p>
    <w:p w14:paraId="2CD9E743" w14:textId="77777777" w:rsidR="00F14CC2" w:rsidRPr="00E00540" w:rsidRDefault="00F14CC2" w:rsidP="00F14CC2">
      <w:pPr>
        <w:pStyle w:val="NormalWeb"/>
        <w:rPr>
          <w:color w:val="000000"/>
          <w:lang w:val="fr-FR"/>
        </w:rPr>
      </w:pPr>
      <w:r w:rsidRPr="00E00540">
        <w:rPr>
          <w:color w:val="000000"/>
          <w:lang w:val="fr-FR"/>
        </w:rPr>
        <w:t>Après avoir été frappé et mis au pilori par Paschhur, l'inspecteur en chef de la maison de l'Éternel, Jérémie s'effondre intérieurement. Ses paroles traduisent un sentiment de trahison divine :</w:t>
      </w:r>
      <w:r w:rsidRPr="00E00540">
        <w:rPr>
          <w:rStyle w:val="apple-converted-space"/>
          <w:color w:val="000000"/>
          <w:lang w:val="fr-FR"/>
        </w:rPr>
        <w:t> </w:t>
      </w:r>
      <w:r w:rsidRPr="00E00540">
        <w:rPr>
          <w:i/>
          <w:iCs/>
          <w:color w:val="000000"/>
          <w:lang w:val="fr-FR"/>
        </w:rPr>
        <w:t>« Tu m'as séduit, Éternel, et je me suis laissé séduire ; tu as été le plus fort, tu m'as vaincu. Et je suis chaque jour un objet de raillerie, tout le monde se moque de moi »</w:t>
      </w:r>
      <w:r w:rsidRPr="00E00540">
        <w:rPr>
          <w:rStyle w:val="apple-converted-space"/>
          <w:color w:val="000000"/>
          <w:lang w:val="fr-FR"/>
        </w:rPr>
        <w:t> </w:t>
      </w:r>
      <w:r w:rsidRPr="00E00540">
        <w:rPr>
          <w:color w:val="000000"/>
          <w:lang w:val="fr-FR"/>
        </w:rPr>
        <w:t xml:space="preserve">(Jérémie </w:t>
      </w:r>
      <w:proofErr w:type="gramStart"/>
      <w:r w:rsidRPr="00E00540">
        <w:rPr>
          <w:color w:val="000000"/>
          <w:lang w:val="fr-FR"/>
        </w:rPr>
        <w:t>20:</w:t>
      </w:r>
      <w:proofErr w:type="gramEnd"/>
      <w:r w:rsidRPr="00E00540">
        <w:rPr>
          <w:color w:val="000000"/>
          <w:lang w:val="fr-FR"/>
        </w:rPr>
        <w:t>7).</w:t>
      </w:r>
    </w:p>
    <w:p w14:paraId="3E89C3DD" w14:textId="77777777" w:rsidR="00F14CC2" w:rsidRPr="00E00540" w:rsidRDefault="00F14CC2" w:rsidP="00F14CC2">
      <w:pPr>
        <w:pStyle w:val="NormalWeb"/>
        <w:rPr>
          <w:color w:val="000000"/>
          <w:lang w:val="fr-FR"/>
        </w:rPr>
      </w:pPr>
      <w:r w:rsidRPr="00E00540">
        <w:rPr>
          <w:color w:val="000000"/>
          <w:lang w:val="fr-FR"/>
        </w:rPr>
        <w:t>La fatigue prophétique survient lorsque le serviteur ne voit aucun fruit visible à son obéissance, mais récolte uniquement de la persécution, des calomnies et des combats. Le pasteur qui prêche la vérité sans compromis dans une culture de compromis peut ressentir cette solitude abyssale, l'impression que Dieu l'a jeté dans une arène sans défense.</w:t>
      </w:r>
    </w:p>
    <w:p w14:paraId="462BDCE9" w14:textId="77777777" w:rsidR="00F14CC2" w:rsidRPr="00E00540" w:rsidRDefault="00F14CC2" w:rsidP="00F14CC2">
      <w:pPr>
        <w:pStyle w:val="Heading3"/>
        <w:rPr>
          <w:color w:val="000000"/>
          <w:lang w:val="fr-FR"/>
        </w:rPr>
      </w:pPr>
      <w:r w:rsidRPr="00E00540">
        <w:rPr>
          <w:color w:val="000000"/>
          <w:lang w:val="fr-FR"/>
        </w:rPr>
        <w:t>28.2. Le paradoxe du feu : l'impossibilité d'abandonner</w:t>
      </w:r>
    </w:p>
    <w:p w14:paraId="1BC6B881" w14:textId="77777777" w:rsidR="00F14CC2" w:rsidRPr="00E00540" w:rsidRDefault="00F14CC2" w:rsidP="00F14CC2">
      <w:pPr>
        <w:pStyle w:val="NormalWeb"/>
        <w:rPr>
          <w:color w:val="000000"/>
          <w:lang w:val="fr-FR"/>
        </w:rPr>
      </w:pPr>
      <w:r w:rsidRPr="00E00540">
        <w:rPr>
          <w:color w:val="000000"/>
          <w:lang w:val="fr-FR"/>
        </w:rPr>
        <w:t>Jérémie tente alors de démissionner de son ministère :</w:t>
      </w:r>
      <w:r w:rsidRPr="00E00540">
        <w:rPr>
          <w:rStyle w:val="apple-converted-space"/>
          <w:color w:val="000000"/>
          <w:lang w:val="fr-FR"/>
        </w:rPr>
        <w:t> </w:t>
      </w:r>
      <w:r w:rsidRPr="00E00540">
        <w:rPr>
          <w:i/>
          <w:iCs/>
          <w:color w:val="000000"/>
          <w:lang w:val="fr-FR"/>
        </w:rPr>
        <w:t>« Je dis : Je ne ferai plus mention de lui, je ne parlerai plus en son nom. »</w:t>
      </w:r>
      <w:r w:rsidRPr="00E00540">
        <w:rPr>
          <w:rStyle w:val="apple-converted-space"/>
          <w:color w:val="000000"/>
          <w:lang w:val="fr-FR"/>
        </w:rPr>
        <w:t> </w:t>
      </w:r>
      <w:r w:rsidRPr="00E00540">
        <w:rPr>
          <w:color w:val="000000"/>
          <w:lang w:val="fr-FR"/>
        </w:rPr>
        <w:t>Mais la suite du verset 9 révèle la nature mystérieuse de l'appel authentique :</w:t>
      </w:r>
      <w:r w:rsidRPr="00E00540">
        <w:rPr>
          <w:rStyle w:val="apple-converted-space"/>
          <w:color w:val="000000"/>
          <w:lang w:val="fr-FR"/>
        </w:rPr>
        <w:t> </w:t>
      </w:r>
      <w:r w:rsidRPr="00E00540">
        <w:rPr>
          <w:i/>
          <w:iCs/>
          <w:color w:val="000000"/>
          <w:lang w:val="fr-FR"/>
        </w:rPr>
        <w:t>« Mais il y a dans mon cœur comme un feu dévorant qui est renfermé dans mes os. S'efforce de le contenir, et je ne le puis. »</w:t>
      </w:r>
    </w:p>
    <w:p w14:paraId="31A0E8E2" w14:textId="77777777" w:rsidR="00F14CC2" w:rsidRPr="00E00540" w:rsidRDefault="00F14CC2" w:rsidP="00F14CC2">
      <w:pPr>
        <w:pStyle w:val="HTMLPreformatted"/>
        <w:rPr>
          <w:rStyle w:val="HTMLCode"/>
          <w:lang w:val="fr-FR"/>
        </w:rPr>
      </w:pPr>
      <w:proofErr w:type="gramStart"/>
      <w:r w:rsidRPr="00E00540">
        <w:rPr>
          <w:rStyle w:val="HTMLCode"/>
          <w:lang w:val="fr-FR"/>
        </w:rPr>
        <w:t>[ Persécution</w:t>
      </w:r>
      <w:proofErr w:type="gramEnd"/>
      <w:r w:rsidRPr="00E00540">
        <w:rPr>
          <w:rStyle w:val="HTMLCode"/>
          <w:lang w:val="fr-FR"/>
        </w:rPr>
        <w:t xml:space="preserve"> / </w:t>
      </w:r>
      <w:proofErr w:type="gramStart"/>
      <w:r w:rsidRPr="00E00540">
        <w:rPr>
          <w:rStyle w:val="HTMLCode"/>
          <w:lang w:val="fr-FR"/>
        </w:rPr>
        <w:t>Moqueries ]</w:t>
      </w:r>
      <w:proofErr w:type="gramEnd"/>
      <w:r w:rsidRPr="00E00540">
        <w:rPr>
          <w:rStyle w:val="HTMLCode"/>
          <w:lang w:val="fr-FR"/>
        </w:rPr>
        <w:t xml:space="preserve"> ──► Tentative de Démission ──► "Je ne parlerai plus"</w:t>
      </w:r>
    </w:p>
    <w:p w14:paraId="0512EC8A"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420913B8"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71464C69" w14:textId="77777777" w:rsidR="00F14CC2" w:rsidRPr="00E00540" w:rsidRDefault="00F14CC2" w:rsidP="00F14CC2">
      <w:pPr>
        <w:pStyle w:val="HTMLPreformatted"/>
        <w:rPr>
          <w:rStyle w:val="HTMLCode"/>
          <w:lang w:val="fr-FR"/>
        </w:rPr>
      </w:pPr>
      <w:proofErr w:type="gramStart"/>
      <w:r w:rsidRPr="00E00540">
        <w:rPr>
          <w:rStyle w:val="HTMLCode"/>
          <w:lang w:val="fr-FR"/>
        </w:rPr>
        <w:t>[ Restauration</w:t>
      </w:r>
      <w:proofErr w:type="gramEnd"/>
      <w:r w:rsidRPr="00E00540">
        <w:rPr>
          <w:rStyle w:val="HTMLCode"/>
          <w:lang w:val="fr-FR"/>
        </w:rPr>
        <w:t xml:space="preserve"> par la </w:t>
      </w:r>
      <w:proofErr w:type="gramStart"/>
      <w:r w:rsidRPr="00E00540">
        <w:rPr>
          <w:rStyle w:val="HTMLCode"/>
          <w:lang w:val="fr-FR"/>
        </w:rPr>
        <w:t>Souveraineté ]</w:t>
      </w:r>
      <w:proofErr w:type="gramEnd"/>
      <w:r w:rsidRPr="00E00540">
        <w:rPr>
          <w:rStyle w:val="HTMLCode"/>
          <w:lang w:val="fr-FR"/>
        </w:rPr>
        <w:t xml:space="preserve"> ◄── Feu dans les Os ◄───────┘</w:t>
      </w:r>
    </w:p>
    <w:p w14:paraId="30EE5ECB" w14:textId="77777777" w:rsidR="00F14CC2" w:rsidRPr="00E00540" w:rsidRDefault="00F14CC2" w:rsidP="00F14CC2">
      <w:pPr>
        <w:pStyle w:val="NormalWeb"/>
        <w:rPr>
          <w:color w:val="000000"/>
          <w:lang w:val="fr-FR"/>
        </w:rPr>
      </w:pPr>
      <w:r w:rsidRPr="00E00540">
        <w:rPr>
          <w:color w:val="000000"/>
          <w:lang w:val="fr-FR"/>
        </w:rPr>
        <w:t>C'est le paradoxe du serviteur épuisé mais oint : la fatigue lui donne envie de fuir, mais le feu de l'appel l'empêche de s'arrêter. La restauration de Jérémie ne passe pas par l'annulation de ses épreuves, mais par la redécouverte de la présence souveraine de Dieu à ses côtés :</w:t>
      </w:r>
      <w:r w:rsidRPr="00E00540">
        <w:rPr>
          <w:rStyle w:val="apple-converted-space"/>
          <w:color w:val="000000"/>
          <w:lang w:val="fr-FR"/>
        </w:rPr>
        <w:t> </w:t>
      </w:r>
      <w:r w:rsidRPr="00E00540">
        <w:rPr>
          <w:i/>
          <w:iCs/>
          <w:color w:val="000000"/>
          <w:lang w:val="fr-FR"/>
        </w:rPr>
        <w:t>« Mais l'Éternel est avec moi comme un héros puissant »</w:t>
      </w:r>
      <w:r w:rsidRPr="00E00540">
        <w:rPr>
          <w:rStyle w:val="apple-converted-space"/>
          <w:color w:val="000000"/>
          <w:lang w:val="fr-FR"/>
        </w:rPr>
        <w:t> </w:t>
      </w:r>
      <w:r w:rsidRPr="00E00540">
        <w:rPr>
          <w:color w:val="000000"/>
          <w:lang w:val="fr-FR"/>
        </w:rPr>
        <w:t>(v. 11). Le recalibrage mental transforme la plainte en un chant de délivrance.</w:t>
      </w:r>
    </w:p>
    <w:p w14:paraId="43B754F5" w14:textId="77777777" w:rsidR="00F14CC2" w:rsidRPr="00E00540" w:rsidRDefault="00F14CC2" w:rsidP="00F14CC2">
      <w:pPr>
        <w:pStyle w:val="Heading4"/>
        <w:rPr>
          <w:color w:val="000000"/>
          <w:lang w:val="fr-FR"/>
        </w:rPr>
      </w:pPr>
      <w:r w:rsidRPr="00E00540">
        <w:rPr>
          <w:color w:val="000000"/>
          <w:lang w:val="fr-FR"/>
        </w:rPr>
        <w:t>Application personnelle</w:t>
      </w:r>
    </w:p>
    <w:p w14:paraId="6B431238" w14:textId="77777777" w:rsidR="00F14CC2" w:rsidRPr="00E00540" w:rsidRDefault="00F14CC2" w:rsidP="004E56B0">
      <w:pPr>
        <w:pStyle w:val="NormalWeb"/>
        <w:numPr>
          <w:ilvl w:val="0"/>
          <w:numId w:val="46"/>
        </w:numPr>
        <w:rPr>
          <w:color w:val="000000"/>
          <w:lang w:val="fr-FR"/>
        </w:rPr>
      </w:pPr>
      <w:r w:rsidRPr="00E00540">
        <w:rPr>
          <w:color w:val="000000"/>
          <w:lang w:val="fr-FR"/>
        </w:rPr>
        <w:t>Avez-vous déjà eu envie de fermer votre Bible et de ne plus jamais monter en chaire à cause des critiques et de la méchanceté de ceux que vous servez ?</w:t>
      </w:r>
    </w:p>
    <w:p w14:paraId="071ED8AC" w14:textId="77777777" w:rsidR="00F14CC2" w:rsidRPr="00E00540" w:rsidRDefault="00F14CC2" w:rsidP="004E56B0">
      <w:pPr>
        <w:pStyle w:val="NormalWeb"/>
        <w:numPr>
          <w:ilvl w:val="0"/>
          <w:numId w:val="46"/>
        </w:numPr>
        <w:rPr>
          <w:color w:val="000000"/>
          <w:lang w:val="fr-FR"/>
        </w:rPr>
      </w:pPr>
      <w:r w:rsidRPr="00E00540">
        <w:rPr>
          <w:color w:val="000000"/>
          <w:lang w:val="fr-FR"/>
        </w:rPr>
        <w:lastRenderedPageBreak/>
        <w:t>Le feu des débuts est-il devenu une lourde obligation ou reste-t-il un élan irrépressible dans vos os ?</w:t>
      </w:r>
    </w:p>
    <w:p w14:paraId="456AE85F" w14:textId="77777777" w:rsidR="00F14CC2" w:rsidRPr="00E00540" w:rsidRDefault="00F14CC2" w:rsidP="00F14CC2">
      <w:pPr>
        <w:pStyle w:val="Heading4"/>
        <w:rPr>
          <w:color w:val="000000"/>
          <w:lang w:val="fr-FR"/>
        </w:rPr>
      </w:pPr>
      <w:r w:rsidRPr="00E00540">
        <w:rPr>
          <w:color w:val="000000"/>
          <w:lang w:val="fr-FR"/>
        </w:rPr>
        <w:t>Prière</w:t>
      </w:r>
    </w:p>
    <w:p w14:paraId="31614C98" w14:textId="77777777" w:rsidR="00F14CC2" w:rsidRDefault="00F14CC2" w:rsidP="00F14CC2">
      <w:pPr>
        <w:pStyle w:val="NormalWeb"/>
        <w:rPr>
          <w:i/>
          <w:iCs/>
          <w:color w:val="000000"/>
          <w:lang w:val="fr-FR"/>
        </w:rPr>
      </w:pPr>
      <w:r w:rsidRPr="00E00540">
        <w:rPr>
          <w:i/>
          <w:iCs/>
          <w:color w:val="000000"/>
          <w:lang w:val="fr-FR"/>
        </w:rPr>
        <w:t>Seigneur, Tu connais les jours de solitude où le ministère ne m'apporte que de l'opprobre et des combats. Quand l'envie de tout abandonner me submerge, que Ton Esprit ranime ce feu dévorant enfermé dans mes os. Rappelle à mon âme que Tu es avec moi comme un héros puissant, et que ma récompense ne dépend pas de l'approbation des hommes. Amen.</w:t>
      </w:r>
    </w:p>
    <w:p w14:paraId="7CC43304" w14:textId="77777777" w:rsidR="00DB67BC" w:rsidRDefault="00DB67BC" w:rsidP="00F14CC2">
      <w:pPr>
        <w:pStyle w:val="NormalWeb"/>
        <w:rPr>
          <w:i/>
          <w:iCs/>
          <w:color w:val="000000"/>
          <w:lang w:val="fr-FR"/>
        </w:rPr>
      </w:pPr>
    </w:p>
    <w:p w14:paraId="0DE60B74" w14:textId="77777777" w:rsidR="00DB67BC" w:rsidRDefault="00DB67BC" w:rsidP="00F14CC2">
      <w:pPr>
        <w:pStyle w:val="NormalWeb"/>
        <w:rPr>
          <w:i/>
          <w:iCs/>
          <w:color w:val="000000"/>
          <w:lang w:val="fr-FR"/>
        </w:rPr>
      </w:pPr>
    </w:p>
    <w:p w14:paraId="4D52234D" w14:textId="77777777" w:rsidR="00DB67BC" w:rsidRDefault="00DB67BC" w:rsidP="00F14CC2">
      <w:pPr>
        <w:pStyle w:val="NormalWeb"/>
        <w:rPr>
          <w:i/>
          <w:iCs/>
          <w:color w:val="000000"/>
          <w:lang w:val="fr-FR"/>
        </w:rPr>
      </w:pPr>
    </w:p>
    <w:p w14:paraId="632129B8" w14:textId="77777777" w:rsidR="00DB67BC" w:rsidRDefault="00DB67BC" w:rsidP="00F14CC2">
      <w:pPr>
        <w:pStyle w:val="NormalWeb"/>
        <w:rPr>
          <w:i/>
          <w:iCs/>
          <w:color w:val="000000"/>
          <w:lang w:val="fr-FR"/>
        </w:rPr>
      </w:pPr>
    </w:p>
    <w:p w14:paraId="0A4A7581" w14:textId="77777777" w:rsidR="00DB67BC" w:rsidRDefault="00DB67BC" w:rsidP="00F14CC2">
      <w:pPr>
        <w:pStyle w:val="NormalWeb"/>
        <w:rPr>
          <w:i/>
          <w:iCs/>
          <w:color w:val="000000"/>
          <w:lang w:val="fr-FR"/>
        </w:rPr>
      </w:pPr>
    </w:p>
    <w:p w14:paraId="658A7A6D" w14:textId="77777777" w:rsidR="00DB67BC" w:rsidRDefault="00DB67BC" w:rsidP="00F14CC2">
      <w:pPr>
        <w:pStyle w:val="NormalWeb"/>
        <w:rPr>
          <w:i/>
          <w:iCs/>
          <w:color w:val="000000"/>
          <w:lang w:val="fr-FR"/>
        </w:rPr>
      </w:pPr>
    </w:p>
    <w:p w14:paraId="0C879A04" w14:textId="77777777" w:rsidR="00DB67BC" w:rsidRDefault="00DB67BC" w:rsidP="00F14CC2">
      <w:pPr>
        <w:pStyle w:val="NormalWeb"/>
        <w:rPr>
          <w:i/>
          <w:iCs/>
          <w:color w:val="000000"/>
          <w:lang w:val="fr-FR"/>
        </w:rPr>
      </w:pPr>
    </w:p>
    <w:p w14:paraId="492C4CF1" w14:textId="77777777" w:rsidR="00DB67BC" w:rsidRDefault="00DB67BC" w:rsidP="00F14CC2">
      <w:pPr>
        <w:pStyle w:val="NormalWeb"/>
        <w:rPr>
          <w:i/>
          <w:iCs/>
          <w:color w:val="000000"/>
          <w:lang w:val="fr-FR"/>
        </w:rPr>
      </w:pPr>
    </w:p>
    <w:p w14:paraId="439089F3" w14:textId="77777777" w:rsidR="00DB67BC" w:rsidRDefault="00DB67BC" w:rsidP="00F14CC2">
      <w:pPr>
        <w:pStyle w:val="NormalWeb"/>
        <w:rPr>
          <w:i/>
          <w:iCs/>
          <w:color w:val="000000"/>
          <w:lang w:val="fr-FR"/>
        </w:rPr>
      </w:pPr>
    </w:p>
    <w:p w14:paraId="1B09054C" w14:textId="77777777" w:rsidR="00DB67BC" w:rsidRDefault="00DB67BC" w:rsidP="00F14CC2">
      <w:pPr>
        <w:pStyle w:val="NormalWeb"/>
        <w:rPr>
          <w:i/>
          <w:iCs/>
          <w:color w:val="000000"/>
          <w:lang w:val="fr-FR"/>
        </w:rPr>
      </w:pPr>
    </w:p>
    <w:p w14:paraId="441CFC2A" w14:textId="77777777" w:rsidR="00DB67BC" w:rsidRDefault="00DB67BC" w:rsidP="00F14CC2">
      <w:pPr>
        <w:pStyle w:val="NormalWeb"/>
        <w:rPr>
          <w:i/>
          <w:iCs/>
          <w:color w:val="000000"/>
          <w:lang w:val="fr-FR"/>
        </w:rPr>
      </w:pPr>
    </w:p>
    <w:p w14:paraId="2702C302" w14:textId="77777777" w:rsidR="00DB67BC" w:rsidRDefault="00DB67BC" w:rsidP="00F14CC2">
      <w:pPr>
        <w:pStyle w:val="NormalWeb"/>
        <w:rPr>
          <w:i/>
          <w:iCs/>
          <w:color w:val="000000"/>
          <w:lang w:val="fr-FR"/>
        </w:rPr>
      </w:pPr>
    </w:p>
    <w:p w14:paraId="2FFFDED9" w14:textId="77777777" w:rsidR="00DB67BC" w:rsidRDefault="00DB67BC" w:rsidP="00F14CC2">
      <w:pPr>
        <w:pStyle w:val="NormalWeb"/>
        <w:rPr>
          <w:i/>
          <w:iCs/>
          <w:color w:val="000000"/>
          <w:lang w:val="fr-FR"/>
        </w:rPr>
      </w:pPr>
    </w:p>
    <w:p w14:paraId="0614EA60" w14:textId="77777777" w:rsidR="00DB67BC" w:rsidRDefault="00DB67BC" w:rsidP="00F14CC2">
      <w:pPr>
        <w:pStyle w:val="NormalWeb"/>
        <w:rPr>
          <w:i/>
          <w:iCs/>
          <w:color w:val="000000"/>
          <w:lang w:val="fr-FR"/>
        </w:rPr>
      </w:pPr>
    </w:p>
    <w:p w14:paraId="6B70198C" w14:textId="77777777" w:rsidR="00DB67BC" w:rsidRPr="00E00540" w:rsidRDefault="00DB67BC" w:rsidP="00F14CC2">
      <w:pPr>
        <w:pStyle w:val="NormalWeb"/>
        <w:rPr>
          <w:color w:val="000000"/>
          <w:lang w:val="fr-FR"/>
        </w:rPr>
      </w:pPr>
    </w:p>
    <w:p w14:paraId="4691044C" w14:textId="77777777" w:rsidR="00F14CC2" w:rsidRPr="00E00540" w:rsidRDefault="00F14CC2" w:rsidP="00F14CC2">
      <w:pPr>
        <w:pStyle w:val="Heading2"/>
        <w:rPr>
          <w:color w:val="000000"/>
          <w:lang w:val="fr-FR"/>
        </w:rPr>
      </w:pPr>
      <w:r w:rsidRPr="00E00540">
        <w:rPr>
          <w:color w:val="000000"/>
          <w:lang w:val="fr-FR"/>
        </w:rPr>
        <w:lastRenderedPageBreak/>
        <w:t>Chapitre 29 : David dans la caverne</w:t>
      </w:r>
    </w:p>
    <w:p w14:paraId="445EBBCA" w14:textId="77777777" w:rsidR="00F14CC2" w:rsidRPr="00E00540" w:rsidRDefault="00F14CC2" w:rsidP="00F14CC2">
      <w:pPr>
        <w:pStyle w:val="Heading3"/>
        <w:rPr>
          <w:color w:val="000000"/>
          <w:lang w:val="fr-FR"/>
        </w:rPr>
      </w:pPr>
      <w:r w:rsidRPr="00E00540">
        <w:rPr>
          <w:i/>
          <w:iCs/>
          <w:color w:val="000000"/>
          <w:lang w:val="fr-FR"/>
        </w:rPr>
        <w:t>La solitude du leader traqué (Psaume 142)</w:t>
      </w:r>
    </w:p>
    <w:p w14:paraId="0157089B" w14:textId="77777777" w:rsidR="00F14CC2" w:rsidRPr="00E00540" w:rsidRDefault="00F14CC2" w:rsidP="00F14CC2">
      <w:pPr>
        <w:pStyle w:val="NormalWeb"/>
        <w:rPr>
          <w:color w:val="000000"/>
          <w:lang w:val="fr-FR"/>
        </w:rPr>
      </w:pPr>
      <w:r w:rsidRPr="00E00540">
        <w:rPr>
          <w:color w:val="000000"/>
          <w:lang w:val="fr-FR"/>
        </w:rPr>
        <w:t>Avant de s'asseoir sur le trône d'Israël, David a passé des années dans le désert, traqué comme un animal par le roi Saül qu'il avait pourtant fidèlement servi. C’est au fond de la caverne d'Adullam, dépouillé de son armée, de sa dignité et de son confort, que son âme crie sa détresse.</w:t>
      </w:r>
    </w:p>
    <w:p w14:paraId="02F1DC15" w14:textId="77777777" w:rsidR="00F14CC2" w:rsidRPr="00E00540" w:rsidRDefault="00F14CC2" w:rsidP="00F14CC2">
      <w:pPr>
        <w:pStyle w:val="Heading3"/>
        <w:rPr>
          <w:color w:val="000000"/>
          <w:lang w:val="fr-FR"/>
        </w:rPr>
      </w:pPr>
      <w:r w:rsidRPr="00E00540">
        <w:rPr>
          <w:color w:val="000000"/>
          <w:lang w:val="fr-FR"/>
        </w:rPr>
        <w:t>29.1. Le cri de la caverne : l'isolement affectif et la détresse psychologique</w:t>
      </w:r>
    </w:p>
    <w:p w14:paraId="1394C6D5" w14:textId="77777777" w:rsidR="00F14CC2" w:rsidRPr="00E00540" w:rsidRDefault="00F14CC2" w:rsidP="00F14CC2">
      <w:pPr>
        <w:pStyle w:val="NormalWeb"/>
        <w:rPr>
          <w:color w:val="000000"/>
          <w:lang w:val="fr-FR"/>
        </w:rPr>
      </w:pPr>
      <w:r w:rsidRPr="00E00540">
        <w:rPr>
          <w:color w:val="000000"/>
          <w:lang w:val="fr-FR"/>
        </w:rPr>
        <w:t>Le Psaume 142, écrit alors que David est caché dans la caverne, décrit l'état de panique et d'abandon total qui peut saisir un leader :</w:t>
      </w:r>
      <w:r w:rsidRPr="00E00540">
        <w:rPr>
          <w:rStyle w:val="apple-converted-space"/>
          <w:color w:val="000000"/>
          <w:lang w:val="fr-FR"/>
        </w:rPr>
        <w:t> </w:t>
      </w:r>
      <w:r w:rsidRPr="00E00540">
        <w:rPr>
          <w:i/>
          <w:iCs/>
          <w:color w:val="000000"/>
          <w:lang w:val="fr-FR"/>
        </w:rPr>
        <w:t>« Jette les yeux à droite, et regarde ! Personne ne me reconnaît, tout refuge est perdu pour moi, nul ne prend souci de mon âme »</w:t>
      </w:r>
      <w:r w:rsidRPr="00E00540">
        <w:rPr>
          <w:rStyle w:val="apple-converted-space"/>
          <w:color w:val="000000"/>
          <w:lang w:val="fr-FR"/>
        </w:rPr>
        <w:t> </w:t>
      </w:r>
      <w:r w:rsidRPr="00E00540">
        <w:rPr>
          <w:color w:val="000000"/>
          <w:lang w:val="fr-FR"/>
        </w:rPr>
        <w:t xml:space="preserve">(Psaume </w:t>
      </w:r>
      <w:proofErr w:type="gramStart"/>
      <w:r w:rsidRPr="00E00540">
        <w:rPr>
          <w:color w:val="000000"/>
          <w:lang w:val="fr-FR"/>
        </w:rPr>
        <w:t>142:</w:t>
      </w:r>
      <w:proofErr w:type="gramEnd"/>
      <w:r w:rsidRPr="00E00540">
        <w:rPr>
          <w:color w:val="000000"/>
          <w:lang w:val="fr-FR"/>
        </w:rPr>
        <w:t>5).</w:t>
      </w:r>
    </w:p>
    <w:p w14:paraId="4D9C9701" w14:textId="77777777" w:rsidR="00F14CC2" w:rsidRPr="00E00540" w:rsidRDefault="00F14CC2" w:rsidP="00F14CC2">
      <w:pPr>
        <w:pStyle w:val="NormalWeb"/>
        <w:rPr>
          <w:color w:val="000000"/>
          <w:lang w:val="fr-FR"/>
        </w:rPr>
      </w:pPr>
      <w:r w:rsidRPr="00E00540">
        <w:rPr>
          <w:color w:val="000000"/>
          <w:lang w:val="fr-FR"/>
        </w:rPr>
        <w:t>La caverne représente ces saisons ministérielles où les alliés d'hier disparaissent, où la solitude devient étouffante et où les menaces extérieures (financières, spirituelles, relationnelles) semblent vous encercler. Le pasteur peut être entouré d'une foule le dimanche, mais se retrouver le dimanche soir dans la "caverne" de ses angoisses, avec l'impression amère que personne ne comprend réellement l'urgence de sa survie.</w:t>
      </w:r>
    </w:p>
    <w:p w14:paraId="0B59E6B5" w14:textId="77777777" w:rsidR="00F14CC2" w:rsidRPr="00E00540" w:rsidRDefault="00F14CC2" w:rsidP="00F14CC2">
      <w:pPr>
        <w:pStyle w:val="Heading3"/>
        <w:rPr>
          <w:color w:val="000000"/>
          <w:lang w:val="fr-FR"/>
        </w:rPr>
      </w:pPr>
      <w:r w:rsidRPr="00E00540">
        <w:rPr>
          <w:color w:val="000000"/>
          <w:lang w:val="fr-FR"/>
        </w:rPr>
        <w:t>29.2. De la caverne au sanctuaire : la prière de positionnement</w:t>
      </w:r>
    </w:p>
    <w:p w14:paraId="12F467C0" w14:textId="77777777" w:rsidR="00F14CC2" w:rsidRPr="00E00540" w:rsidRDefault="00F14CC2" w:rsidP="00F14CC2">
      <w:pPr>
        <w:pStyle w:val="NormalWeb"/>
        <w:rPr>
          <w:color w:val="000000"/>
          <w:lang w:val="fr-FR"/>
        </w:rPr>
      </w:pPr>
      <w:r w:rsidRPr="00E00540">
        <w:rPr>
          <w:color w:val="000000"/>
          <w:lang w:val="fr-FR"/>
        </w:rPr>
        <w:t>David ne reste pas figé dans son apitoiement. Au verset 6, il opère un déplacement spirituel majeur :</w:t>
      </w:r>
      <w:r w:rsidRPr="00E00540">
        <w:rPr>
          <w:rStyle w:val="apple-converted-space"/>
          <w:color w:val="000000"/>
          <w:lang w:val="fr-FR"/>
        </w:rPr>
        <w:t> </w:t>
      </w:r>
      <w:r w:rsidRPr="00E00540">
        <w:rPr>
          <w:i/>
          <w:iCs/>
          <w:color w:val="000000"/>
          <w:lang w:val="fr-FR"/>
        </w:rPr>
        <w:t>« Éternel ! c'est à toi que je crie. Je dis : Tu es mon refuge, ma portion sur la terre des vivants. »</w:t>
      </w:r>
      <w:r w:rsidRPr="00E00540">
        <w:rPr>
          <w:rStyle w:val="apple-converted-space"/>
          <w:color w:val="000000"/>
          <w:lang w:val="fr-FR"/>
        </w:rPr>
        <w:t> </w:t>
      </w:r>
      <w:r w:rsidRPr="00E00540">
        <w:rPr>
          <w:color w:val="000000"/>
          <w:lang w:val="fr-FR"/>
        </w:rPr>
        <w:t>La caverne cesse d'être un tombeau pour devenir un sanctuaire.</w:t>
      </w:r>
    </w:p>
    <w:p w14:paraId="453CFADB" w14:textId="77777777" w:rsidR="00F14CC2" w:rsidRPr="00E00540" w:rsidRDefault="00F14CC2" w:rsidP="00F14CC2">
      <w:pPr>
        <w:pStyle w:val="NormalWeb"/>
        <w:rPr>
          <w:color w:val="000000"/>
          <w:lang w:val="fr-FR"/>
        </w:rPr>
      </w:pPr>
      <w:r w:rsidRPr="00E00540">
        <w:rPr>
          <w:color w:val="000000"/>
          <w:lang w:val="fr-FR"/>
        </w:rPr>
        <w:t>La restauration relationnelle et mentale commence lorsque le serviteur réalise que même si les hommes font défaut, la présence de Dieu demeure entière. David termine son psaume par une déclaration de foi prophétique :</w:t>
      </w:r>
      <w:r w:rsidRPr="00E00540">
        <w:rPr>
          <w:rStyle w:val="apple-converted-space"/>
          <w:color w:val="000000"/>
          <w:lang w:val="fr-FR"/>
        </w:rPr>
        <w:t> </w:t>
      </w:r>
      <w:r w:rsidRPr="00E00540">
        <w:rPr>
          <w:i/>
          <w:iCs/>
          <w:color w:val="000000"/>
          <w:lang w:val="fr-FR"/>
        </w:rPr>
        <w:t>« Fais sortir mon âme de ma prison [...] Les justes viendront m'entourer, quand tu m'auras fait du bien »</w:t>
      </w:r>
      <w:r w:rsidRPr="00E00540">
        <w:rPr>
          <w:rStyle w:val="apple-converted-space"/>
          <w:color w:val="000000"/>
          <w:lang w:val="fr-FR"/>
        </w:rPr>
        <w:t> </w:t>
      </w:r>
      <w:r w:rsidRPr="00E00540">
        <w:rPr>
          <w:color w:val="000000"/>
          <w:lang w:val="fr-FR"/>
        </w:rPr>
        <w:t>(v. 8). La caverne est le lieu où Dieu brise notre dépendance envers les bras de la chair pour faire de Lui notre unique sécurité.</w:t>
      </w:r>
    </w:p>
    <w:p w14:paraId="4F706FAF" w14:textId="77777777" w:rsidR="00F14CC2" w:rsidRPr="00E00540" w:rsidRDefault="00F14CC2" w:rsidP="00F14CC2">
      <w:pPr>
        <w:pStyle w:val="Heading4"/>
        <w:rPr>
          <w:color w:val="000000"/>
          <w:lang w:val="fr-FR"/>
        </w:rPr>
      </w:pPr>
      <w:r w:rsidRPr="00E00540">
        <w:rPr>
          <w:color w:val="000000"/>
          <w:lang w:val="fr-FR"/>
        </w:rPr>
        <w:t>Application personnelle</w:t>
      </w:r>
    </w:p>
    <w:p w14:paraId="27797B65" w14:textId="77777777" w:rsidR="00F14CC2" w:rsidRPr="00E00540" w:rsidRDefault="00F14CC2" w:rsidP="004E56B0">
      <w:pPr>
        <w:pStyle w:val="NormalWeb"/>
        <w:numPr>
          <w:ilvl w:val="0"/>
          <w:numId w:val="47"/>
        </w:numPr>
        <w:rPr>
          <w:color w:val="000000"/>
          <w:lang w:val="fr-FR"/>
        </w:rPr>
      </w:pPr>
      <w:r w:rsidRPr="00E00540">
        <w:rPr>
          <w:color w:val="000000"/>
          <w:lang w:val="fr-FR"/>
        </w:rPr>
        <w:t>Traverseriez-vous actuellement une saison de "caverne", où vous vous sentez incompris et abandonné par ceux qui devaient vous soutenir ?</w:t>
      </w:r>
    </w:p>
    <w:p w14:paraId="7A7F9DF7" w14:textId="77777777" w:rsidR="00F14CC2" w:rsidRPr="00E00540" w:rsidRDefault="00F14CC2" w:rsidP="004E56B0">
      <w:pPr>
        <w:pStyle w:val="NormalWeb"/>
        <w:numPr>
          <w:ilvl w:val="0"/>
          <w:numId w:val="47"/>
        </w:numPr>
        <w:rPr>
          <w:color w:val="000000"/>
          <w:lang w:val="fr-FR"/>
        </w:rPr>
      </w:pPr>
      <w:r w:rsidRPr="00E00540">
        <w:rPr>
          <w:color w:val="000000"/>
          <w:lang w:val="fr-FR"/>
        </w:rPr>
        <w:t>Utilisez-vous votre solitude pour cultiver l'amertume ou pour approfondir votre intimité avec Dieu ?</w:t>
      </w:r>
    </w:p>
    <w:p w14:paraId="0CDC097D" w14:textId="77777777" w:rsidR="00F14CC2" w:rsidRPr="00E00540" w:rsidRDefault="00F14CC2" w:rsidP="00F14CC2">
      <w:pPr>
        <w:pStyle w:val="Heading4"/>
        <w:rPr>
          <w:color w:val="000000"/>
          <w:lang w:val="fr-FR"/>
        </w:rPr>
      </w:pPr>
      <w:r w:rsidRPr="00E00540">
        <w:rPr>
          <w:color w:val="000000"/>
          <w:lang w:val="fr-FR"/>
        </w:rPr>
        <w:t>Prière</w:t>
      </w:r>
    </w:p>
    <w:p w14:paraId="7064C484" w14:textId="77777777" w:rsidR="00F14CC2" w:rsidRDefault="00F14CC2" w:rsidP="00F14CC2">
      <w:pPr>
        <w:pStyle w:val="NormalWeb"/>
        <w:rPr>
          <w:i/>
          <w:iCs/>
          <w:color w:val="000000"/>
          <w:lang w:val="fr-FR"/>
        </w:rPr>
      </w:pPr>
      <w:r w:rsidRPr="00E00540">
        <w:rPr>
          <w:i/>
          <w:iCs/>
          <w:color w:val="000000"/>
          <w:lang w:val="fr-FR"/>
        </w:rPr>
        <w:t xml:space="preserve">Seigneur, quand mon esprit est abattu au-dedans de moi, Toi, Tu connais mon sentier. Au fond de ma caverne d'isolement, je crie à Toi. Tu es mon refuge et ma portion. Fais sortir mon âme de </w:t>
      </w:r>
      <w:r w:rsidRPr="00E00540">
        <w:rPr>
          <w:i/>
          <w:iCs/>
          <w:color w:val="000000"/>
          <w:lang w:val="fr-FR"/>
        </w:rPr>
        <w:lastRenderedPageBreak/>
        <w:t>la prison de la peur et de la solitude, et restaure ma confiance en Ton plan souverain pour ma vie. Amen.</w:t>
      </w:r>
    </w:p>
    <w:p w14:paraId="64D4006D" w14:textId="77777777" w:rsidR="009C4EC2" w:rsidRDefault="009C4EC2" w:rsidP="00F14CC2">
      <w:pPr>
        <w:pStyle w:val="NormalWeb"/>
        <w:rPr>
          <w:i/>
          <w:iCs/>
          <w:color w:val="000000"/>
          <w:lang w:val="fr-FR"/>
        </w:rPr>
      </w:pPr>
    </w:p>
    <w:p w14:paraId="342134D5" w14:textId="77777777" w:rsidR="009C4EC2" w:rsidRDefault="009C4EC2" w:rsidP="00F14CC2">
      <w:pPr>
        <w:pStyle w:val="NormalWeb"/>
        <w:rPr>
          <w:i/>
          <w:iCs/>
          <w:color w:val="000000"/>
          <w:lang w:val="fr-FR"/>
        </w:rPr>
      </w:pPr>
    </w:p>
    <w:p w14:paraId="78F4A40B" w14:textId="77777777" w:rsidR="009C4EC2" w:rsidRDefault="009C4EC2" w:rsidP="00F14CC2">
      <w:pPr>
        <w:pStyle w:val="NormalWeb"/>
        <w:rPr>
          <w:i/>
          <w:iCs/>
          <w:color w:val="000000"/>
          <w:lang w:val="fr-FR"/>
        </w:rPr>
      </w:pPr>
    </w:p>
    <w:p w14:paraId="5C4643F0" w14:textId="77777777" w:rsidR="009C4EC2" w:rsidRDefault="009C4EC2" w:rsidP="00F14CC2">
      <w:pPr>
        <w:pStyle w:val="NormalWeb"/>
        <w:rPr>
          <w:i/>
          <w:iCs/>
          <w:color w:val="000000"/>
          <w:lang w:val="fr-FR"/>
        </w:rPr>
      </w:pPr>
    </w:p>
    <w:p w14:paraId="0EA93777" w14:textId="77777777" w:rsidR="009C4EC2" w:rsidRDefault="009C4EC2" w:rsidP="00F14CC2">
      <w:pPr>
        <w:pStyle w:val="NormalWeb"/>
        <w:rPr>
          <w:i/>
          <w:iCs/>
          <w:color w:val="000000"/>
          <w:lang w:val="fr-FR"/>
        </w:rPr>
      </w:pPr>
    </w:p>
    <w:p w14:paraId="0CC18B94" w14:textId="77777777" w:rsidR="009C4EC2" w:rsidRDefault="009C4EC2" w:rsidP="00F14CC2">
      <w:pPr>
        <w:pStyle w:val="NormalWeb"/>
        <w:rPr>
          <w:i/>
          <w:iCs/>
          <w:color w:val="000000"/>
          <w:lang w:val="fr-FR"/>
        </w:rPr>
      </w:pPr>
    </w:p>
    <w:p w14:paraId="78145AD8" w14:textId="77777777" w:rsidR="009C4EC2" w:rsidRDefault="009C4EC2" w:rsidP="00F14CC2">
      <w:pPr>
        <w:pStyle w:val="NormalWeb"/>
        <w:rPr>
          <w:i/>
          <w:iCs/>
          <w:color w:val="000000"/>
          <w:lang w:val="fr-FR"/>
        </w:rPr>
      </w:pPr>
    </w:p>
    <w:p w14:paraId="3FEE0582" w14:textId="77777777" w:rsidR="009C4EC2" w:rsidRDefault="009C4EC2" w:rsidP="00F14CC2">
      <w:pPr>
        <w:pStyle w:val="NormalWeb"/>
        <w:rPr>
          <w:i/>
          <w:iCs/>
          <w:color w:val="000000"/>
          <w:lang w:val="fr-FR"/>
        </w:rPr>
      </w:pPr>
    </w:p>
    <w:p w14:paraId="29561B6D" w14:textId="77777777" w:rsidR="009C4EC2" w:rsidRDefault="009C4EC2" w:rsidP="00F14CC2">
      <w:pPr>
        <w:pStyle w:val="NormalWeb"/>
        <w:rPr>
          <w:i/>
          <w:iCs/>
          <w:color w:val="000000"/>
          <w:lang w:val="fr-FR"/>
        </w:rPr>
      </w:pPr>
    </w:p>
    <w:p w14:paraId="6766FE36" w14:textId="77777777" w:rsidR="009C4EC2" w:rsidRDefault="009C4EC2" w:rsidP="00F14CC2">
      <w:pPr>
        <w:pStyle w:val="NormalWeb"/>
        <w:rPr>
          <w:i/>
          <w:iCs/>
          <w:color w:val="000000"/>
          <w:lang w:val="fr-FR"/>
        </w:rPr>
      </w:pPr>
    </w:p>
    <w:p w14:paraId="753340BF" w14:textId="77777777" w:rsidR="009C4EC2" w:rsidRDefault="009C4EC2" w:rsidP="00F14CC2">
      <w:pPr>
        <w:pStyle w:val="NormalWeb"/>
        <w:rPr>
          <w:i/>
          <w:iCs/>
          <w:color w:val="000000"/>
          <w:lang w:val="fr-FR"/>
        </w:rPr>
      </w:pPr>
    </w:p>
    <w:p w14:paraId="4A47C524" w14:textId="77777777" w:rsidR="009C4EC2" w:rsidRDefault="009C4EC2" w:rsidP="00F14CC2">
      <w:pPr>
        <w:pStyle w:val="NormalWeb"/>
        <w:rPr>
          <w:i/>
          <w:iCs/>
          <w:color w:val="000000"/>
          <w:lang w:val="fr-FR"/>
        </w:rPr>
      </w:pPr>
    </w:p>
    <w:p w14:paraId="3E62C32E" w14:textId="77777777" w:rsidR="009C4EC2" w:rsidRDefault="009C4EC2" w:rsidP="00F14CC2">
      <w:pPr>
        <w:pStyle w:val="NormalWeb"/>
        <w:rPr>
          <w:i/>
          <w:iCs/>
          <w:color w:val="000000"/>
          <w:lang w:val="fr-FR"/>
        </w:rPr>
      </w:pPr>
    </w:p>
    <w:p w14:paraId="6DE69207" w14:textId="77777777" w:rsidR="009C4EC2" w:rsidRDefault="009C4EC2" w:rsidP="00F14CC2">
      <w:pPr>
        <w:pStyle w:val="NormalWeb"/>
        <w:rPr>
          <w:i/>
          <w:iCs/>
          <w:color w:val="000000"/>
          <w:lang w:val="fr-FR"/>
        </w:rPr>
      </w:pPr>
    </w:p>
    <w:p w14:paraId="417CF9F9" w14:textId="77777777" w:rsidR="009C4EC2" w:rsidRDefault="009C4EC2" w:rsidP="00F14CC2">
      <w:pPr>
        <w:pStyle w:val="NormalWeb"/>
        <w:rPr>
          <w:i/>
          <w:iCs/>
          <w:color w:val="000000"/>
          <w:lang w:val="fr-FR"/>
        </w:rPr>
      </w:pPr>
    </w:p>
    <w:p w14:paraId="728EA0CB" w14:textId="77777777" w:rsidR="009C4EC2" w:rsidRDefault="009C4EC2" w:rsidP="00F14CC2">
      <w:pPr>
        <w:pStyle w:val="NormalWeb"/>
        <w:rPr>
          <w:i/>
          <w:iCs/>
          <w:color w:val="000000"/>
          <w:lang w:val="fr-FR"/>
        </w:rPr>
      </w:pPr>
    </w:p>
    <w:p w14:paraId="64BB75B1" w14:textId="77777777" w:rsidR="009C4EC2" w:rsidRDefault="009C4EC2" w:rsidP="00F14CC2">
      <w:pPr>
        <w:pStyle w:val="NormalWeb"/>
        <w:rPr>
          <w:i/>
          <w:iCs/>
          <w:color w:val="000000"/>
          <w:lang w:val="fr-FR"/>
        </w:rPr>
      </w:pPr>
    </w:p>
    <w:p w14:paraId="069F015D" w14:textId="77777777" w:rsidR="009C4EC2" w:rsidRPr="00E00540" w:rsidRDefault="009C4EC2" w:rsidP="00F14CC2">
      <w:pPr>
        <w:pStyle w:val="NormalWeb"/>
        <w:rPr>
          <w:color w:val="000000"/>
          <w:lang w:val="fr-FR"/>
        </w:rPr>
      </w:pPr>
    </w:p>
    <w:p w14:paraId="1D03FC24" w14:textId="77777777" w:rsidR="00F14CC2" w:rsidRPr="00E00540" w:rsidRDefault="00F14CC2" w:rsidP="00F14CC2">
      <w:pPr>
        <w:pStyle w:val="Heading2"/>
        <w:rPr>
          <w:color w:val="000000"/>
          <w:lang w:val="fr-FR"/>
        </w:rPr>
      </w:pPr>
      <w:r w:rsidRPr="00E00540">
        <w:rPr>
          <w:color w:val="000000"/>
          <w:lang w:val="fr-FR"/>
        </w:rPr>
        <w:lastRenderedPageBreak/>
        <w:t>Chapitre 30 : Jonas sous son ricin</w:t>
      </w:r>
    </w:p>
    <w:p w14:paraId="3CECC320" w14:textId="77777777" w:rsidR="00F14CC2" w:rsidRPr="00E00540" w:rsidRDefault="00F14CC2" w:rsidP="00F14CC2">
      <w:pPr>
        <w:pStyle w:val="Heading3"/>
        <w:rPr>
          <w:color w:val="000000"/>
          <w:lang w:val="fr-FR"/>
        </w:rPr>
      </w:pPr>
      <w:r w:rsidRPr="00E00540">
        <w:rPr>
          <w:i/>
          <w:iCs/>
          <w:color w:val="000000"/>
          <w:lang w:val="fr-FR"/>
        </w:rPr>
        <w:t>La fatigue de la frustration théologique et le syndrome du burn-out émotionnel (Jonas 4)</w:t>
      </w:r>
    </w:p>
    <w:p w14:paraId="6206787E" w14:textId="77777777" w:rsidR="00F14CC2" w:rsidRPr="00E00540" w:rsidRDefault="00F14CC2" w:rsidP="00F14CC2">
      <w:pPr>
        <w:pStyle w:val="NormalWeb"/>
        <w:rPr>
          <w:color w:val="000000"/>
          <w:lang w:val="fr-FR"/>
        </w:rPr>
      </w:pPr>
      <w:r w:rsidRPr="00E00540">
        <w:rPr>
          <w:color w:val="000000"/>
          <w:lang w:val="fr-FR"/>
        </w:rPr>
        <w:t>Le cas de Jonas est unique : son épuisement ne vient pas d'un échec ministériel, mais d'un succès phénoménal qu'il n'approuve pas. Après avoir prêché la repentance à Ninive et vu la ville entière être épargnée par la miséricorde divine, le prophète sombre dans une colère noire et un abattement profond.</w:t>
      </w:r>
    </w:p>
    <w:p w14:paraId="2D4959C2" w14:textId="77777777" w:rsidR="00F14CC2" w:rsidRPr="00E00540" w:rsidRDefault="00F14CC2" w:rsidP="00F14CC2">
      <w:pPr>
        <w:pStyle w:val="Heading3"/>
        <w:rPr>
          <w:color w:val="000000"/>
          <w:lang w:val="fr-FR"/>
        </w:rPr>
      </w:pPr>
      <w:r w:rsidRPr="00E00540">
        <w:rPr>
          <w:color w:val="000000"/>
          <w:lang w:val="fr-FR"/>
        </w:rPr>
        <w:t>30.1. La colère du serviteur face aux souverains choix de Dieu</w:t>
      </w:r>
    </w:p>
    <w:p w14:paraId="72053519" w14:textId="77777777" w:rsidR="00F14CC2" w:rsidRPr="00E00540" w:rsidRDefault="00F14CC2" w:rsidP="00F14CC2">
      <w:pPr>
        <w:pStyle w:val="NormalWeb"/>
        <w:rPr>
          <w:color w:val="000000"/>
          <w:lang w:val="fr-FR"/>
        </w:rPr>
      </w:pPr>
      <w:r w:rsidRPr="00E00540">
        <w:rPr>
          <w:color w:val="000000"/>
          <w:lang w:val="fr-FR"/>
        </w:rPr>
        <w:t xml:space="preserve">Jonas </w:t>
      </w:r>
      <w:proofErr w:type="gramStart"/>
      <w:r w:rsidRPr="00E00540">
        <w:rPr>
          <w:color w:val="000000"/>
          <w:lang w:val="fr-FR"/>
        </w:rPr>
        <w:t>4:</w:t>
      </w:r>
      <w:proofErr w:type="gramEnd"/>
      <w:r w:rsidRPr="00E00540">
        <w:rPr>
          <w:color w:val="000000"/>
          <w:lang w:val="fr-FR"/>
        </w:rPr>
        <w:t>3 nous montre un homme au bout de ses forces émotionnelles :</w:t>
      </w:r>
      <w:r w:rsidRPr="00E00540">
        <w:rPr>
          <w:rStyle w:val="apple-converted-space"/>
          <w:color w:val="000000"/>
          <w:lang w:val="fr-FR"/>
        </w:rPr>
        <w:t> </w:t>
      </w:r>
      <w:r w:rsidRPr="00E00540">
        <w:rPr>
          <w:i/>
          <w:iCs/>
          <w:color w:val="000000"/>
          <w:lang w:val="fr-FR"/>
        </w:rPr>
        <w:t>« Maintenant, Éternel, prends-moi donc la vie, car la mort m'est préférable à la vie. »</w:t>
      </w:r>
      <w:r w:rsidRPr="00E00540">
        <w:rPr>
          <w:rStyle w:val="apple-converted-space"/>
          <w:color w:val="000000"/>
          <w:lang w:val="fr-FR"/>
        </w:rPr>
        <w:t> </w:t>
      </w:r>
      <w:r w:rsidRPr="00E00540">
        <w:rPr>
          <w:color w:val="000000"/>
          <w:lang w:val="fr-FR"/>
        </w:rPr>
        <w:t>Jonas est épuisé par sa propre rigidité théologique. Il préfère mourir plutôt que de voir la grâce de Dieu s'étendre à ses ennemis.</w:t>
      </w:r>
    </w:p>
    <w:p w14:paraId="4CD3072D" w14:textId="77777777" w:rsidR="00F14CC2" w:rsidRPr="00E00540" w:rsidRDefault="00F14CC2" w:rsidP="00F14CC2">
      <w:pPr>
        <w:pStyle w:val="NormalWeb"/>
        <w:rPr>
          <w:color w:val="000000"/>
          <w:lang w:val="fr-FR"/>
        </w:rPr>
      </w:pPr>
      <w:r w:rsidRPr="00E00540">
        <w:rPr>
          <w:color w:val="000000"/>
          <w:lang w:val="fr-FR"/>
        </w:rPr>
        <w:t>Dans le ministère pastoral, une forme insidieuse de fatigue naît de la frustration lorsque les choses ne se déroulent pas selon nos plans, nos méthodes ou nos critères de justice. Voir des personnes que l'on estime indignes être bénies, ou voir Dieu agir en dehors des cadres de notre théologie traditionnelle peut engendrer une colère intérieure qui consume nos réserves émotionnelles.</w:t>
      </w:r>
    </w:p>
    <w:p w14:paraId="56C7365E" w14:textId="77777777" w:rsidR="00F14CC2" w:rsidRPr="00E00540" w:rsidRDefault="00F14CC2" w:rsidP="00F14CC2">
      <w:pPr>
        <w:pStyle w:val="Heading3"/>
        <w:rPr>
          <w:color w:val="000000"/>
          <w:lang w:val="fr-FR"/>
        </w:rPr>
      </w:pPr>
      <w:r w:rsidRPr="00E00540">
        <w:rPr>
          <w:color w:val="000000"/>
          <w:lang w:val="fr-FR"/>
        </w:rPr>
        <w:t>30.2. Le ricin et la leçon de la compassion divine</w:t>
      </w:r>
    </w:p>
    <w:p w14:paraId="337D9901" w14:textId="77777777" w:rsidR="00F14CC2" w:rsidRPr="00E00540" w:rsidRDefault="00F14CC2" w:rsidP="00F14CC2">
      <w:pPr>
        <w:pStyle w:val="NormalWeb"/>
        <w:rPr>
          <w:color w:val="000000"/>
          <w:lang w:val="fr-FR"/>
        </w:rPr>
      </w:pPr>
      <w:r w:rsidRPr="00E00540">
        <w:rPr>
          <w:color w:val="000000"/>
          <w:lang w:val="fr-FR"/>
        </w:rPr>
        <w:t>Pour corriger Son prophète, Dieu fait pousser un ricin pour donner de l'ombre à sa tête, puis envoie un ver pour faire sécher la plante. Quand le soleil et le vent chaud frappent Jonas, sa colère redouble. Dieu lui dit alors :</w:t>
      </w:r>
      <w:r w:rsidRPr="00E00540">
        <w:rPr>
          <w:rStyle w:val="apple-converted-space"/>
          <w:color w:val="000000"/>
          <w:lang w:val="fr-FR"/>
        </w:rPr>
        <w:t> </w:t>
      </w:r>
      <w:r w:rsidRPr="00E00540">
        <w:rPr>
          <w:i/>
          <w:iCs/>
          <w:color w:val="000000"/>
          <w:lang w:val="fr-FR"/>
        </w:rPr>
        <w:t>« Tu as pitié du ricin qui ne t'a coûté aucun travail [...] Et moi, je n'aurais pas pitié de Ninive... ? »</w:t>
      </w:r>
      <w:r w:rsidRPr="00E00540">
        <w:rPr>
          <w:rStyle w:val="apple-converted-space"/>
          <w:color w:val="000000"/>
          <w:lang w:val="fr-FR"/>
        </w:rPr>
        <w:t> </w:t>
      </w:r>
      <w:r w:rsidRPr="00E00540">
        <w:rPr>
          <w:color w:val="000000"/>
          <w:lang w:val="fr-FR"/>
        </w:rPr>
        <w:t xml:space="preserve">(Jonas </w:t>
      </w:r>
      <w:proofErr w:type="gramStart"/>
      <w:r w:rsidRPr="00E00540">
        <w:rPr>
          <w:color w:val="000000"/>
          <w:lang w:val="fr-FR"/>
        </w:rPr>
        <w:t>4:</w:t>
      </w:r>
      <w:proofErr w:type="gramEnd"/>
      <w:r w:rsidRPr="00E00540">
        <w:rPr>
          <w:color w:val="000000"/>
          <w:lang w:val="fr-FR"/>
        </w:rPr>
        <w:t>10-11).</w:t>
      </w:r>
    </w:p>
    <w:p w14:paraId="74638191" w14:textId="77777777" w:rsidR="00F14CC2" w:rsidRPr="00E00540" w:rsidRDefault="00F14CC2" w:rsidP="00F14CC2">
      <w:pPr>
        <w:pStyle w:val="HTMLPreformatted"/>
        <w:rPr>
          <w:rStyle w:val="HTMLCode"/>
          <w:lang w:val="fr-FR"/>
        </w:rPr>
      </w:pPr>
      <w:proofErr w:type="gramStart"/>
      <w:r w:rsidRPr="00E00540">
        <w:rPr>
          <w:rStyle w:val="HTMLCode"/>
          <w:lang w:val="fr-FR"/>
        </w:rPr>
        <w:t>[ Succès</w:t>
      </w:r>
      <w:proofErr w:type="gramEnd"/>
      <w:r w:rsidRPr="00E00540">
        <w:rPr>
          <w:rStyle w:val="HTMLCode"/>
          <w:lang w:val="fr-FR"/>
        </w:rPr>
        <w:t xml:space="preserve"> non </w:t>
      </w:r>
      <w:proofErr w:type="gramStart"/>
      <w:r w:rsidRPr="00E00540">
        <w:rPr>
          <w:rStyle w:val="HTMLCode"/>
          <w:lang w:val="fr-FR"/>
        </w:rPr>
        <w:t>désiré ]</w:t>
      </w:r>
      <w:proofErr w:type="gramEnd"/>
      <w:r w:rsidRPr="00E00540">
        <w:rPr>
          <w:rStyle w:val="HTMLCode"/>
          <w:lang w:val="fr-FR"/>
        </w:rPr>
        <w:t xml:space="preserve"> ──► Colère / Frustration ──► Le Ricin séché ──► Isolement</w:t>
      </w:r>
    </w:p>
    <w:p w14:paraId="286E9F73"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36E7B759"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7271B07D" w14:textId="77777777" w:rsidR="00F14CC2" w:rsidRPr="00E00540" w:rsidRDefault="00F14CC2" w:rsidP="00F14CC2">
      <w:pPr>
        <w:pStyle w:val="HTMLPreformatted"/>
        <w:rPr>
          <w:rStyle w:val="HTMLCode"/>
          <w:lang w:val="fr-FR"/>
        </w:rPr>
      </w:pPr>
      <w:proofErr w:type="gramStart"/>
      <w:r w:rsidRPr="00E00540">
        <w:rPr>
          <w:rStyle w:val="HTMLCode"/>
          <w:lang w:val="fr-FR"/>
        </w:rPr>
        <w:t>[ Restauration</w:t>
      </w:r>
      <w:proofErr w:type="gramEnd"/>
      <w:r w:rsidRPr="00E00540">
        <w:rPr>
          <w:rStyle w:val="HTMLCode"/>
          <w:lang w:val="fr-FR"/>
        </w:rPr>
        <w:t xml:space="preserve"> </w:t>
      </w:r>
      <w:proofErr w:type="gramStart"/>
      <w:r w:rsidRPr="00E00540">
        <w:rPr>
          <w:rStyle w:val="HTMLCode"/>
          <w:lang w:val="fr-FR"/>
        </w:rPr>
        <w:t>Pastorale ]</w:t>
      </w:r>
      <w:proofErr w:type="gramEnd"/>
      <w:r w:rsidRPr="00E00540">
        <w:rPr>
          <w:rStyle w:val="HTMLCode"/>
          <w:lang w:val="fr-FR"/>
        </w:rPr>
        <w:t xml:space="preserve"> ◄── Cœur aligné sur la Compassion ◄───────────┘</w:t>
      </w:r>
    </w:p>
    <w:p w14:paraId="0E8C9F7A" w14:textId="77777777" w:rsidR="00F14CC2" w:rsidRPr="00E00540" w:rsidRDefault="00F14CC2" w:rsidP="00F14CC2">
      <w:pPr>
        <w:pStyle w:val="NormalWeb"/>
        <w:rPr>
          <w:color w:val="000000"/>
          <w:lang w:val="fr-FR"/>
        </w:rPr>
      </w:pPr>
      <w:r w:rsidRPr="00E00540">
        <w:rPr>
          <w:color w:val="000000"/>
          <w:lang w:val="fr-FR"/>
        </w:rPr>
        <w:t>Dieu expose le nombrilisme de Jonas. L'épuisement de Jonas venait du fait qu'il s'était trop investi dans son propre confort psychologique et nationaliste, au détriment du cœur de Dieu pour les perdus. La restauration de Jonas demande un</w:t>
      </w:r>
      <w:r w:rsidRPr="00E00540">
        <w:rPr>
          <w:rStyle w:val="apple-converted-space"/>
          <w:color w:val="000000"/>
          <w:lang w:val="fr-FR"/>
        </w:rPr>
        <w:t> </w:t>
      </w:r>
      <w:r w:rsidRPr="00E00540">
        <w:rPr>
          <w:b/>
          <w:bCs/>
          <w:color w:val="000000"/>
          <w:lang w:val="fr-FR"/>
        </w:rPr>
        <w:t>alignement de son cœur sur la compassion du Père</w:t>
      </w:r>
      <w:r w:rsidRPr="00E00540">
        <w:rPr>
          <w:color w:val="000000"/>
          <w:lang w:val="fr-FR"/>
        </w:rPr>
        <w:t xml:space="preserve">. Le pasteur guérit de sa frustration lorsqu'il accepte que l'œuvre </w:t>
      </w:r>
      <w:proofErr w:type="gramStart"/>
      <w:r w:rsidRPr="00E00540">
        <w:rPr>
          <w:color w:val="000000"/>
          <w:lang w:val="fr-FR"/>
        </w:rPr>
        <w:t>appartient</w:t>
      </w:r>
      <w:proofErr w:type="gramEnd"/>
      <w:r w:rsidRPr="00E00540">
        <w:rPr>
          <w:color w:val="000000"/>
          <w:lang w:val="fr-FR"/>
        </w:rPr>
        <w:t xml:space="preserve"> à Dieu et que la grâce souveraine dépasse toutes nos structures humaines.</w:t>
      </w:r>
    </w:p>
    <w:p w14:paraId="43CECCBC" w14:textId="77777777" w:rsidR="00F14CC2" w:rsidRPr="00E00540" w:rsidRDefault="00F14CC2" w:rsidP="00F14CC2">
      <w:pPr>
        <w:pStyle w:val="Heading4"/>
        <w:rPr>
          <w:color w:val="000000"/>
          <w:lang w:val="fr-FR"/>
        </w:rPr>
      </w:pPr>
      <w:r w:rsidRPr="00E00540">
        <w:rPr>
          <w:color w:val="000000"/>
          <w:lang w:val="fr-FR"/>
        </w:rPr>
        <w:t>Application personnelle</w:t>
      </w:r>
    </w:p>
    <w:p w14:paraId="6F9111B9" w14:textId="77777777" w:rsidR="00F14CC2" w:rsidRPr="00E00540" w:rsidRDefault="00F14CC2" w:rsidP="004E56B0">
      <w:pPr>
        <w:pStyle w:val="NormalWeb"/>
        <w:numPr>
          <w:ilvl w:val="0"/>
          <w:numId w:val="48"/>
        </w:numPr>
        <w:rPr>
          <w:color w:val="000000"/>
          <w:lang w:val="fr-FR"/>
        </w:rPr>
      </w:pPr>
      <w:r w:rsidRPr="00E00540">
        <w:rPr>
          <w:color w:val="000000"/>
          <w:lang w:val="fr-FR"/>
        </w:rPr>
        <w:t>Votre fatigue actuelle est-elle nourrie par des frustrations secrètes parce que Dieu n'agit pas selon vos agendas ou vos attentes personnelles ?</w:t>
      </w:r>
    </w:p>
    <w:p w14:paraId="2B61E6B6" w14:textId="77777777" w:rsidR="00F14CC2" w:rsidRPr="00E00540" w:rsidRDefault="00F14CC2" w:rsidP="004E56B0">
      <w:pPr>
        <w:pStyle w:val="NormalWeb"/>
        <w:numPr>
          <w:ilvl w:val="0"/>
          <w:numId w:val="48"/>
        </w:numPr>
        <w:rPr>
          <w:color w:val="000000"/>
          <w:lang w:val="fr-FR"/>
        </w:rPr>
      </w:pPr>
      <w:r w:rsidRPr="00E00540">
        <w:rPr>
          <w:color w:val="000000"/>
          <w:lang w:val="fr-FR"/>
        </w:rPr>
        <w:lastRenderedPageBreak/>
        <w:t>Avez-vous plus de pitié pour vos structures, vos bâtiments ou votre réputation (votre ricin) que pour l'état spirituel des brebis perdues ?</w:t>
      </w:r>
    </w:p>
    <w:p w14:paraId="65DC9B5F" w14:textId="77777777" w:rsidR="00F14CC2" w:rsidRPr="00E00540" w:rsidRDefault="00F14CC2" w:rsidP="00F14CC2">
      <w:pPr>
        <w:pStyle w:val="Heading4"/>
        <w:rPr>
          <w:color w:val="000000"/>
          <w:lang w:val="fr-FR"/>
        </w:rPr>
      </w:pPr>
      <w:r w:rsidRPr="00E00540">
        <w:rPr>
          <w:color w:val="000000"/>
          <w:lang w:val="fr-FR"/>
        </w:rPr>
        <w:t>Prière</w:t>
      </w:r>
    </w:p>
    <w:p w14:paraId="5B4181BF" w14:textId="77777777" w:rsidR="00F14CC2" w:rsidRPr="00E00540" w:rsidRDefault="00F14CC2" w:rsidP="00F14CC2">
      <w:pPr>
        <w:pStyle w:val="NormalWeb"/>
        <w:rPr>
          <w:color w:val="000000"/>
          <w:lang w:val="fr-FR"/>
        </w:rPr>
      </w:pPr>
      <w:r w:rsidRPr="00E00540">
        <w:rPr>
          <w:i/>
          <w:iCs/>
          <w:color w:val="000000"/>
          <w:lang w:val="fr-FR"/>
        </w:rPr>
        <w:t>Seigneur, pardonne-moi pour mes colères charnelles et mes frustrations théologiques. Délivre-moi du syndrome de Jonas. Élargis l'espace de mon cœur pour qu'il s'aligne sur Ta compassion et Ta miséricorde. Arrache de mon âme tout égocentrisme ministériel et apprends-moi à me réjouir de Ta grâce, même lorsqu'elle bouscule mes certitudes. Amen.</w:t>
      </w:r>
    </w:p>
    <w:p w14:paraId="7B1B6E59" w14:textId="77777777" w:rsidR="00FE4073" w:rsidRDefault="00FE4073" w:rsidP="00F14CC2">
      <w:pPr>
        <w:pStyle w:val="Heading2"/>
        <w:rPr>
          <w:color w:val="000000"/>
          <w:lang w:val="fr-FR"/>
        </w:rPr>
      </w:pPr>
    </w:p>
    <w:p w14:paraId="66655719" w14:textId="77777777" w:rsidR="00FE4073" w:rsidRDefault="00FE4073" w:rsidP="00F14CC2">
      <w:pPr>
        <w:pStyle w:val="Heading2"/>
        <w:rPr>
          <w:color w:val="000000"/>
          <w:lang w:val="fr-FR"/>
        </w:rPr>
      </w:pPr>
    </w:p>
    <w:p w14:paraId="58CB4335" w14:textId="77777777" w:rsidR="00FE4073" w:rsidRDefault="00FE4073" w:rsidP="00F14CC2">
      <w:pPr>
        <w:pStyle w:val="Heading2"/>
        <w:rPr>
          <w:color w:val="000000"/>
          <w:lang w:val="fr-FR"/>
        </w:rPr>
      </w:pPr>
    </w:p>
    <w:p w14:paraId="08DE1C07" w14:textId="77777777" w:rsidR="00FE4073" w:rsidRDefault="00FE4073" w:rsidP="00F14CC2">
      <w:pPr>
        <w:pStyle w:val="Heading2"/>
        <w:rPr>
          <w:color w:val="000000"/>
          <w:lang w:val="fr-FR"/>
        </w:rPr>
      </w:pPr>
    </w:p>
    <w:p w14:paraId="4BE5EEDE" w14:textId="77777777" w:rsidR="00FE4073" w:rsidRDefault="00FE4073" w:rsidP="00F14CC2">
      <w:pPr>
        <w:pStyle w:val="Heading2"/>
        <w:rPr>
          <w:color w:val="000000"/>
          <w:lang w:val="fr-FR"/>
        </w:rPr>
      </w:pPr>
    </w:p>
    <w:p w14:paraId="4F098893" w14:textId="77777777" w:rsidR="00FE4073" w:rsidRDefault="00FE4073" w:rsidP="00F14CC2">
      <w:pPr>
        <w:pStyle w:val="Heading2"/>
        <w:rPr>
          <w:color w:val="000000"/>
          <w:lang w:val="fr-FR"/>
        </w:rPr>
      </w:pPr>
    </w:p>
    <w:p w14:paraId="3BC945A5" w14:textId="77777777" w:rsidR="00FE4073" w:rsidRDefault="00FE4073" w:rsidP="00F14CC2">
      <w:pPr>
        <w:pStyle w:val="Heading2"/>
        <w:rPr>
          <w:color w:val="000000"/>
          <w:lang w:val="fr-FR"/>
        </w:rPr>
      </w:pPr>
    </w:p>
    <w:p w14:paraId="3381A767" w14:textId="77777777" w:rsidR="00FE4073" w:rsidRDefault="00FE4073" w:rsidP="00F14CC2">
      <w:pPr>
        <w:pStyle w:val="Heading2"/>
        <w:rPr>
          <w:color w:val="000000"/>
          <w:lang w:val="fr-FR"/>
        </w:rPr>
      </w:pPr>
    </w:p>
    <w:p w14:paraId="0FFFF9CE" w14:textId="77777777" w:rsidR="00FE4073" w:rsidRDefault="00FE4073" w:rsidP="00F14CC2">
      <w:pPr>
        <w:pStyle w:val="Heading2"/>
        <w:rPr>
          <w:color w:val="000000"/>
          <w:lang w:val="fr-FR"/>
        </w:rPr>
      </w:pPr>
    </w:p>
    <w:p w14:paraId="6A1F1013" w14:textId="77777777" w:rsidR="00FE4073" w:rsidRDefault="00FE4073" w:rsidP="00FE4073">
      <w:pPr>
        <w:rPr>
          <w:lang w:val="fr-FR"/>
        </w:rPr>
      </w:pPr>
    </w:p>
    <w:p w14:paraId="44B8AA9A" w14:textId="77777777" w:rsidR="00FE4073" w:rsidRDefault="00FE4073" w:rsidP="00FE4073">
      <w:pPr>
        <w:rPr>
          <w:lang w:val="fr-FR"/>
        </w:rPr>
      </w:pPr>
    </w:p>
    <w:p w14:paraId="7B75BFE4" w14:textId="77777777" w:rsidR="00FE4073" w:rsidRDefault="00FE4073" w:rsidP="00FE4073">
      <w:pPr>
        <w:rPr>
          <w:lang w:val="fr-FR"/>
        </w:rPr>
      </w:pPr>
    </w:p>
    <w:p w14:paraId="6F4F87E2" w14:textId="77777777" w:rsidR="00FE4073" w:rsidRDefault="00FE4073" w:rsidP="00FE4073">
      <w:pPr>
        <w:rPr>
          <w:lang w:val="fr-FR"/>
        </w:rPr>
      </w:pPr>
    </w:p>
    <w:p w14:paraId="591CE542" w14:textId="77777777" w:rsidR="00FE4073" w:rsidRDefault="00FE4073" w:rsidP="00FE4073">
      <w:pPr>
        <w:rPr>
          <w:lang w:val="fr-FR"/>
        </w:rPr>
      </w:pPr>
    </w:p>
    <w:p w14:paraId="4493EE11" w14:textId="77777777" w:rsidR="00FE4073" w:rsidRPr="00FE4073" w:rsidRDefault="00FE4073" w:rsidP="00FE4073">
      <w:pPr>
        <w:rPr>
          <w:lang w:val="fr-FR"/>
        </w:rPr>
      </w:pPr>
    </w:p>
    <w:p w14:paraId="7A20DAE3" w14:textId="77777777" w:rsidR="00F14CC2" w:rsidRPr="00E00540" w:rsidRDefault="00F14CC2" w:rsidP="00F14CC2">
      <w:pPr>
        <w:pStyle w:val="Heading2"/>
        <w:rPr>
          <w:color w:val="000000"/>
          <w:lang w:val="fr-FR"/>
        </w:rPr>
      </w:pPr>
      <w:r w:rsidRPr="00E00540">
        <w:rPr>
          <w:color w:val="000000"/>
          <w:lang w:val="fr-FR"/>
        </w:rPr>
        <w:lastRenderedPageBreak/>
        <w:t>Chapitre 31 : Paul et son écharde</w:t>
      </w:r>
    </w:p>
    <w:p w14:paraId="597A3910" w14:textId="77777777" w:rsidR="00F14CC2" w:rsidRPr="00E00540" w:rsidRDefault="00F14CC2" w:rsidP="00F14CC2">
      <w:pPr>
        <w:pStyle w:val="Heading3"/>
        <w:rPr>
          <w:color w:val="000000"/>
          <w:lang w:val="fr-FR"/>
        </w:rPr>
      </w:pPr>
      <w:r w:rsidRPr="00E00540">
        <w:rPr>
          <w:i/>
          <w:iCs/>
          <w:color w:val="000000"/>
          <w:lang w:val="fr-FR"/>
        </w:rPr>
        <w:t>L'onction dans la faiblesse physique et le brisement de l'orgueil (2 Corinthiens 12)</w:t>
      </w:r>
    </w:p>
    <w:p w14:paraId="40EC0BBB" w14:textId="77777777" w:rsidR="00F14CC2" w:rsidRPr="00E00540" w:rsidRDefault="00F14CC2" w:rsidP="00F14CC2">
      <w:pPr>
        <w:pStyle w:val="NormalWeb"/>
        <w:rPr>
          <w:color w:val="000000"/>
          <w:lang w:val="fr-FR"/>
        </w:rPr>
      </w:pPr>
      <w:r w:rsidRPr="00E00540">
        <w:rPr>
          <w:color w:val="000000"/>
          <w:lang w:val="fr-FR"/>
        </w:rPr>
        <w:t>L'apôtre Paul a opéré dans une dimension de puissance extraordinaire, ressuscitant les morts et implantant des églises dans tout le bassin méditerranéen. Pourtant, ce géant de la foi portait dans sa chair une infirmité ou une souffrance continuelle qu'il qualifie d</w:t>
      </w:r>
      <w:proofErr w:type="gramStart"/>
      <w:r w:rsidRPr="00E00540">
        <w:rPr>
          <w:color w:val="000000"/>
          <w:lang w:val="fr-FR"/>
        </w:rPr>
        <w:t>'«</w:t>
      </w:r>
      <w:proofErr w:type="gramEnd"/>
      <w:r w:rsidRPr="00E00540">
        <w:rPr>
          <w:color w:val="000000"/>
          <w:lang w:val="fr-FR"/>
        </w:rPr>
        <w:t xml:space="preserve"> écharde ».</w:t>
      </w:r>
    </w:p>
    <w:p w14:paraId="3A8AD482" w14:textId="77777777" w:rsidR="00F14CC2" w:rsidRPr="00E00540" w:rsidRDefault="00F14CC2" w:rsidP="00F14CC2">
      <w:pPr>
        <w:pStyle w:val="Heading3"/>
        <w:rPr>
          <w:color w:val="000000"/>
          <w:lang w:val="fr-FR"/>
        </w:rPr>
      </w:pPr>
      <w:r w:rsidRPr="00E00540">
        <w:rPr>
          <w:color w:val="000000"/>
          <w:lang w:val="fr-FR"/>
        </w:rPr>
        <w:t>31.1. L'écharde dans la chair : la limite physique imposée</w:t>
      </w:r>
    </w:p>
    <w:p w14:paraId="7B075551" w14:textId="77777777" w:rsidR="00F14CC2" w:rsidRPr="00E00540" w:rsidRDefault="00F14CC2" w:rsidP="00F14CC2">
      <w:pPr>
        <w:pStyle w:val="NormalWeb"/>
        <w:rPr>
          <w:color w:val="000000"/>
          <w:lang w:val="fr-FR"/>
        </w:rPr>
      </w:pPr>
      <w:r w:rsidRPr="00E00540">
        <w:rPr>
          <w:color w:val="000000"/>
          <w:lang w:val="fr-FR"/>
        </w:rPr>
        <w:t xml:space="preserve">Dans 2 Corinthiens </w:t>
      </w:r>
      <w:proofErr w:type="gramStart"/>
      <w:r w:rsidRPr="00E00540">
        <w:rPr>
          <w:color w:val="000000"/>
          <w:lang w:val="fr-FR"/>
        </w:rPr>
        <w:t>12:</w:t>
      </w:r>
      <w:proofErr w:type="gramEnd"/>
      <w:r w:rsidRPr="00E00540">
        <w:rPr>
          <w:color w:val="000000"/>
          <w:lang w:val="fr-FR"/>
        </w:rPr>
        <w:t>7, Paul confesse :</w:t>
      </w:r>
      <w:r w:rsidRPr="00E00540">
        <w:rPr>
          <w:rStyle w:val="apple-converted-space"/>
          <w:color w:val="000000"/>
          <w:lang w:val="fr-FR"/>
        </w:rPr>
        <w:t> </w:t>
      </w:r>
      <w:r w:rsidRPr="00E00540">
        <w:rPr>
          <w:rStyle w:val="citation-107"/>
          <w:i/>
          <w:iCs/>
          <w:color w:val="000000"/>
          <w:lang w:val="fr-FR"/>
        </w:rPr>
        <w:t>« Et pour que je ne sois pas enflé d'orgueil, à cause de l'excellence de ces révélations, il m'a été mis une écharde dans la chair, un ange de Satan pour me souffleter et m'empêcher de m'enorgueilli</w:t>
      </w:r>
      <w:r w:rsidRPr="00E00540">
        <w:rPr>
          <w:i/>
          <w:iCs/>
          <w:color w:val="000000"/>
          <w:lang w:val="fr-FR"/>
        </w:rPr>
        <w:t>r. »</w:t>
      </w:r>
      <w:r w:rsidRPr="00E00540">
        <w:rPr>
          <w:rStyle w:val="apple-converted-space"/>
          <w:color w:val="000000"/>
          <w:lang w:val="fr-FR"/>
        </w:rPr>
        <w:t> </w:t>
      </w:r>
      <w:r w:rsidRPr="00E00540">
        <w:rPr>
          <w:color w:val="000000"/>
          <w:lang w:val="fr-FR"/>
        </w:rPr>
        <w:t>Qu'elle ait été une maladie ophtalmique, une infirmité physique ou une persécution constante, cette écharde maintenait Paul dans un état de vulnérabilité permanente. À trois reprises, il a supplié le Seigneur de l'enlever. Pour le leader spirituel, l'écharde représente cette faiblesse chronique — qu'elle soit de nature médicale, financière ou familiale — que Dieu permet ou laisse subsister malgré nos prières de foi ardentes.</w:t>
      </w:r>
    </w:p>
    <w:p w14:paraId="6360F950" w14:textId="77777777" w:rsidR="00F14CC2" w:rsidRPr="00E00540" w:rsidRDefault="00F14CC2" w:rsidP="00F14CC2">
      <w:pPr>
        <w:pStyle w:val="Heading3"/>
        <w:rPr>
          <w:color w:val="000000"/>
          <w:lang w:val="fr-FR"/>
        </w:rPr>
      </w:pPr>
      <w:r w:rsidRPr="00E00540">
        <w:rPr>
          <w:color w:val="000000"/>
          <w:lang w:val="fr-FR"/>
        </w:rPr>
        <w:t>31.2. La théologie du brisement : quand la faiblesse devient une arme</w:t>
      </w:r>
    </w:p>
    <w:p w14:paraId="1A4959B1" w14:textId="77777777" w:rsidR="00F14CC2" w:rsidRPr="00E00540" w:rsidRDefault="00F14CC2" w:rsidP="00F14CC2">
      <w:pPr>
        <w:pStyle w:val="NormalWeb"/>
        <w:rPr>
          <w:color w:val="000000"/>
          <w:lang w:val="fr-FR"/>
        </w:rPr>
      </w:pPr>
      <w:r w:rsidRPr="00E00540">
        <w:rPr>
          <w:color w:val="000000"/>
          <w:lang w:val="fr-FR"/>
        </w:rPr>
        <w:t>La réponse de Dieu à Paul est le pilier de la théologie de la restauration spirituelle :</w:t>
      </w:r>
      <w:r w:rsidRPr="00E00540">
        <w:rPr>
          <w:rStyle w:val="apple-converted-space"/>
          <w:color w:val="000000"/>
          <w:lang w:val="fr-FR"/>
        </w:rPr>
        <w:t> </w:t>
      </w:r>
      <w:r w:rsidRPr="00E00540">
        <w:rPr>
          <w:i/>
          <w:iCs/>
          <w:color w:val="000000"/>
          <w:lang w:val="fr-FR"/>
        </w:rPr>
        <w:t>« Ma grâce te suffit, car ma puissance s'accomplit dans la faiblesse »</w:t>
      </w:r>
      <w:r w:rsidRPr="00E00540">
        <w:rPr>
          <w:rStyle w:val="apple-converted-space"/>
          <w:color w:val="000000"/>
          <w:lang w:val="fr-FR"/>
        </w:rPr>
        <w:t> </w:t>
      </w:r>
      <w:r w:rsidRPr="00E00540">
        <w:rPr>
          <w:color w:val="000000"/>
          <w:lang w:val="fr-FR"/>
        </w:rPr>
        <w:t>(v. 9). Dieu ne retire pas l'écharde ; Il augmente la dose de grâce.</w:t>
      </w:r>
    </w:p>
    <w:p w14:paraId="0B0296CC" w14:textId="77777777" w:rsidR="00F14CC2" w:rsidRPr="00E00540" w:rsidRDefault="00F14CC2" w:rsidP="00F14CC2">
      <w:pPr>
        <w:pStyle w:val="HTMLPreformatted"/>
        <w:rPr>
          <w:rStyle w:val="HTMLCode"/>
          <w:lang w:val="fr-FR"/>
        </w:rPr>
      </w:pPr>
      <w:proofErr w:type="gramStart"/>
      <w:r w:rsidRPr="00E00540">
        <w:rPr>
          <w:rStyle w:val="HTMLCode"/>
          <w:lang w:val="fr-FR"/>
        </w:rPr>
        <w:t>[ Écharde</w:t>
      </w:r>
      <w:proofErr w:type="gramEnd"/>
      <w:r w:rsidRPr="00E00540">
        <w:rPr>
          <w:rStyle w:val="HTMLCode"/>
          <w:lang w:val="fr-FR"/>
        </w:rPr>
        <w:t xml:space="preserve"> / </w:t>
      </w:r>
      <w:proofErr w:type="gramStart"/>
      <w:r w:rsidRPr="00E00540">
        <w:rPr>
          <w:rStyle w:val="HTMLCode"/>
          <w:lang w:val="fr-FR"/>
        </w:rPr>
        <w:t>Souffrance ]</w:t>
      </w:r>
      <w:proofErr w:type="gramEnd"/>
      <w:r w:rsidRPr="00E00540">
        <w:rPr>
          <w:rStyle w:val="HTMLCode"/>
          <w:lang w:val="fr-FR"/>
        </w:rPr>
        <w:t xml:space="preserve"> ──► Prières répétées ──► Non-retrait de l'épreuve</w:t>
      </w:r>
    </w:p>
    <w:p w14:paraId="7D5FCC20"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5F26D46B"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6FB0032E" w14:textId="77777777" w:rsidR="00F14CC2" w:rsidRPr="00E00540" w:rsidRDefault="00F14CC2" w:rsidP="00F14CC2">
      <w:pPr>
        <w:pStyle w:val="HTMLPreformatted"/>
        <w:rPr>
          <w:rStyle w:val="HTMLCode"/>
          <w:lang w:val="fr-FR"/>
        </w:rPr>
      </w:pPr>
      <w:proofErr w:type="gramStart"/>
      <w:r w:rsidRPr="00E00540">
        <w:rPr>
          <w:rStyle w:val="HTMLCode"/>
          <w:lang w:val="fr-FR"/>
        </w:rPr>
        <w:t>[ Restauration</w:t>
      </w:r>
      <w:proofErr w:type="gramEnd"/>
      <w:r w:rsidRPr="00E00540">
        <w:rPr>
          <w:rStyle w:val="HTMLCode"/>
          <w:lang w:val="fr-FR"/>
        </w:rPr>
        <w:t xml:space="preserve"> de </w:t>
      </w:r>
      <w:proofErr w:type="gramStart"/>
      <w:r w:rsidRPr="00E00540">
        <w:rPr>
          <w:rStyle w:val="HTMLCode"/>
          <w:lang w:val="fr-FR"/>
        </w:rPr>
        <w:t>Perspective ]</w:t>
      </w:r>
      <w:proofErr w:type="gramEnd"/>
      <w:r w:rsidRPr="00E00540">
        <w:rPr>
          <w:rStyle w:val="HTMLCode"/>
          <w:lang w:val="fr-FR"/>
        </w:rPr>
        <w:t xml:space="preserve"> ◄── Puissance dans la Faiblesse ◄┘</w:t>
      </w:r>
    </w:p>
    <w:p w14:paraId="4E76F4A5" w14:textId="77777777" w:rsidR="00F14CC2" w:rsidRPr="00E00540" w:rsidRDefault="00F14CC2" w:rsidP="00F14CC2">
      <w:pPr>
        <w:pStyle w:val="NormalWeb"/>
        <w:rPr>
          <w:color w:val="000000"/>
          <w:lang w:val="fr-FR"/>
        </w:rPr>
      </w:pPr>
      <w:r w:rsidRPr="00E00540">
        <w:rPr>
          <w:color w:val="000000"/>
          <w:lang w:val="fr-FR"/>
        </w:rPr>
        <w:t>Paul comprend alors le secret de la longévité ministérielle. Il cesse de lutter contre sa faiblesse et commence à s'en glorifier :</w:t>
      </w:r>
      <w:r w:rsidRPr="00E00540">
        <w:rPr>
          <w:rStyle w:val="apple-converted-space"/>
          <w:color w:val="000000"/>
          <w:lang w:val="fr-FR"/>
        </w:rPr>
        <w:t> </w:t>
      </w:r>
      <w:r w:rsidRPr="00E00540">
        <w:rPr>
          <w:i/>
          <w:iCs/>
          <w:color w:val="000000"/>
          <w:lang w:val="fr-FR"/>
        </w:rPr>
        <w:t>« Je me glorifierai donc bien plus volontiers de mes faiblesses, afin que la puissance de Christ repose sur moi. »</w:t>
      </w:r>
      <w:r w:rsidRPr="00E00540">
        <w:rPr>
          <w:rStyle w:val="apple-converted-space"/>
          <w:color w:val="000000"/>
          <w:lang w:val="fr-FR"/>
        </w:rPr>
        <w:t> </w:t>
      </w:r>
      <w:r w:rsidRPr="00E00540">
        <w:rPr>
          <w:color w:val="000000"/>
          <w:lang w:val="fr-FR"/>
        </w:rPr>
        <w:t>La restauration mentale et spirituelle s'opère lorsque le pasteur réalise que ses limites physiques ne sont pas un obstacle à l'onction, mais le moyen par lequel Dieu s'assure que toute la gloire Lui revient.</w:t>
      </w:r>
    </w:p>
    <w:p w14:paraId="44943E39" w14:textId="77777777" w:rsidR="00F14CC2" w:rsidRPr="00E00540" w:rsidRDefault="00F14CC2" w:rsidP="00F14CC2">
      <w:pPr>
        <w:pStyle w:val="Heading4"/>
        <w:rPr>
          <w:color w:val="000000"/>
          <w:lang w:val="fr-FR"/>
        </w:rPr>
      </w:pPr>
      <w:r w:rsidRPr="00E00540">
        <w:rPr>
          <w:color w:val="000000"/>
          <w:lang w:val="fr-FR"/>
        </w:rPr>
        <w:t>Application personnelle</w:t>
      </w:r>
    </w:p>
    <w:p w14:paraId="0623FA36" w14:textId="77777777" w:rsidR="00F14CC2" w:rsidRPr="00E00540" w:rsidRDefault="00F14CC2" w:rsidP="004E56B0">
      <w:pPr>
        <w:pStyle w:val="NormalWeb"/>
        <w:numPr>
          <w:ilvl w:val="0"/>
          <w:numId w:val="49"/>
        </w:numPr>
        <w:rPr>
          <w:color w:val="000000"/>
          <w:lang w:val="fr-FR"/>
        </w:rPr>
      </w:pPr>
      <w:r w:rsidRPr="00E00540">
        <w:rPr>
          <w:color w:val="000000"/>
          <w:lang w:val="fr-FR"/>
        </w:rPr>
        <w:t>Quelle est cette "écharde" dans votre vie ou votre ministère que vous demandez à Dieu d'enlever depuis des années et qui semble résister à vos prières ?</w:t>
      </w:r>
    </w:p>
    <w:p w14:paraId="2D429381" w14:textId="77777777" w:rsidR="00F14CC2" w:rsidRPr="00E00540" w:rsidRDefault="00F14CC2" w:rsidP="004E56B0">
      <w:pPr>
        <w:pStyle w:val="NormalWeb"/>
        <w:numPr>
          <w:ilvl w:val="0"/>
          <w:numId w:val="49"/>
        </w:numPr>
        <w:rPr>
          <w:color w:val="000000"/>
          <w:lang w:val="fr-FR"/>
        </w:rPr>
      </w:pPr>
      <w:r w:rsidRPr="00E00540">
        <w:rPr>
          <w:color w:val="000000"/>
          <w:lang w:val="fr-FR"/>
        </w:rPr>
        <w:t>Avez-vous compris que votre vulnérabilité est le canal choisi par Dieu pour déployer Sa véritable puissance à travers vous ?</w:t>
      </w:r>
    </w:p>
    <w:p w14:paraId="6E2183F1" w14:textId="77777777" w:rsidR="00F14CC2" w:rsidRPr="00E00540" w:rsidRDefault="00F14CC2" w:rsidP="00F14CC2">
      <w:pPr>
        <w:pStyle w:val="Heading4"/>
        <w:rPr>
          <w:color w:val="000000"/>
          <w:lang w:val="fr-FR"/>
        </w:rPr>
      </w:pPr>
      <w:r w:rsidRPr="00E00540">
        <w:rPr>
          <w:color w:val="000000"/>
          <w:lang w:val="fr-FR"/>
        </w:rPr>
        <w:lastRenderedPageBreak/>
        <w:t>Prière</w:t>
      </w:r>
    </w:p>
    <w:p w14:paraId="16CFAAB7" w14:textId="77777777" w:rsidR="00F14CC2" w:rsidRDefault="00F14CC2" w:rsidP="00F14CC2">
      <w:pPr>
        <w:pStyle w:val="NormalWeb"/>
        <w:rPr>
          <w:i/>
          <w:iCs/>
          <w:color w:val="000000"/>
          <w:lang w:val="fr-FR"/>
        </w:rPr>
      </w:pPr>
      <w:r w:rsidRPr="00E00540">
        <w:rPr>
          <w:i/>
          <w:iCs/>
          <w:color w:val="000000"/>
          <w:lang w:val="fr-FR"/>
        </w:rPr>
        <w:t>Seigneur, je cesse de lutter contre les limites et les échardes que Tu as permis dans ma vie. Je reçois Ta parole : Ta grâce me suffit. Que Ta puissance s'accomplisse pleinement au travers de mes faiblesses. Brise tout orgueil en moi, et que Ton onction se manifeste à travers mon vase de terre brisé. Au nom de Jésus. Amen.</w:t>
      </w:r>
    </w:p>
    <w:p w14:paraId="37D4F331" w14:textId="77777777" w:rsidR="00FE4073" w:rsidRDefault="00FE4073" w:rsidP="00F14CC2">
      <w:pPr>
        <w:pStyle w:val="NormalWeb"/>
        <w:rPr>
          <w:i/>
          <w:iCs/>
          <w:color w:val="000000"/>
          <w:lang w:val="fr-FR"/>
        </w:rPr>
      </w:pPr>
    </w:p>
    <w:p w14:paraId="7F8267ED" w14:textId="77777777" w:rsidR="00FE4073" w:rsidRDefault="00FE4073" w:rsidP="00F14CC2">
      <w:pPr>
        <w:pStyle w:val="NormalWeb"/>
        <w:rPr>
          <w:i/>
          <w:iCs/>
          <w:color w:val="000000"/>
          <w:lang w:val="fr-FR"/>
        </w:rPr>
      </w:pPr>
    </w:p>
    <w:p w14:paraId="48D9FA17" w14:textId="77777777" w:rsidR="00FE4073" w:rsidRDefault="00FE4073" w:rsidP="00F14CC2">
      <w:pPr>
        <w:pStyle w:val="NormalWeb"/>
        <w:rPr>
          <w:i/>
          <w:iCs/>
          <w:color w:val="000000"/>
          <w:lang w:val="fr-FR"/>
        </w:rPr>
      </w:pPr>
    </w:p>
    <w:p w14:paraId="6D5C1C18" w14:textId="77777777" w:rsidR="00FE4073" w:rsidRDefault="00FE4073" w:rsidP="00F14CC2">
      <w:pPr>
        <w:pStyle w:val="NormalWeb"/>
        <w:rPr>
          <w:i/>
          <w:iCs/>
          <w:color w:val="000000"/>
          <w:lang w:val="fr-FR"/>
        </w:rPr>
      </w:pPr>
    </w:p>
    <w:p w14:paraId="01AEB976" w14:textId="77777777" w:rsidR="00FE4073" w:rsidRDefault="00FE4073" w:rsidP="00F14CC2">
      <w:pPr>
        <w:pStyle w:val="NormalWeb"/>
        <w:rPr>
          <w:i/>
          <w:iCs/>
          <w:color w:val="000000"/>
          <w:lang w:val="fr-FR"/>
        </w:rPr>
      </w:pPr>
    </w:p>
    <w:p w14:paraId="270D9732" w14:textId="77777777" w:rsidR="00FE4073" w:rsidRDefault="00FE4073" w:rsidP="00F14CC2">
      <w:pPr>
        <w:pStyle w:val="NormalWeb"/>
        <w:rPr>
          <w:i/>
          <w:iCs/>
          <w:color w:val="000000"/>
          <w:lang w:val="fr-FR"/>
        </w:rPr>
      </w:pPr>
    </w:p>
    <w:p w14:paraId="4F6E1CE7" w14:textId="77777777" w:rsidR="00FE4073" w:rsidRDefault="00FE4073" w:rsidP="00F14CC2">
      <w:pPr>
        <w:pStyle w:val="NormalWeb"/>
        <w:rPr>
          <w:i/>
          <w:iCs/>
          <w:color w:val="000000"/>
          <w:lang w:val="fr-FR"/>
        </w:rPr>
      </w:pPr>
    </w:p>
    <w:p w14:paraId="4E579C30" w14:textId="77777777" w:rsidR="00FE4073" w:rsidRDefault="00FE4073" w:rsidP="00F14CC2">
      <w:pPr>
        <w:pStyle w:val="NormalWeb"/>
        <w:rPr>
          <w:i/>
          <w:iCs/>
          <w:color w:val="000000"/>
          <w:lang w:val="fr-FR"/>
        </w:rPr>
      </w:pPr>
    </w:p>
    <w:p w14:paraId="120FC837" w14:textId="77777777" w:rsidR="00FE4073" w:rsidRDefault="00FE4073" w:rsidP="00F14CC2">
      <w:pPr>
        <w:pStyle w:val="NormalWeb"/>
        <w:rPr>
          <w:i/>
          <w:iCs/>
          <w:color w:val="000000"/>
          <w:lang w:val="fr-FR"/>
        </w:rPr>
      </w:pPr>
    </w:p>
    <w:p w14:paraId="0280933E" w14:textId="77777777" w:rsidR="00FE4073" w:rsidRDefault="00FE4073" w:rsidP="00F14CC2">
      <w:pPr>
        <w:pStyle w:val="NormalWeb"/>
        <w:rPr>
          <w:i/>
          <w:iCs/>
          <w:color w:val="000000"/>
          <w:lang w:val="fr-FR"/>
        </w:rPr>
      </w:pPr>
    </w:p>
    <w:p w14:paraId="199D59EA" w14:textId="77777777" w:rsidR="00FE4073" w:rsidRDefault="00FE4073" w:rsidP="00F14CC2">
      <w:pPr>
        <w:pStyle w:val="NormalWeb"/>
        <w:rPr>
          <w:i/>
          <w:iCs/>
          <w:color w:val="000000"/>
          <w:lang w:val="fr-FR"/>
        </w:rPr>
      </w:pPr>
    </w:p>
    <w:p w14:paraId="448F15D1" w14:textId="77777777" w:rsidR="00FE4073" w:rsidRDefault="00FE4073" w:rsidP="00F14CC2">
      <w:pPr>
        <w:pStyle w:val="NormalWeb"/>
        <w:rPr>
          <w:i/>
          <w:iCs/>
          <w:color w:val="000000"/>
          <w:lang w:val="fr-FR"/>
        </w:rPr>
      </w:pPr>
    </w:p>
    <w:p w14:paraId="4044B90F" w14:textId="77777777" w:rsidR="00FE4073" w:rsidRDefault="00FE4073" w:rsidP="00F14CC2">
      <w:pPr>
        <w:pStyle w:val="NormalWeb"/>
        <w:rPr>
          <w:i/>
          <w:iCs/>
          <w:color w:val="000000"/>
          <w:lang w:val="fr-FR"/>
        </w:rPr>
      </w:pPr>
    </w:p>
    <w:p w14:paraId="277C4EE4" w14:textId="77777777" w:rsidR="00FE4073" w:rsidRDefault="00FE4073" w:rsidP="00F14CC2">
      <w:pPr>
        <w:pStyle w:val="NormalWeb"/>
        <w:rPr>
          <w:i/>
          <w:iCs/>
          <w:color w:val="000000"/>
          <w:lang w:val="fr-FR"/>
        </w:rPr>
      </w:pPr>
    </w:p>
    <w:p w14:paraId="66EB3D85" w14:textId="77777777" w:rsidR="00FE4073" w:rsidRDefault="00FE4073" w:rsidP="00F14CC2">
      <w:pPr>
        <w:pStyle w:val="NormalWeb"/>
        <w:rPr>
          <w:i/>
          <w:iCs/>
          <w:color w:val="000000"/>
          <w:lang w:val="fr-FR"/>
        </w:rPr>
      </w:pPr>
    </w:p>
    <w:p w14:paraId="69A3F619" w14:textId="77777777" w:rsidR="00FE4073" w:rsidRDefault="00FE4073" w:rsidP="00F14CC2">
      <w:pPr>
        <w:pStyle w:val="NormalWeb"/>
        <w:rPr>
          <w:i/>
          <w:iCs/>
          <w:color w:val="000000"/>
          <w:lang w:val="fr-FR"/>
        </w:rPr>
      </w:pPr>
    </w:p>
    <w:p w14:paraId="522514AB" w14:textId="77777777" w:rsidR="00FE4073" w:rsidRPr="00E00540" w:rsidRDefault="00FE4073" w:rsidP="00F14CC2">
      <w:pPr>
        <w:pStyle w:val="NormalWeb"/>
        <w:rPr>
          <w:color w:val="000000"/>
          <w:lang w:val="fr-FR"/>
        </w:rPr>
      </w:pPr>
    </w:p>
    <w:p w14:paraId="7396BA10" w14:textId="77777777" w:rsidR="00F14CC2" w:rsidRPr="00E00540" w:rsidRDefault="00F14CC2" w:rsidP="00F14CC2">
      <w:pPr>
        <w:pStyle w:val="Heading2"/>
        <w:rPr>
          <w:color w:val="000000"/>
          <w:lang w:val="fr-FR"/>
        </w:rPr>
      </w:pPr>
      <w:r w:rsidRPr="00E00540">
        <w:rPr>
          <w:color w:val="000000"/>
          <w:lang w:val="fr-FR"/>
        </w:rPr>
        <w:lastRenderedPageBreak/>
        <w:t>Chapitre 32 : Jésus dans le jardin de Gethsémané</w:t>
      </w:r>
    </w:p>
    <w:p w14:paraId="786CDEC3" w14:textId="77777777" w:rsidR="00F14CC2" w:rsidRPr="00E00540" w:rsidRDefault="00F14CC2" w:rsidP="00F14CC2">
      <w:pPr>
        <w:pStyle w:val="Heading3"/>
        <w:rPr>
          <w:color w:val="000000"/>
          <w:lang w:val="fr-FR"/>
        </w:rPr>
      </w:pPr>
      <w:r w:rsidRPr="00E00540">
        <w:rPr>
          <w:i/>
          <w:iCs/>
          <w:color w:val="000000"/>
          <w:lang w:val="fr-FR"/>
        </w:rPr>
        <w:t xml:space="preserve">L'épuisement de l'âme et la soumission ultime au </w:t>
      </w:r>
      <w:proofErr w:type="gramStart"/>
      <w:r w:rsidRPr="00E00540">
        <w:rPr>
          <w:i/>
          <w:iCs/>
          <w:color w:val="000000"/>
          <w:lang w:val="fr-FR"/>
        </w:rPr>
        <w:t>plan</w:t>
      </w:r>
      <w:proofErr w:type="gramEnd"/>
      <w:r w:rsidRPr="00E00540">
        <w:rPr>
          <w:i/>
          <w:iCs/>
          <w:color w:val="000000"/>
          <w:lang w:val="fr-FR"/>
        </w:rPr>
        <w:t xml:space="preserve"> du Père (Matthieu 26)</w:t>
      </w:r>
    </w:p>
    <w:p w14:paraId="03AACEB6" w14:textId="77777777" w:rsidR="00F14CC2" w:rsidRPr="00E00540" w:rsidRDefault="00F14CC2" w:rsidP="00F14CC2">
      <w:pPr>
        <w:pStyle w:val="NormalWeb"/>
        <w:rPr>
          <w:color w:val="000000"/>
          <w:lang w:val="fr-FR"/>
        </w:rPr>
      </w:pPr>
      <w:r w:rsidRPr="00E00540">
        <w:rPr>
          <w:color w:val="000000"/>
          <w:lang w:val="fr-FR"/>
        </w:rPr>
        <w:t>Pour clore cette fresque des serviteurs fatigués, nous devons contempler le Serviteur par excellence, le Fils de Dieu Lui-même, confronté à l'angoisse suprême et à la pression de la croix dans le jardin de Gethsémané. Ce passage nous montre que l'onction parfaite n'exclut pas le combat des émotions humaines.</w:t>
      </w:r>
    </w:p>
    <w:p w14:paraId="4AC8D6F0" w14:textId="77777777" w:rsidR="00F14CC2" w:rsidRPr="00E00540" w:rsidRDefault="00F14CC2" w:rsidP="00F14CC2">
      <w:pPr>
        <w:pStyle w:val="Heading3"/>
        <w:rPr>
          <w:color w:val="000000"/>
          <w:lang w:val="fr-FR"/>
        </w:rPr>
      </w:pPr>
      <w:r w:rsidRPr="00E00540">
        <w:rPr>
          <w:color w:val="000000"/>
          <w:lang w:val="fr-FR"/>
        </w:rPr>
        <w:t>32.1. L'angoisse du Fils : « Mon âme est triste jusqu'à la mort »</w:t>
      </w:r>
    </w:p>
    <w:p w14:paraId="15EA7F38" w14:textId="77777777" w:rsidR="00F14CC2" w:rsidRPr="00E00540" w:rsidRDefault="00F14CC2" w:rsidP="00F14CC2">
      <w:pPr>
        <w:pStyle w:val="NormalWeb"/>
        <w:rPr>
          <w:color w:val="000000"/>
          <w:lang w:val="fr-FR"/>
        </w:rPr>
      </w:pPr>
      <w:r w:rsidRPr="00E00540">
        <w:rPr>
          <w:color w:val="000000"/>
          <w:lang w:val="fr-FR"/>
        </w:rPr>
        <w:t xml:space="preserve">Dans Matthieu </w:t>
      </w:r>
      <w:proofErr w:type="gramStart"/>
      <w:r w:rsidRPr="00E00540">
        <w:rPr>
          <w:color w:val="000000"/>
          <w:lang w:val="fr-FR"/>
        </w:rPr>
        <w:t>26:</w:t>
      </w:r>
      <w:proofErr w:type="gramEnd"/>
      <w:r w:rsidRPr="00E00540">
        <w:rPr>
          <w:color w:val="000000"/>
          <w:lang w:val="fr-FR"/>
        </w:rPr>
        <w:t>37-38, Jésus prend avec lui Pierre et les deux fils de Zébédée, et commence</w:t>
      </w:r>
      <w:r w:rsidRPr="00E00540">
        <w:rPr>
          <w:rStyle w:val="apple-converted-space"/>
          <w:color w:val="000000"/>
          <w:lang w:val="fr-FR"/>
        </w:rPr>
        <w:t> </w:t>
      </w:r>
      <w:r w:rsidRPr="00E00540">
        <w:rPr>
          <w:i/>
          <w:iCs/>
          <w:color w:val="000000"/>
          <w:lang w:val="fr-FR"/>
        </w:rPr>
        <w:t>« à éprouver de la tristesse et de l'angoisse »</w:t>
      </w:r>
      <w:r w:rsidRPr="00E00540">
        <w:rPr>
          <w:color w:val="000000"/>
          <w:lang w:val="fr-FR"/>
        </w:rPr>
        <w:t>. Il leur dit alors :</w:t>
      </w:r>
      <w:r w:rsidRPr="00E00540">
        <w:rPr>
          <w:rStyle w:val="apple-converted-space"/>
          <w:color w:val="000000"/>
          <w:lang w:val="fr-FR"/>
        </w:rPr>
        <w:t> </w:t>
      </w:r>
      <w:r w:rsidRPr="00E00540">
        <w:rPr>
          <w:i/>
          <w:iCs/>
          <w:color w:val="000000"/>
          <w:lang w:val="fr-FR"/>
        </w:rPr>
        <w:t>« Mon âme est triste jusqu'à la mort ; restez ici, et veillez avec moi. »</w:t>
      </w:r>
      <w:r w:rsidRPr="00E00540">
        <w:rPr>
          <w:rStyle w:val="apple-converted-space"/>
          <w:color w:val="000000"/>
          <w:lang w:val="fr-FR"/>
        </w:rPr>
        <w:t> </w:t>
      </w:r>
      <w:r w:rsidRPr="00E00540">
        <w:rPr>
          <w:color w:val="000000"/>
          <w:lang w:val="fr-FR"/>
        </w:rPr>
        <w:t>La sueur de sang (décrite par Luc) témoigne d'un stress psychologique et physique extrême.</w:t>
      </w:r>
    </w:p>
    <w:p w14:paraId="601F4C80" w14:textId="77777777" w:rsidR="00F14CC2" w:rsidRPr="00E00540" w:rsidRDefault="00F14CC2" w:rsidP="00F14CC2">
      <w:pPr>
        <w:pStyle w:val="NormalWeb"/>
        <w:rPr>
          <w:color w:val="000000"/>
          <w:lang w:val="fr-FR"/>
        </w:rPr>
      </w:pPr>
      <w:r w:rsidRPr="00E00540">
        <w:rPr>
          <w:color w:val="000000"/>
          <w:lang w:val="fr-FR"/>
        </w:rPr>
        <w:t>Jésus, pleinement homme, ressent le poids du péché de l'humanité et la perspective de la séparation d'avec le Père. Si le Fils de Dieu a connu l'angoisse, la tristesse profonde et le besoin d'un soutien relationnel dans Ses moments de crise, aucun pasteur ne devrait avoir honte de traverser des moments de détresse psychologique. Gethsémané sanctifie nos combats intérieurs.</w:t>
      </w:r>
    </w:p>
    <w:p w14:paraId="2BC6BD71" w14:textId="77777777" w:rsidR="00F14CC2" w:rsidRPr="00E00540" w:rsidRDefault="00F14CC2" w:rsidP="00F14CC2">
      <w:pPr>
        <w:pStyle w:val="Heading3"/>
        <w:rPr>
          <w:color w:val="000000"/>
          <w:lang w:val="fr-FR"/>
        </w:rPr>
      </w:pPr>
      <w:r w:rsidRPr="00E00540">
        <w:rPr>
          <w:color w:val="000000"/>
          <w:lang w:val="fr-FR"/>
        </w:rPr>
        <w:t>32.2. La coupe et la reddition : la clé du renouvellement par la volonté</w:t>
      </w:r>
    </w:p>
    <w:p w14:paraId="025E63F5" w14:textId="77777777" w:rsidR="00F14CC2" w:rsidRPr="00E00540" w:rsidRDefault="00F14CC2" w:rsidP="00F14CC2">
      <w:pPr>
        <w:pStyle w:val="NormalWeb"/>
        <w:rPr>
          <w:color w:val="000000"/>
          <w:lang w:val="fr-FR"/>
        </w:rPr>
      </w:pPr>
      <w:r w:rsidRPr="00E00540">
        <w:rPr>
          <w:color w:val="000000"/>
          <w:lang w:val="fr-FR"/>
        </w:rPr>
        <w:t>La prière de Jésus est le modèle absolu de la cure d'âme et de la restauration spirituelle :</w:t>
      </w:r>
      <w:r w:rsidRPr="00E00540">
        <w:rPr>
          <w:rStyle w:val="apple-converted-space"/>
          <w:color w:val="000000"/>
          <w:lang w:val="fr-FR"/>
        </w:rPr>
        <w:t> </w:t>
      </w:r>
      <w:r w:rsidRPr="00E00540">
        <w:rPr>
          <w:i/>
          <w:iCs/>
          <w:color w:val="000000"/>
          <w:lang w:val="fr-FR"/>
        </w:rPr>
        <w:t>« Mon Père, s'il est possible, que cette coupe s'éloigne de moi ! Toutefois, non pas ce que je veux, mais ce que tu veux »</w:t>
      </w:r>
      <w:r w:rsidRPr="00E00540">
        <w:rPr>
          <w:rStyle w:val="apple-converted-space"/>
          <w:color w:val="000000"/>
          <w:lang w:val="fr-FR"/>
        </w:rPr>
        <w:t> </w:t>
      </w:r>
      <w:r w:rsidRPr="00E00540">
        <w:rPr>
          <w:color w:val="000000"/>
          <w:lang w:val="fr-FR"/>
        </w:rPr>
        <w:t>(v. 39). Trois fois, Il répète cette prière, alignant Son âme humaine sur le décret divin.</w:t>
      </w:r>
    </w:p>
    <w:p w14:paraId="7A2D618D" w14:textId="77777777" w:rsidR="00F14CC2" w:rsidRPr="00E00540" w:rsidRDefault="00F14CC2" w:rsidP="00F14CC2">
      <w:pPr>
        <w:pStyle w:val="HTMLPreformatted"/>
        <w:rPr>
          <w:rStyle w:val="HTMLCode"/>
          <w:lang w:val="fr-FR"/>
        </w:rPr>
      </w:pPr>
      <w:proofErr w:type="gramStart"/>
      <w:r w:rsidRPr="00E00540">
        <w:rPr>
          <w:rStyle w:val="HTMLCode"/>
          <w:lang w:val="fr-FR"/>
        </w:rPr>
        <w:t>[ Angoisse</w:t>
      </w:r>
      <w:proofErr w:type="gramEnd"/>
      <w:r w:rsidRPr="00E00540">
        <w:rPr>
          <w:rStyle w:val="HTMLCode"/>
          <w:lang w:val="fr-FR"/>
        </w:rPr>
        <w:t xml:space="preserve"> </w:t>
      </w:r>
      <w:proofErr w:type="gramStart"/>
      <w:r w:rsidRPr="00E00540">
        <w:rPr>
          <w:rStyle w:val="HTMLCode"/>
          <w:lang w:val="fr-FR"/>
        </w:rPr>
        <w:t>Extrême ]</w:t>
      </w:r>
      <w:proofErr w:type="gramEnd"/>
      <w:r w:rsidRPr="00E00540">
        <w:rPr>
          <w:rStyle w:val="HTMLCode"/>
          <w:lang w:val="fr-FR"/>
        </w:rPr>
        <w:t xml:space="preserve"> ──► Expression de la douleur ──► "Que cette coupe s'éloigne"</w:t>
      </w:r>
    </w:p>
    <w:p w14:paraId="3A045D3B"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54796657" w14:textId="77777777" w:rsidR="00F14CC2" w:rsidRPr="00E00540" w:rsidRDefault="00F14CC2" w:rsidP="00F14CC2">
      <w:pPr>
        <w:pStyle w:val="HTMLPreformatted"/>
        <w:rPr>
          <w:rStyle w:val="HTMLCode"/>
          <w:lang w:val="fr-FR"/>
        </w:rPr>
      </w:pPr>
      <w:r w:rsidRPr="00E00540">
        <w:rPr>
          <w:rStyle w:val="HTMLCode"/>
          <w:lang w:val="fr-FR"/>
        </w:rPr>
        <w:t xml:space="preserve">                                                               ▼</w:t>
      </w:r>
    </w:p>
    <w:p w14:paraId="50580380" w14:textId="77777777" w:rsidR="00F14CC2" w:rsidRPr="00E00540" w:rsidRDefault="00F14CC2" w:rsidP="00F14CC2">
      <w:pPr>
        <w:pStyle w:val="HTMLPreformatted"/>
        <w:rPr>
          <w:rStyle w:val="HTMLCode"/>
          <w:lang w:val="fr-FR"/>
        </w:rPr>
      </w:pPr>
      <w:proofErr w:type="gramStart"/>
      <w:r w:rsidRPr="00E00540">
        <w:rPr>
          <w:rStyle w:val="HTMLCode"/>
          <w:lang w:val="fr-FR"/>
        </w:rPr>
        <w:t>[ Victoire</w:t>
      </w:r>
      <w:proofErr w:type="gramEnd"/>
      <w:r w:rsidRPr="00E00540">
        <w:rPr>
          <w:rStyle w:val="HTMLCode"/>
          <w:lang w:val="fr-FR"/>
        </w:rPr>
        <w:t xml:space="preserve"> de la </w:t>
      </w:r>
      <w:proofErr w:type="gramStart"/>
      <w:r w:rsidRPr="00E00540">
        <w:rPr>
          <w:rStyle w:val="HTMLCode"/>
          <w:lang w:val="fr-FR"/>
        </w:rPr>
        <w:t>Croix ]</w:t>
      </w:r>
      <w:proofErr w:type="gramEnd"/>
      <w:r w:rsidRPr="00E00540">
        <w:rPr>
          <w:rStyle w:val="HTMLCode"/>
          <w:lang w:val="fr-FR"/>
        </w:rPr>
        <w:t xml:space="preserve"> ◄── Fortification Céleste ◄── "Ce que Tu veux"</w:t>
      </w:r>
    </w:p>
    <w:p w14:paraId="5B8B34EB" w14:textId="77777777" w:rsidR="00F14CC2" w:rsidRPr="00E00540" w:rsidRDefault="00F14CC2" w:rsidP="00F14CC2">
      <w:pPr>
        <w:pStyle w:val="NormalWeb"/>
        <w:rPr>
          <w:color w:val="000000"/>
          <w:lang w:val="fr-FR"/>
        </w:rPr>
      </w:pPr>
      <w:r w:rsidRPr="00E00540">
        <w:rPr>
          <w:color w:val="000000"/>
          <w:lang w:val="fr-FR"/>
        </w:rPr>
        <w:t xml:space="preserve">La restauration de Jésus à Gethsémané ne passe pas par l'évitement de la souffrance, mais par la soumission de Sa volonté. C'est après ce brisement ultime qu'un ange vient du ciel pour Le fortifier (Luc </w:t>
      </w:r>
      <w:proofErr w:type="gramStart"/>
      <w:r w:rsidRPr="00E00540">
        <w:rPr>
          <w:color w:val="000000"/>
          <w:lang w:val="fr-FR"/>
        </w:rPr>
        <w:t>22:</w:t>
      </w:r>
      <w:proofErr w:type="gramEnd"/>
      <w:r w:rsidRPr="00E00540">
        <w:rPr>
          <w:color w:val="000000"/>
          <w:lang w:val="fr-FR"/>
        </w:rPr>
        <w:t>43). La force pour affronter le calvaire ne naît pas de l'absence de peur, mais de la clarté de l'obéissance. Le serviteur de Dieu retrouve sa puissance ministérielle lorsqu'il boit la coupe de sa mission avec une totale reddition à la volonté du Père.</w:t>
      </w:r>
    </w:p>
    <w:p w14:paraId="0679F909" w14:textId="77777777" w:rsidR="00F14CC2" w:rsidRPr="00E00540" w:rsidRDefault="00F14CC2" w:rsidP="00F14CC2">
      <w:pPr>
        <w:pStyle w:val="Heading4"/>
        <w:rPr>
          <w:color w:val="000000"/>
          <w:lang w:val="fr-FR"/>
        </w:rPr>
      </w:pPr>
      <w:r w:rsidRPr="00E00540">
        <w:rPr>
          <w:color w:val="000000"/>
          <w:lang w:val="fr-FR"/>
        </w:rPr>
        <w:t>Application personnelle</w:t>
      </w:r>
    </w:p>
    <w:p w14:paraId="105383B2" w14:textId="77777777" w:rsidR="00F14CC2" w:rsidRPr="00E00540" w:rsidRDefault="00F14CC2" w:rsidP="004E56B0">
      <w:pPr>
        <w:pStyle w:val="NormalWeb"/>
        <w:numPr>
          <w:ilvl w:val="0"/>
          <w:numId w:val="50"/>
        </w:numPr>
        <w:rPr>
          <w:color w:val="000000"/>
          <w:lang w:val="fr-FR"/>
        </w:rPr>
      </w:pPr>
      <w:r w:rsidRPr="00E00540">
        <w:rPr>
          <w:color w:val="000000"/>
          <w:lang w:val="fr-FR"/>
        </w:rPr>
        <w:t>Devant l'intensité de la crise actuelle de votre ministère, êtes-vous en train de fuir votre "Gethsémané" ou êtes-vous agenouillé pour soumettre votre volonté à Dieu ?</w:t>
      </w:r>
    </w:p>
    <w:p w14:paraId="6EF00AB2" w14:textId="77777777" w:rsidR="00F14CC2" w:rsidRPr="00E00540" w:rsidRDefault="00F14CC2" w:rsidP="004E56B0">
      <w:pPr>
        <w:pStyle w:val="NormalWeb"/>
        <w:numPr>
          <w:ilvl w:val="0"/>
          <w:numId w:val="50"/>
        </w:numPr>
        <w:rPr>
          <w:color w:val="000000"/>
          <w:lang w:val="fr-FR"/>
        </w:rPr>
      </w:pPr>
      <w:r w:rsidRPr="00E00540">
        <w:rPr>
          <w:color w:val="000000"/>
          <w:lang w:val="fr-FR"/>
        </w:rPr>
        <w:lastRenderedPageBreak/>
        <w:t>Savez-vous exprimer votre détresse affective à des compagnons de prière matures, tout en gardant vos yeux fixés sur la volonté souveraine du Père ?</w:t>
      </w:r>
    </w:p>
    <w:p w14:paraId="09D73000" w14:textId="77777777" w:rsidR="00F14CC2" w:rsidRPr="00E00540" w:rsidRDefault="00F14CC2" w:rsidP="00F14CC2">
      <w:pPr>
        <w:pStyle w:val="Heading4"/>
        <w:rPr>
          <w:color w:val="000000"/>
          <w:lang w:val="fr-FR"/>
        </w:rPr>
      </w:pPr>
      <w:r w:rsidRPr="00E00540">
        <w:rPr>
          <w:color w:val="000000"/>
          <w:lang w:val="fr-FR"/>
        </w:rPr>
        <w:t>Prière</w:t>
      </w:r>
    </w:p>
    <w:p w14:paraId="1F5921AE" w14:textId="77777777" w:rsidR="00F14CC2" w:rsidRDefault="00F14CC2" w:rsidP="00F14CC2">
      <w:pPr>
        <w:pStyle w:val="NormalWeb"/>
        <w:rPr>
          <w:i/>
          <w:iCs/>
          <w:color w:val="000000"/>
          <w:lang w:val="fr-FR"/>
        </w:rPr>
      </w:pPr>
      <w:r w:rsidRPr="00E00540">
        <w:rPr>
          <w:i/>
          <w:iCs/>
          <w:color w:val="000000"/>
          <w:lang w:val="fr-FR"/>
        </w:rPr>
        <w:t>Seigneur Jésus, Roi des rois et Serviteur souffrant, merci pour Ton agonie à Gethsémané qui légitime mes propres combats émotionnels. Quand la tristesse et l'angoisse de la mission m'envahissent, apprends-moi à prier avec honnêteté et soumission. Non pas ma volonté, Seigneur, mais la Tienne. Envoie Tes anges pour fortifier mon âme afin que je puisse achever ma course avec victoire. Amen.</w:t>
      </w:r>
    </w:p>
    <w:p w14:paraId="396DD419" w14:textId="77777777" w:rsidR="007A0045" w:rsidRDefault="007A0045" w:rsidP="00F14CC2">
      <w:pPr>
        <w:pStyle w:val="NormalWeb"/>
        <w:rPr>
          <w:i/>
          <w:iCs/>
          <w:color w:val="000000"/>
          <w:lang w:val="fr-FR"/>
        </w:rPr>
      </w:pPr>
    </w:p>
    <w:p w14:paraId="456E8C49" w14:textId="77777777" w:rsidR="007A0045" w:rsidRDefault="007A0045" w:rsidP="00F14CC2">
      <w:pPr>
        <w:pStyle w:val="NormalWeb"/>
        <w:rPr>
          <w:i/>
          <w:iCs/>
          <w:color w:val="000000"/>
          <w:lang w:val="fr-FR"/>
        </w:rPr>
      </w:pPr>
    </w:p>
    <w:p w14:paraId="3D08B81E" w14:textId="77777777" w:rsidR="007A0045" w:rsidRDefault="007A0045" w:rsidP="00F14CC2">
      <w:pPr>
        <w:pStyle w:val="NormalWeb"/>
        <w:rPr>
          <w:i/>
          <w:iCs/>
          <w:color w:val="000000"/>
          <w:lang w:val="fr-FR"/>
        </w:rPr>
      </w:pPr>
    </w:p>
    <w:p w14:paraId="128C2A72" w14:textId="77777777" w:rsidR="007A0045" w:rsidRDefault="007A0045" w:rsidP="00F14CC2">
      <w:pPr>
        <w:pStyle w:val="NormalWeb"/>
        <w:rPr>
          <w:i/>
          <w:iCs/>
          <w:color w:val="000000"/>
          <w:lang w:val="fr-FR"/>
        </w:rPr>
      </w:pPr>
    </w:p>
    <w:p w14:paraId="26451F32" w14:textId="77777777" w:rsidR="007A0045" w:rsidRDefault="007A0045" w:rsidP="00F14CC2">
      <w:pPr>
        <w:pStyle w:val="NormalWeb"/>
        <w:rPr>
          <w:i/>
          <w:iCs/>
          <w:color w:val="000000"/>
          <w:lang w:val="fr-FR"/>
        </w:rPr>
      </w:pPr>
    </w:p>
    <w:p w14:paraId="44CA9B74" w14:textId="77777777" w:rsidR="007A0045" w:rsidRDefault="007A0045" w:rsidP="00F14CC2">
      <w:pPr>
        <w:pStyle w:val="NormalWeb"/>
        <w:rPr>
          <w:i/>
          <w:iCs/>
          <w:color w:val="000000"/>
          <w:lang w:val="fr-FR"/>
        </w:rPr>
      </w:pPr>
    </w:p>
    <w:p w14:paraId="2BBA8643" w14:textId="77777777" w:rsidR="007A0045" w:rsidRDefault="007A0045" w:rsidP="00F14CC2">
      <w:pPr>
        <w:pStyle w:val="NormalWeb"/>
        <w:rPr>
          <w:i/>
          <w:iCs/>
          <w:color w:val="000000"/>
          <w:lang w:val="fr-FR"/>
        </w:rPr>
      </w:pPr>
    </w:p>
    <w:p w14:paraId="2DBD7901" w14:textId="77777777" w:rsidR="007A0045" w:rsidRDefault="007A0045" w:rsidP="00F14CC2">
      <w:pPr>
        <w:pStyle w:val="NormalWeb"/>
        <w:rPr>
          <w:i/>
          <w:iCs/>
          <w:color w:val="000000"/>
          <w:lang w:val="fr-FR"/>
        </w:rPr>
      </w:pPr>
    </w:p>
    <w:p w14:paraId="58D7EBD6" w14:textId="77777777" w:rsidR="007A0045" w:rsidRDefault="007A0045" w:rsidP="00F14CC2">
      <w:pPr>
        <w:pStyle w:val="NormalWeb"/>
        <w:rPr>
          <w:i/>
          <w:iCs/>
          <w:color w:val="000000"/>
          <w:lang w:val="fr-FR"/>
        </w:rPr>
      </w:pPr>
    </w:p>
    <w:p w14:paraId="6E7F4DBA" w14:textId="77777777" w:rsidR="007A0045" w:rsidRDefault="007A0045" w:rsidP="00F14CC2">
      <w:pPr>
        <w:pStyle w:val="NormalWeb"/>
        <w:rPr>
          <w:i/>
          <w:iCs/>
          <w:color w:val="000000"/>
          <w:lang w:val="fr-FR"/>
        </w:rPr>
      </w:pPr>
    </w:p>
    <w:p w14:paraId="24D5C25F" w14:textId="77777777" w:rsidR="007A0045" w:rsidRDefault="007A0045" w:rsidP="00F14CC2">
      <w:pPr>
        <w:pStyle w:val="NormalWeb"/>
        <w:rPr>
          <w:i/>
          <w:iCs/>
          <w:color w:val="000000"/>
          <w:lang w:val="fr-FR"/>
        </w:rPr>
      </w:pPr>
    </w:p>
    <w:p w14:paraId="378E7C45" w14:textId="77777777" w:rsidR="007A0045" w:rsidRDefault="007A0045" w:rsidP="00F14CC2">
      <w:pPr>
        <w:pStyle w:val="NormalWeb"/>
        <w:rPr>
          <w:i/>
          <w:iCs/>
          <w:color w:val="000000"/>
          <w:lang w:val="fr-FR"/>
        </w:rPr>
      </w:pPr>
    </w:p>
    <w:p w14:paraId="70424106" w14:textId="77777777" w:rsidR="007A0045" w:rsidRDefault="007A0045" w:rsidP="00F14CC2">
      <w:pPr>
        <w:pStyle w:val="NormalWeb"/>
        <w:rPr>
          <w:i/>
          <w:iCs/>
          <w:color w:val="000000"/>
          <w:lang w:val="fr-FR"/>
        </w:rPr>
      </w:pPr>
    </w:p>
    <w:p w14:paraId="38C57AD7" w14:textId="77777777" w:rsidR="007A0045" w:rsidRDefault="007A0045" w:rsidP="00F14CC2">
      <w:pPr>
        <w:pStyle w:val="NormalWeb"/>
        <w:rPr>
          <w:i/>
          <w:iCs/>
          <w:color w:val="000000"/>
          <w:lang w:val="fr-FR"/>
        </w:rPr>
      </w:pPr>
    </w:p>
    <w:p w14:paraId="0B066718" w14:textId="77777777" w:rsidR="007A0045" w:rsidRDefault="007A0045" w:rsidP="00F14CC2">
      <w:pPr>
        <w:pStyle w:val="NormalWeb"/>
        <w:rPr>
          <w:i/>
          <w:iCs/>
          <w:color w:val="000000"/>
          <w:lang w:val="fr-FR"/>
        </w:rPr>
      </w:pPr>
    </w:p>
    <w:p w14:paraId="0FADC728" w14:textId="77777777" w:rsidR="007A0045" w:rsidRDefault="007A0045" w:rsidP="00F14CC2">
      <w:pPr>
        <w:pStyle w:val="NormalWeb"/>
        <w:rPr>
          <w:i/>
          <w:iCs/>
          <w:color w:val="000000"/>
          <w:lang w:val="fr-FR"/>
        </w:rPr>
      </w:pPr>
    </w:p>
    <w:p w14:paraId="18BE0F4B" w14:textId="77777777" w:rsidR="007A0045" w:rsidRDefault="007A0045" w:rsidP="00F14CC2">
      <w:pPr>
        <w:pStyle w:val="NormalWeb"/>
        <w:rPr>
          <w:i/>
          <w:iCs/>
          <w:color w:val="000000"/>
          <w:lang w:val="fr-FR"/>
        </w:rPr>
      </w:pPr>
    </w:p>
    <w:p w14:paraId="4E5D67D8" w14:textId="77777777" w:rsidR="007A0045" w:rsidRDefault="007A0045" w:rsidP="00F14CC2">
      <w:pPr>
        <w:pStyle w:val="NormalWeb"/>
        <w:rPr>
          <w:i/>
          <w:iCs/>
          <w:color w:val="000000"/>
          <w:lang w:val="fr-FR"/>
        </w:rPr>
      </w:pPr>
    </w:p>
    <w:p w14:paraId="70659AC3" w14:textId="77777777" w:rsidR="007A0045" w:rsidRDefault="007A0045" w:rsidP="00F14CC2">
      <w:pPr>
        <w:pStyle w:val="NormalWeb"/>
        <w:rPr>
          <w:i/>
          <w:iCs/>
          <w:color w:val="000000"/>
          <w:lang w:val="fr-FR"/>
        </w:rPr>
      </w:pPr>
    </w:p>
    <w:p w14:paraId="04EF2E1E" w14:textId="77777777" w:rsidR="007A0045" w:rsidRDefault="007A0045" w:rsidP="00F14CC2">
      <w:pPr>
        <w:pStyle w:val="NormalWeb"/>
        <w:rPr>
          <w:i/>
          <w:iCs/>
          <w:color w:val="000000"/>
          <w:lang w:val="fr-FR"/>
        </w:rPr>
      </w:pPr>
    </w:p>
    <w:p w14:paraId="66C8F15D" w14:textId="77777777" w:rsidR="007A0045" w:rsidRDefault="007A0045" w:rsidP="00F14CC2">
      <w:pPr>
        <w:pStyle w:val="NormalWeb"/>
        <w:rPr>
          <w:i/>
          <w:iCs/>
          <w:color w:val="000000"/>
          <w:lang w:val="fr-FR"/>
        </w:rPr>
      </w:pPr>
    </w:p>
    <w:p w14:paraId="45E06D07" w14:textId="77777777" w:rsidR="007A0045" w:rsidRDefault="007A0045" w:rsidP="00F14CC2">
      <w:pPr>
        <w:pStyle w:val="NormalWeb"/>
        <w:rPr>
          <w:i/>
          <w:iCs/>
          <w:color w:val="000000"/>
          <w:lang w:val="fr-FR"/>
        </w:rPr>
      </w:pPr>
    </w:p>
    <w:p w14:paraId="4DC38321" w14:textId="77777777" w:rsidR="007A0045" w:rsidRDefault="007A0045" w:rsidP="00F14CC2">
      <w:pPr>
        <w:pStyle w:val="NormalWeb"/>
        <w:rPr>
          <w:i/>
          <w:iCs/>
          <w:color w:val="000000"/>
          <w:lang w:val="fr-FR"/>
        </w:rPr>
      </w:pPr>
    </w:p>
    <w:p w14:paraId="608A5DCE" w14:textId="77777777" w:rsidR="007A0045" w:rsidRDefault="007A0045" w:rsidP="00F14CC2">
      <w:pPr>
        <w:pStyle w:val="NormalWeb"/>
        <w:rPr>
          <w:i/>
          <w:iCs/>
          <w:color w:val="000000"/>
          <w:lang w:val="fr-FR"/>
        </w:rPr>
      </w:pPr>
    </w:p>
    <w:p w14:paraId="373D995A" w14:textId="77777777" w:rsidR="007A0045" w:rsidRDefault="007A0045" w:rsidP="00F14CC2">
      <w:pPr>
        <w:pStyle w:val="NormalWeb"/>
        <w:rPr>
          <w:i/>
          <w:iCs/>
          <w:color w:val="000000"/>
          <w:lang w:val="fr-FR"/>
        </w:rPr>
      </w:pPr>
    </w:p>
    <w:p w14:paraId="5130F2A7" w14:textId="77777777" w:rsidR="007A0045" w:rsidRPr="00E00540" w:rsidRDefault="007A0045" w:rsidP="00F14CC2">
      <w:pPr>
        <w:pStyle w:val="NormalWeb"/>
        <w:rPr>
          <w:color w:val="000000"/>
          <w:lang w:val="fr-FR"/>
        </w:rPr>
      </w:pPr>
    </w:p>
    <w:p w14:paraId="5DD9CC27" w14:textId="77777777" w:rsidR="003A3487" w:rsidRPr="00E00540" w:rsidRDefault="003A3487" w:rsidP="003A3487">
      <w:pPr>
        <w:pStyle w:val="Heading1"/>
        <w:rPr>
          <w:color w:val="000000"/>
          <w:lang w:val="fr-FR"/>
        </w:rPr>
      </w:pPr>
      <w:r w:rsidRPr="00E00540">
        <w:rPr>
          <w:color w:val="000000"/>
          <w:lang w:val="fr-FR"/>
        </w:rPr>
        <w:t>Cinquième Partie : Prévenir plutôt que guérir</w:t>
      </w:r>
    </w:p>
    <w:p w14:paraId="0779EC0F" w14:textId="77777777" w:rsidR="00F14CC2"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Ces pages finalisent le parcours de restauration en posant les fondations structurelles, relationnelles et spirituelles d'un ministère à l'épreuve du temps.</w:t>
      </w:r>
    </w:p>
    <w:p w14:paraId="6B61A089" w14:textId="77777777" w:rsidR="007A0045" w:rsidRDefault="007A0045" w:rsidP="00F14CC2">
      <w:pPr>
        <w:pStyle w:val="NormalWeb"/>
        <w:spacing w:before="0" w:beforeAutospacing="0"/>
        <w:rPr>
          <w:rFonts w:ascii="Arial" w:hAnsi="Arial" w:cs="Arial"/>
          <w:color w:val="000000"/>
          <w:lang w:val="fr-FR"/>
        </w:rPr>
      </w:pPr>
    </w:p>
    <w:p w14:paraId="1B58A49A" w14:textId="77777777" w:rsidR="007A0045" w:rsidRDefault="007A0045" w:rsidP="00F14CC2">
      <w:pPr>
        <w:pStyle w:val="NormalWeb"/>
        <w:spacing w:before="0" w:beforeAutospacing="0"/>
        <w:rPr>
          <w:rFonts w:ascii="Arial" w:hAnsi="Arial" w:cs="Arial"/>
          <w:color w:val="000000"/>
          <w:lang w:val="fr-FR"/>
        </w:rPr>
      </w:pPr>
    </w:p>
    <w:p w14:paraId="32AF72F3" w14:textId="77777777" w:rsidR="007A0045" w:rsidRDefault="007A0045" w:rsidP="00F14CC2">
      <w:pPr>
        <w:pStyle w:val="NormalWeb"/>
        <w:spacing w:before="0" w:beforeAutospacing="0"/>
        <w:rPr>
          <w:rFonts w:ascii="Arial" w:hAnsi="Arial" w:cs="Arial"/>
          <w:color w:val="000000"/>
          <w:lang w:val="fr-FR"/>
        </w:rPr>
      </w:pPr>
    </w:p>
    <w:p w14:paraId="0FD9A74D" w14:textId="77777777" w:rsidR="007A0045" w:rsidRDefault="007A0045" w:rsidP="00F14CC2">
      <w:pPr>
        <w:pStyle w:val="NormalWeb"/>
        <w:spacing w:before="0" w:beforeAutospacing="0"/>
        <w:rPr>
          <w:rFonts w:ascii="Arial" w:hAnsi="Arial" w:cs="Arial"/>
          <w:color w:val="000000"/>
          <w:lang w:val="fr-FR"/>
        </w:rPr>
      </w:pPr>
    </w:p>
    <w:p w14:paraId="2BF3F257" w14:textId="77777777" w:rsidR="007A0045" w:rsidRDefault="007A0045" w:rsidP="00F14CC2">
      <w:pPr>
        <w:pStyle w:val="NormalWeb"/>
        <w:spacing w:before="0" w:beforeAutospacing="0"/>
        <w:rPr>
          <w:rFonts w:ascii="Arial" w:hAnsi="Arial" w:cs="Arial"/>
          <w:color w:val="000000"/>
          <w:lang w:val="fr-FR"/>
        </w:rPr>
      </w:pPr>
    </w:p>
    <w:p w14:paraId="48A4C461" w14:textId="77777777" w:rsidR="007A0045" w:rsidRDefault="007A0045" w:rsidP="00F14CC2">
      <w:pPr>
        <w:pStyle w:val="NormalWeb"/>
        <w:spacing w:before="0" w:beforeAutospacing="0"/>
        <w:rPr>
          <w:rFonts w:ascii="Arial" w:hAnsi="Arial" w:cs="Arial"/>
          <w:color w:val="000000"/>
          <w:lang w:val="fr-FR"/>
        </w:rPr>
      </w:pPr>
    </w:p>
    <w:p w14:paraId="740E8FBB" w14:textId="77777777" w:rsidR="007A0045" w:rsidRDefault="007A0045" w:rsidP="00F14CC2">
      <w:pPr>
        <w:pStyle w:val="NormalWeb"/>
        <w:spacing w:before="0" w:beforeAutospacing="0"/>
        <w:rPr>
          <w:rFonts w:ascii="Arial" w:hAnsi="Arial" w:cs="Arial"/>
          <w:color w:val="000000"/>
          <w:lang w:val="fr-FR"/>
        </w:rPr>
      </w:pPr>
    </w:p>
    <w:p w14:paraId="6DACF89C" w14:textId="77777777" w:rsidR="007A0045" w:rsidRDefault="007A0045" w:rsidP="00F14CC2">
      <w:pPr>
        <w:pStyle w:val="NormalWeb"/>
        <w:spacing w:before="0" w:beforeAutospacing="0"/>
        <w:rPr>
          <w:rFonts w:ascii="Arial" w:hAnsi="Arial" w:cs="Arial"/>
          <w:color w:val="000000"/>
          <w:lang w:val="fr-FR"/>
        </w:rPr>
      </w:pPr>
    </w:p>
    <w:p w14:paraId="1FCA664B" w14:textId="77777777" w:rsidR="007A0045" w:rsidRDefault="007A0045" w:rsidP="00F14CC2">
      <w:pPr>
        <w:pStyle w:val="NormalWeb"/>
        <w:spacing w:before="0" w:beforeAutospacing="0"/>
        <w:rPr>
          <w:rFonts w:ascii="Arial" w:hAnsi="Arial" w:cs="Arial"/>
          <w:color w:val="000000"/>
          <w:lang w:val="fr-FR"/>
        </w:rPr>
      </w:pPr>
    </w:p>
    <w:p w14:paraId="32C31B32" w14:textId="77777777" w:rsidR="007A0045" w:rsidRPr="00E00540" w:rsidRDefault="007A0045" w:rsidP="00F14CC2">
      <w:pPr>
        <w:pStyle w:val="NormalWeb"/>
        <w:spacing w:before="0" w:beforeAutospacing="0"/>
        <w:rPr>
          <w:rFonts w:ascii="Arial" w:hAnsi="Arial" w:cs="Arial"/>
          <w:color w:val="000000"/>
          <w:lang w:val="fr-FR"/>
        </w:rPr>
      </w:pPr>
    </w:p>
    <w:p w14:paraId="01F71FBD"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33 : Construire un ministère durable</w:t>
      </w:r>
    </w:p>
    <w:p w14:paraId="00894F95"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La théologie de la longévité contre la culture du sprint</w:t>
      </w:r>
    </w:p>
    <w:p w14:paraId="2EBECA4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succès d'un ministère ne se mesure pas à l'intensité de son démarrage, mais à sa capacité à franchir la ligne d'arrivée. Le cimetière ecclésiastique est rempli de serviteurs de Dieu qui ont brillé comme des météores pendant quelques années avant de s'éteindre prématurément à cause du surmenage, de la maladie ou d'un naufrage moral. Dieu ne nous appelle pas à un sprint destructeur, mais à un marathon glorieux.</w:t>
      </w:r>
    </w:p>
    <w:p w14:paraId="686279F2"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33.1. Le piège de l'activisme immédiat : l'illusion de l'urgence perpétuelle</w:t>
      </w:r>
    </w:p>
    <w:p w14:paraId="24ED318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ministère moderne souffre d'une pathologie : la dictature du court terme. Le pasteur se sent obligé de multiplier les programmes, les conventions, les veillées et les projets pour maintenir l'attention des foules et prouver son efficacité. Cet activisme effréné repose souvent sur une mauvaise compréhension de l'urgence évangélique.</w:t>
      </w:r>
    </w:p>
    <w:p w14:paraId="3A92B2A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Jésus connaissait l'urgence du salut des âmes, pourtant Il n'a jamais couru. Il passait des heures à ne rien faire d'autre que prier dans des lieux déserts, et Il a refusé de se laisser dicter Son agenda par les foules pressantes (Marc </w:t>
      </w:r>
      <w:proofErr w:type="gramStart"/>
      <w:r w:rsidRPr="00E00540">
        <w:rPr>
          <w:rFonts w:ascii="Arial" w:hAnsi="Arial" w:cs="Arial"/>
          <w:color w:val="000000"/>
          <w:lang w:val="fr-FR"/>
        </w:rPr>
        <w:t>1:</w:t>
      </w:r>
      <w:proofErr w:type="gramEnd"/>
      <w:r w:rsidRPr="00E00540">
        <w:rPr>
          <w:rFonts w:ascii="Arial" w:hAnsi="Arial" w:cs="Arial"/>
          <w:color w:val="000000"/>
          <w:lang w:val="fr-FR"/>
        </w:rPr>
        <w:t>37-38). Un ministère durable intègre le fait que l'œuvre appartient au Maître des temps et des circonstances. Courir sans cesse, c'est présumer que le Saint-Esprit est en retard.</w:t>
      </w:r>
    </w:p>
    <w:p w14:paraId="28DBC479"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33.2. Les piliers structurels de la durabilité pastoral</w:t>
      </w:r>
    </w:p>
    <w:p w14:paraId="120D24B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Pour qu'un ministère traverse les décennies sans consumer l'homme qui le porte, trois structures doivent être rigoureusement établies :</w:t>
      </w:r>
    </w:p>
    <w:p w14:paraId="1D4609ED" w14:textId="77777777" w:rsidR="00F14CC2" w:rsidRPr="00E00540" w:rsidRDefault="00F14CC2" w:rsidP="004E56B0">
      <w:pPr>
        <w:pStyle w:val="NormalWeb"/>
        <w:numPr>
          <w:ilvl w:val="0"/>
          <w:numId w:val="51"/>
        </w:numPr>
        <w:spacing w:before="0" w:beforeAutospacing="0"/>
        <w:rPr>
          <w:rFonts w:ascii="Arial" w:hAnsi="Arial" w:cs="Arial"/>
          <w:color w:val="000000"/>
          <w:lang w:val="fr-FR"/>
        </w:rPr>
      </w:pPr>
      <w:r w:rsidRPr="00E00540">
        <w:rPr>
          <w:rFonts w:ascii="Arial" w:hAnsi="Arial" w:cs="Arial"/>
          <w:b/>
          <w:bCs/>
          <w:color w:val="000000"/>
          <w:lang w:val="fr-FR"/>
        </w:rPr>
        <w:t>Le rythme biologique respecté :</w:t>
      </w:r>
      <w:r w:rsidRPr="00E00540">
        <w:rPr>
          <w:rStyle w:val="apple-converted-space"/>
          <w:rFonts w:ascii="Arial" w:hAnsi="Arial" w:cs="Arial"/>
          <w:color w:val="000000"/>
          <w:lang w:val="fr-FR"/>
        </w:rPr>
        <w:t> </w:t>
      </w:r>
      <w:r w:rsidRPr="00E00540">
        <w:rPr>
          <w:rFonts w:ascii="Arial" w:hAnsi="Arial" w:cs="Arial"/>
          <w:color w:val="000000"/>
          <w:lang w:val="fr-FR"/>
        </w:rPr>
        <w:t>Intégrer la fatigue comme un indicateur de gestion, et non comme un manque de foi.</w:t>
      </w:r>
    </w:p>
    <w:p w14:paraId="22F7783B" w14:textId="77777777" w:rsidR="00F14CC2" w:rsidRPr="00E00540" w:rsidRDefault="00F14CC2" w:rsidP="004E56B0">
      <w:pPr>
        <w:pStyle w:val="NormalWeb"/>
        <w:numPr>
          <w:ilvl w:val="0"/>
          <w:numId w:val="51"/>
        </w:numPr>
        <w:spacing w:before="0" w:beforeAutospacing="0"/>
        <w:rPr>
          <w:rFonts w:ascii="Arial" w:hAnsi="Arial" w:cs="Arial"/>
          <w:color w:val="000000"/>
          <w:lang w:val="fr-FR"/>
        </w:rPr>
      </w:pPr>
      <w:r w:rsidRPr="00E00540">
        <w:rPr>
          <w:rFonts w:ascii="Arial" w:hAnsi="Arial" w:cs="Arial"/>
          <w:b/>
          <w:bCs/>
          <w:color w:val="000000"/>
          <w:lang w:val="fr-FR"/>
        </w:rPr>
        <w:t>L’organisation systémique :</w:t>
      </w:r>
      <w:r w:rsidRPr="00E00540">
        <w:rPr>
          <w:rStyle w:val="apple-converted-space"/>
          <w:rFonts w:ascii="Arial" w:hAnsi="Arial" w:cs="Arial"/>
          <w:color w:val="000000"/>
          <w:lang w:val="fr-FR"/>
        </w:rPr>
        <w:t> </w:t>
      </w:r>
      <w:r w:rsidRPr="00E00540">
        <w:rPr>
          <w:rFonts w:ascii="Arial" w:hAnsi="Arial" w:cs="Arial"/>
          <w:color w:val="000000"/>
          <w:lang w:val="fr-FR"/>
        </w:rPr>
        <w:t xml:space="preserve">Passer d'un modèle d'église centré sur un « homme-orchestre » à une structure basée sur le déploiement des ministères et des dons de chacun (Éphésiens </w:t>
      </w:r>
      <w:proofErr w:type="gramStart"/>
      <w:r w:rsidRPr="00E00540">
        <w:rPr>
          <w:rFonts w:ascii="Arial" w:hAnsi="Arial" w:cs="Arial"/>
          <w:color w:val="000000"/>
          <w:lang w:val="fr-FR"/>
        </w:rPr>
        <w:t>4:</w:t>
      </w:r>
      <w:proofErr w:type="gramEnd"/>
      <w:r w:rsidRPr="00E00540">
        <w:rPr>
          <w:rFonts w:ascii="Arial" w:hAnsi="Arial" w:cs="Arial"/>
          <w:color w:val="000000"/>
          <w:lang w:val="fr-FR"/>
        </w:rPr>
        <w:t>11-12).</w:t>
      </w:r>
    </w:p>
    <w:p w14:paraId="0ACC2C94" w14:textId="77777777" w:rsidR="00F14CC2" w:rsidRPr="00E00540" w:rsidRDefault="00F14CC2" w:rsidP="004E56B0">
      <w:pPr>
        <w:pStyle w:val="NormalWeb"/>
        <w:numPr>
          <w:ilvl w:val="0"/>
          <w:numId w:val="51"/>
        </w:numPr>
        <w:spacing w:before="0" w:beforeAutospacing="0"/>
        <w:rPr>
          <w:rFonts w:ascii="Arial" w:hAnsi="Arial" w:cs="Arial"/>
          <w:color w:val="000000"/>
          <w:lang w:val="fr-FR"/>
        </w:rPr>
      </w:pPr>
      <w:r w:rsidRPr="00E00540">
        <w:rPr>
          <w:rFonts w:ascii="Arial" w:hAnsi="Arial" w:cs="Arial"/>
          <w:b/>
          <w:bCs/>
          <w:color w:val="000000"/>
          <w:lang w:val="fr-FR"/>
        </w:rPr>
        <w:t>La redevabilité :</w:t>
      </w:r>
      <w:r w:rsidRPr="00E00540">
        <w:rPr>
          <w:rStyle w:val="apple-converted-space"/>
          <w:rFonts w:ascii="Arial" w:hAnsi="Arial" w:cs="Arial"/>
          <w:color w:val="000000"/>
          <w:lang w:val="fr-FR"/>
        </w:rPr>
        <w:t> </w:t>
      </w:r>
      <w:r w:rsidRPr="00E00540">
        <w:rPr>
          <w:rFonts w:ascii="Arial" w:hAnsi="Arial" w:cs="Arial"/>
          <w:color w:val="000000"/>
          <w:lang w:val="fr-FR"/>
        </w:rPr>
        <w:t>Accepter de rendre des comptes sur sa gestion du temps, de ses finances et de sa santé à un conseil de pairs ou d'anciens.</w:t>
      </w:r>
    </w:p>
    <w:p w14:paraId="55D6E5A2"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303456B6" w14:textId="77777777" w:rsidR="00F14CC2" w:rsidRPr="00E00540" w:rsidRDefault="00F14CC2" w:rsidP="004E56B0">
      <w:pPr>
        <w:pStyle w:val="NormalWeb"/>
        <w:numPr>
          <w:ilvl w:val="0"/>
          <w:numId w:val="52"/>
        </w:numPr>
        <w:spacing w:before="0" w:beforeAutospacing="0"/>
        <w:rPr>
          <w:rFonts w:ascii="Arial" w:hAnsi="Arial" w:cs="Arial"/>
          <w:color w:val="000000"/>
          <w:lang w:val="fr-FR"/>
        </w:rPr>
      </w:pPr>
      <w:r w:rsidRPr="00E00540">
        <w:rPr>
          <w:rFonts w:ascii="Arial" w:hAnsi="Arial" w:cs="Arial"/>
          <w:color w:val="000000"/>
          <w:lang w:val="fr-FR"/>
        </w:rPr>
        <w:t>Votre rythme de service actuel vous permet-il d'envisager de servir avec la même vigueur dans dix ou vingt ans ?</w:t>
      </w:r>
    </w:p>
    <w:p w14:paraId="62EF5C4E" w14:textId="77777777" w:rsidR="00F14CC2" w:rsidRPr="00E00540" w:rsidRDefault="00F14CC2" w:rsidP="004E56B0">
      <w:pPr>
        <w:pStyle w:val="NormalWeb"/>
        <w:numPr>
          <w:ilvl w:val="0"/>
          <w:numId w:val="52"/>
        </w:numPr>
        <w:spacing w:before="0" w:beforeAutospacing="0"/>
        <w:rPr>
          <w:rFonts w:ascii="Arial" w:hAnsi="Arial" w:cs="Arial"/>
          <w:color w:val="000000"/>
          <w:lang w:val="fr-FR"/>
        </w:rPr>
      </w:pPr>
      <w:r w:rsidRPr="00E00540">
        <w:rPr>
          <w:rFonts w:ascii="Arial" w:hAnsi="Arial" w:cs="Arial"/>
          <w:color w:val="000000"/>
          <w:lang w:val="fr-FR"/>
        </w:rPr>
        <w:t>Qu'avez-vous mis en place pour protéger votre cœur physique et spirituel de l'usure du temps ?</w:t>
      </w:r>
    </w:p>
    <w:p w14:paraId="13B51486"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24E119A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 xml:space="preserve">Seigneur, je </w:t>
      </w:r>
      <w:proofErr w:type="spellStart"/>
      <w:r w:rsidRPr="00E00540">
        <w:rPr>
          <w:rFonts w:ascii="Arial" w:hAnsi="Arial" w:cs="Arial"/>
          <w:i/>
          <w:iCs/>
          <w:color w:val="000000"/>
          <w:lang w:val="fr-FR"/>
        </w:rPr>
        <w:t>repens</w:t>
      </w:r>
      <w:proofErr w:type="spellEnd"/>
      <w:r w:rsidRPr="00E00540">
        <w:rPr>
          <w:rFonts w:ascii="Arial" w:hAnsi="Arial" w:cs="Arial"/>
          <w:i/>
          <w:iCs/>
          <w:color w:val="000000"/>
          <w:lang w:val="fr-FR"/>
        </w:rPr>
        <w:t xml:space="preserve"> à mon activisme aveugle qui sacrifie ma longévité sur l'autel de la performance immédiate. Enseigne-moi la sagesse du marathonien spirituel. Je choisis de bâtir des structures durables et de soumettre mon calendrier à Ton rythme souverain, afin de finir ma course avec joie. Amen.</w:t>
      </w:r>
    </w:p>
    <w:p w14:paraId="6AA194EC"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34 : Savoir dire non</w:t>
      </w:r>
    </w:p>
    <w:p w14:paraId="53DB1499"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L'art de poser des limites pour protéger l'essentiel</w:t>
      </w:r>
    </w:p>
    <w:p w14:paraId="16B21CE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désir légitime de plaire à Dieu et d'aider son prochain se transforme souvent, chez le pasteur, en une incapacité chronique à dire « non ». Dire oui à toutes les sollicitations — chaque invitation à prêcher, chaque réunion de conseil, chaque urgence administrative mineure — est le chemin le plus court vers l'effondrement. Le « oui » du serviteur n'a de valeur que s'il a le pouvoir de prononcer un « non » ferme et sanctifié.</w:t>
      </w:r>
    </w:p>
    <w:p w14:paraId="4A0AC1C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34.1. Le syndrome du sauveur : la racine psychologique du compromis</w:t>
      </w:r>
    </w:p>
    <w:p w14:paraId="19B8A13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L'incapacité à poser des limites cache souvent un besoin inconscient d'approbation ou une culpabilité mal placée. Le pasteur s'imagine que s'il refuse une demande, il déçoit Dieu, blesse la brebis, ou passe pour un mauvais berger. C'est le « syndrome du sauveur ».</w:t>
      </w:r>
    </w:p>
    <w:p w14:paraId="5B0CD3F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Il faut se rappeler que Jésus Lui-même a su dire non. Dans Luc </w:t>
      </w:r>
      <w:proofErr w:type="gramStart"/>
      <w:r w:rsidRPr="00E00540">
        <w:rPr>
          <w:rFonts w:ascii="Arial" w:hAnsi="Arial" w:cs="Arial"/>
          <w:color w:val="000000"/>
          <w:lang w:val="fr-FR"/>
        </w:rPr>
        <w:t>4:</w:t>
      </w:r>
      <w:proofErr w:type="gramEnd"/>
      <w:r w:rsidRPr="00E00540">
        <w:rPr>
          <w:rFonts w:ascii="Arial" w:hAnsi="Arial" w:cs="Arial"/>
          <w:color w:val="000000"/>
          <w:lang w:val="fr-FR"/>
        </w:rPr>
        <w:t>42-43, alors que les foules le retenaient pour qu'Il ne les quitte pas, Il a posé une limite claire :</w:t>
      </w:r>
      <w:r w:rsidRPr="00E00540">
        <w:rPr>
          <w:rStyle w:val="apple-converted-space"/>
          <w:rFonts w:ascii="Arial" w:hAnsi="Arial" w:cs="Arial"/>
          <w:color w:val="000000"/>
          <w:lang w:val="fr-FR"/>
        </w:rPr>
        <w:t> </w:t>
      </w:r>
      <w:r w:rsidRPr="00E00540">
        <w:rPr>
          <w:rFonts w:ascii="Arial" w:hAnsi="Arial" w:cs="Arial"/>
          <w:i/>
          <w:iCs/>
          <w:color w:val="000000"/>
          <w:lang w:val="fr-FR"/>
        </w:rPr>
        <w:t>« Il faut aussi que j'annonce aux autres villes la bonne nouvelle du royaume de Dieu ; car c'est pour cela que j'ai été envoyé. »</w:t>
      </w:r>
      <w:r w:rsidRPr="00E00540">
        <w:rPr>
          <w:rStyle w:val="apple-converted-space"/>
          <w:rFonts w:ascii="Arial" w:hAnsi="Arial" w:cs="Arial"/>
          <w:color w:val="000000"/>
          <w:lang w:val="fr-FR"/>
        </w:rPr>
        <w:t> </w:t>
      </w:r>
      <w:r w:rsidRPr="00E00540">
        <w:rPr>
          <w:rFonts w:ascii="Arial" w:hAnsi="Arial" w:cs="Arial"/>
          <w:color w:val="000000"/>
          <w:lang w:val="fr-FR"/>
        </w:rPr>
        <w:t>Jésus a dit non à une opportunité de ministère locale et fructueuse pour rester fidèle à Sa mission globale.</w:t>
      </w:r>
    </w:p>
    <w:p w14:paraId="162C1AD9"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34.2. Le modèle d'Actes 6 : le refus pastoral de la distraction administrative</w:t>
      </w:r>
    </w:p>
    <w:p w14:paraId="350EBD3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L'Église primitive a frôlé le burn-out de ses leaders dès ses premiers mois. Face aux plaintes concernant la distribution des vivres aux veuves, les apôtres ont pris une décision historique :</w:t>
      </w:r>
      <w:r w:rsidRPr="00E00540">
        <w:rPr>
          <w:rStyle w:val="apple-converted-space"/>
          <w:rFonts w:ascii="Arial" w:hAnsi="Arial" w:cs="Arial"/>
          <w:color w:val="000000"/>
          <w:lang w:val="fr-FR"/>
        </w:rPr>
        <w:t> </w:t>
      </w:r>
      <w:r w:rsidRPr="00E00540">
        <w:rPr>
          <w:rFonts w:ascii="Arial" w:hAnsi="Arial" w:cs="Arial"/>
          <w:i/>
          <w:iCs/>
          <w:color w:val="000000"/>
          <w:lang w:val="fr-FR"/>
        </w:rPr>
        <w:t>« Il n'est pas convenable que nous laissions la parole de Dieu pour servir aux tables »</w:t>
      </w:r>
      <w:r w:rsidRPr="00E00540">
        <w:rPr>
          <w:rStyle w:val="apple-converted-space"/>
          <w:rFonts w:ascii="Arial" w:hAnsi="Arial" w:cs="Arial"/>
          <w:color w:val="000000"/>
          <w:lang w:val="fr-FR"/>
        </w:rPr>
        <w:t> </w:t>
      </w:r>
      <w:r w:rsidRPr="00E00540">
        <w:rPr>
          <w:rFonts w:ascii="Arial" w:hAnsi="Arial" w:cs="Arial"/>
          <w:color w:val="000000"/>
          <w:lang w:val="fr-FR"/>
        </w:rPr>
        <w:t xml:space="preserve">(Actes </w:t>
      </w:r>
      <w:proofErr w:type="gramStart"/>
      <w:r w:rsidRPr="00E00540">
        <w:rPr>
          <w:rFonts w:ascii="Arial" w:hAnsi="Arial" w:cs="Arial"/>
          <w:color w:val="000000"/>
          <w:lang w:val="fr-FR"/>
        </w:rPr>
        <w:t>6:</w:t>
      </w:r>
      <w:proofErr w:type="gramEnd"/>
      <w:r w:rsidRPr="00E00540">
        <w:rPr>
          <w:rFonts w:ascii="Arial" w:hAnsi="Arial" w:cs="Arial"/>
          <w:color w:val="000000"/>
          <w:lang w:val="fr-FR"/>
        </w:rPr>
        <w:t>2).</w:t>
      </w:r>
    </w:p>
    <w:p w14:paraId="117CC9C9"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Toutes</w:t>
      </w:r>
      <w:proofErr w:type="gramEnd"/>
      <w:r w:rsidRPr="00E00540">
        <w:rPr>
          <w:rStyle w:val="HTMLCode"/>
          <w:rFonts w:ascii="Arial" w:hAnsi="Arial" w:cs="Arial"/>
          <w:color w:val="000000"/>
          <w:lang w:val="fr-FR"/>
        </w:rPr>
        <w:t xml:space="preserve"> les </w:t>
      </w:r>
      <w:proofErr w:type="gramStart"/>
      <w:r w:rsidRPr="00E00540">
        <w:rPr>
          <w:rStyle w:val="HTMLCode"/>
          <w:rFonts w:ascii="Arial" w:hAnsi="Arial" w:cs="Arial"/>
          <w:color w:val="000000"/>
          <w:lang w:val="fr-FR"/>
        </w:rPr>
        <w:t>Sollicitations ]</w:t>
      </w:r>
      <w:proofErr w:type="gramEnd"/>
      <w:r w:rsidRPr="00E00540">
        <w:rPr>
          <w:rStyle w:val="HTMLCode"/>
          <w:rFonts w:ascii="Arial" w:hAnsi="Arial" w:cs="Arial"/>
          <w:color w:val="000000"/>
          <w:lang w:val="fr-FR"/>
        </w:rPr>
        <w:t xml:space="preserve"> ──► Le Piège du "Oui" Perpétuel ──► Dispersion / Épuisement</w:t>
      </w:r>
    </w:p>
    <w:p w14:paraId="7B55D458"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Le</w:t>
      </w:r>
      <w:proofErr w:type="gramEnd"/>
      <w:r w:rsidRPr="00E00540">
        <w:rPr>
          <w:rStyle w:val="HTMLCode"/>
          <w:rFonts w:ascii="Arial" w:hAnsi="Arial" w:cs="Arial"/>
          <w:color w:val="000000"/>
          <w:lang w:val="fr-FR"/>
        </w:rPr>
        <w:t xml:space="preserve"> Modèle d'Actes </w:t>
      </w:r>
      <w:proofErr w:type="gramStart"/>
      <w:r w:rsidRPr="00E00540">
        <w:rPr>
          <w:rStyle w:val="HTMLCode"/>
          <w:rFonts w:ascii="Arial" w:hAnsi="Arial" w:cs="Arial"/>
          <w:color w:val="000000"/>
          <w:lang w:val="fr-FR"/>
        </w:rPr>
        <w:t>6 ]</w:t>
      </w:r>
      <w:proofErr w:type="gramEnd"/>
      <w:r w:rsidRPr="00E00540">
        <w:rPr>
          <w:rStyle w:val="HTMLCode"/>
          <w:rFonts w:ascii="Arial" w:hAnsi="Arial" w:cs="Arial"/>
          <w:color w:val="000000"/>
          <w:lang w:val="fr-FR"/>
        </w:rPr>
        <w:t xml:space="preserve">       ──► Le Pouvoir du "Non" Sane     ──► Focus sur la Parole &amp; Prière</w:t>
      </w:r>
    </w:p>
    <w:p w14:paraId="26C03A3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Les apôtres ont dit non à une œuvre caritative excellente pour préserver leur appel principal : la prière et le ministère de la parole. Dire non à ce qui est bon est indispensable pour pouvoir dire oui à ce qui est excellent. Le pasteur doit déléguer l'administration pour protéger son cœur et sa chaire.</w:t>
      </w:r>
    </w:p>
    <w:p w14:paraId="3787232F"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565D8090" w14:textId="77777777" w:rsidR="00F14CC2" w:rsidRPr="00E00540" w:rsidRDefault="00F14CC2" w:rsidP="004E56B0">
      <w:pPr>
        <w:pStyle w:val="NormalWeb"/>
        <w:numPr>
          <w:ilvl w:val="0"/>
          <w:numId w:val="53"/>
        </w:numPr>
        <w:spacing w:before="0" w:beforeAutospacing="0"/>
        <w:rPr>
          <w:rFonts w:ascii="Arial" w:hAnsi="Arial" w:cs="Arial"/>
          <w:color w:val="000000"/>
          <w:lang w:val="fr-FR"/>
        </w:rPr>
      </w:pPr>
      <w:r w:rsidRPr="00E00540">
        <w:rPr>
          <w:rFonts w:ascii="Arial" w:hAnsi="Arial" w:cs="Arial"/>
          <w:color w:val="000000"/>
          <w:lang w:val="fr-FR"/>
        </w:rPr>
        <w:t>Combien de vos « oui » récents ont été prononcés par pure culpabilité ou par peur de déplaire aux hommes ?</w:t>
      </w:r>
    </w:p>
    <w:p w14:paraId="5C1A00E2" w14:textId="77777777" w:rsidR="00F14CC2" w:rsidRPr="00E00540" w:rsidRDefault="00F14CC2" w:rsidP="004E56B0">
      <w:pPr>
        <w:pStyle w:val="NormalWeb"/>
        <w:numPr>
          <w:ilvl w:val="0"/>
          <w:numId w:val="53"/>
        </w:numPr>
        <w:spacing w:before="0" w:beforeAutospacing="0"/>
        <w:rPr>
          <w:rFonts w:ascii="Arial" w:hAnsi="Arial" w:cs="Arial"/>
          <w:color w:val="000000"/>
          <w:lang w:val="fr-FR"/>
        </w:rPr>
      </w:pPr>
      <w:r w:rsidRPr="00E00540">
        <w:rPr>
          <w:rFonts w:ascii="Arial" w:hAnsi="Arial" w:cs="Arial"/>
          <w:color w:val="000000"/>
          <w:lang w:val="fr-FR"/>
        </w:rPr>
        <w:t>Quels sont les dossiers administratifs ou logistiques auxquels vous devez dire « non » dès aujourd'hui pour retourner à la prière ?</w:t>
      </w:r>
    </w:p>
    <w:p w14:paraId="6CA0BF82"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6DDFBD29"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délivre-moi de la peur de décevoir et du besoin de tout contrôler. Donne-moi le courage de fixer des limites saines autour de mon temps et de ma famille. Apprends-</w:t>
      </w:r>
      <w:r w:rsidRPr="00E00540">
        <w:rPr>
          <w:rFonts w:ascii="Arial" w:hAnsi="Arial" w:cs="Arial"/>
          <w:i/>
          <w:iCs/>
          <w:color w:val="000000"/>
          <w:lang w:val="fr-FR"/>
        </w:rPr>
        <w:lastRenderedPageBreak/>
        <w:t>moi à dire un "non" ferme aux distractions administratives pour préserver mon "oui" à Ton appel principal. Au nom de Jésus. Amen.</w:t>
      </w:r>
    </w:p>
    <w:p w14:paraId="3B68AD21" w14:textId="77777777" w:rsidR="002B58ED" w:rsidRDefault="002B58ED" w:rsidP="00F14CC2">
      <w:pPr>
        <w:pStyle w:val="NormalWeb"/>
        <w:spacing w:before="0" w:beforeAutospacing="0"/>
        <w:rPr>
          <w:rFonts w:ascii="Arial" w:hAnsi="Arial" w:cs="Arial"/>
          <w:i/>
          <w:iCs/>
          <w:color w:val="000000"/>
          <w:lang w:val="fr-FR"/>
        </w:rPr>
      </w:pPr>
    </w:p>
    <w:p w14:paraId="39C69FBC" w14:textId="77777777" w:rsidR="002B58ED" w:rsidRDefault="002B58ED" w:rsidP="00F14CC2">
      <w:pPr>
        <w:pStyle w:val="NormalWeb"/>
        <w:spacing w:before="0" w:beforeAutospacing="0"/>
        <w:rPr>
          <w:rFonts w:ascii="Arial" w:hAnsi="Arial" w:cs="Arial"/>
          <w:i/>
          <w:iCs/>
          <w:color w:val="000000"/>
          <w:lang w:val="fr-FR"/>
        </w:rPr>
      </w:pPr>
    </w:p>
    <w:p w14:paraId="13EAB37C" w14:textId="77777777" w:rsidR="002B58ED" w:rsidRDefault="002B58ED" w:rsidP="00F14CC2">
      <w:pPr>
        <w:pStyle w:val="NormalWeb"/>
        <w:spacing w:before="0" w:beforeAutospacing="0"/>
        <w:rPr>
          <w:rFonts w:ascii="Arial" w:hAnsi="Arial" w:cs="Arial"/>
          <w:i/>
          <w:iCs/>
          <w:color w:val="000000"/>
          <w:lang w:val="fr-FR"/>
        </w:rPr>
      </w:pPr>
    </w:p>
    <w:p w14:paraId="2DF45AC3" w14:textId="77777777" w:rsidR="002B58ED" w:rsidRDefault="002B58ED" w:rsidP="00F14CC2">
      <w:pPr>
        <w:pStyle w:val="NormalWeb"/>
        <w:spacing w:before="0" w:beforeAutospacing="0"/>
        <w:rPr>
          <w:rFonts w:ascii="Arial" w:hAnsi="Arial" w:cs="Arial"/>
          <w:i/>
          <w:iCs/>
          <w:color w:val="000000"/>
          <w:lang w:val="fr-FR"/>
        </w:rPr>
      </w:pPr>
    </w:p>
    <w:p w14:paraId="124AC5F5" w14:textId="77777777" w:rsidR="002B58ED" w:rsidRDefault="002B58ED" w:rsidP="00F14CC2">
      <w:pPr>
        <w:pStyle w:val="NormalWeb"/>
        <w:spacing w:before="0" w:beforeAutospacing="0"/>
        <w:rPr>
          <w:rFonts w:ascii="Arial" w:hAnsi="Arial" w:cs="Arial"/>
          <w:i/>
          <w:iCs/>
          <w:color w:val="000000"/>
          <w:lang w:val="fr-FR"/>
        </w:rPr>
      </w:pPr>
    </w:p>
    <w:p w14:paraId="5998F6AF" w14:textId="77777777" w:rsidR="002B58ED" w:rsidRDefault="002B58ED" w:rsidP="00F14CC2">
      <w:pPr>
        <w:pStyle w:val="NormalWeb"/>
        <w:spacing w:before="0" w:beforeAutospacing="0"/>
        <w:rPr>
          <w:rFonts w:ascii="Arial" w:hAnsi="Arial" w:cs="Arial"/>
          <w:i/>
          <w:iCs/>
          <w:color w:val="000000"/>
          <w:lang w:val="fr-FR"/>
        </w:rPr>
      </w:pPr>
    </w:p>
    <w:p w14:paraId="5C3C77A2" w14:textId="77777777" w:rsidR="002B58ED" w:rsidRDefault="002B58ED" w:rsidP="00F14CC2">
      <w:pPr>
        <w:pStyle w:val="NormalWeb"/>
        <w:spacing w:before="0" w:beforeAutospacing="0"/>
        <w:rPr>
          <w:rFonts w:ascii="Arial" w:hAnsi="Arial" w:cs="Arial"/>
          <w:i/>
          <w:iCs/>
          <w:color w:val="000000"/>
          <w:lang w:val="fr-FR"/>
        </w:rPr>
      </w:pPr>
    </w:p>
    <w:p w14:paraId="16C65673" w14:textId="77777777" w:rsidR="002B58ED" w:rsidRDefault="002B58ED" w:rsidP="00F14CC2">
      <w:pPr>
        <w:pStyle w:val="NormalWeb"/>
        <w:spacing w:before="0" w:beforeAutospacing="0"/>
        <w:rPr>
          <w:rFonts w:ascii="Arial" w:hAnsi="Arial" w:cs="Arial"/>
          <w:color w:val="000000"/>
          <w:lang w:val="fr-FR"/>
        </w:rPr>
      </w:pPr>
    </w:p>
    <w:p w14:paraId="51EF3006" w14:textId="77777777" w:rsidR="008B5C4C" w:rsidRDefault="008B5C4C" w:rsidP="00F14CC2">
      <w:pPr>
        <w:pStyle w:val="NormalWeb"/>
        <w:spacing w:before="0" w:beforeAutospacing="0"/>
        <w:rPr>
          <w:rFonts w:ascii="Arial" w:hAnsi="Arial" w:cs="Arial"/>
          <w:color w:val="000000"/>
          <w:lang w:val="fr-FR"/>
        </w:rPr>
      </w:pPr>
    </w:p>
    <w:p w14:paraId="60124380" w14:textId="77777777" w:rsidR="008B5C4C" w:rsidRDefault="008B5C4C" w:rsidP="00F14CC2">
      <w:pPr>
        <w:pStyle w:val="NormalWeb"/>
        <w:spacing w:before="0" w:beforeAutospacing="0"/>
        <w:rPr>
          <w:rFonts w:ascii="Arial" w:hAnsi="Arial" w:cs="Arial"/>
          <w:color w:val="000000"/>
          <w:lang w:val="fr-FR"/>
        </w:rPr>
      </w:pPr>
    </w:p>
    <w:p w14:paraId="37B45FDD" w14:textId="77777777" w:rsidR="008B5C4C" w:rsidRDefault="008B5C4C" w:rsidP="00F14CC2">
      <w:pPr>
        <w:pStyle w:val="NormalWeb"/>
        <w:spacing w:before="0" w:beforeAutospacing="0"/>
        <w:rPr>
          <w:rFonts w:ascii="Arial" w:hAnsi="Arial" w:cs="Arial"/>
          <w:color w:val="000000"/>
          <w:lang w:val="fr-FR"/>
        </w:rPr>
      </w:pPr>
    </w:p>
    <w:p w14:paraId="1DCE7D60" w14:textId="77777777" w:rsidR="008B5C4C" w:rsidRDefault="008B5C4C" w:rsidP="00F14CC2">
      <w:pPr>
        <w:pStyle w:val="NormalWeb"/>
        <w:spacing w:before="0" w:beforeAutospacing="0"/>
        <w:rPr>
          <w:rFonts w:ascii="Arial" w:hAnsi="Arial" w:cs="Arial"/>
          <w:color w:val="000000"/>
          <w:lang w:val="fr-FR"/>
        </w:rPr>
      </w:pPr>
    </w:p>
    <w:p w14:paraId="15AC886C" w14:textId="77777777" w:rsidR="008B5C4C" w:rsidRDefault="008B5C4C" w:rsidP="00F14CC2">
      <w:pPr>
        <w:pStyle w:val="NormalWeb"/>
        <w:spacing w:before="0" w:beforeAutospacing="0"/>
        <w:rPr>
          <w:rFonts w:ascii="Arial" w:hAnsi="Arial" w:cs="Arial"/>
          <w:color w:val="000000"/>
          <w:lang w:val="fr-FR"/>
        </w:rPr>
      </w:pPr>
    </w:p>
    <w:p w14:paraId="16FA41B9" w14:textId="77777777" w:rsidR="008B5C4C" w:rsidRDefault="008B5C4C" w:rsidP="00F14CC2">
      <w:pPr>
        <w:pStyle w:val="NormalWeb"/>
        <w:spacing w:before="0" w:beforeAutospacing="0"/>
        <w:rPr>
          <w:rFonts w:ascii="Arial" w:hAnsi="Arial" w:cs="Arial"/>
          <w:color w:val="000000"/>
          <w:lang w:val="fr-FR"/>
        </w:rPr>
      </w:pPr>
    </w:p>
    <w:p w14:paraId="19B80950" w14:textId="77777777" w:rsidR="008B5C4C" w:rsidRDefault="008B5C4C" w:rsidP="00F14CC2">
      <w:pPr>
        <w:pStyle w:val="NormalWeb"/>
        <w:spacing w:before="0" w:beforeAutospacing="0"/>
        <w:rPr>
          <w:rFonts w:ascii="Arial" w:hAnsi="Arial" w:cs="Arial"/>
          <w:color w:val="000000"/>
          <w:lang w:val="fr-FR"/>
        </w:rPr>
      </w:pPr>
    </w:p>
    <w:p w14:paraId="4449F0E5" w14:textId="77777777" w:rsidR="008B5C4C" w:rsidRDefault="008B5C4C" w:rsidP="00F14CC2">
      <w:pPr>
        <w:pStyle w:val="NormalWeb"/>
        <w:spacing w:before="0" w:beforeAutospacing="0"/>
        <w:rPr>
          <w:rFonts w:ascii="Arial" w:hAnsi="Arial" w:cs="Arial"/>
          <w:color w:val="000000"/>
          <w:lang w:val="fr-FR"/>
        </w:rPr>
      </w:pPr>
    </w:p>
    <w:p w14:paraId="63AB48D2" w14:textId="77777777" w:rsidR="008B5C4C" w:rsidRDefault="008B5C4C" w:rsidP="00F14CC2">
      <w:pPr>
        <w:pStyle w:val="NormalWeb"/>
        <w:spacing w:before="0" w:beforeAutospacing="0"/>
        <w:rPr>
          <w:rFonts w:ascii="Arial" w:hAnsi="Arial" w:cs="Arial"/>
          <w:color w:val="000000"/>
          <w:lang w:val="fr-FR"/>
        </w:rPr>
      </w:pPr>
    </w:p>
    <w:p w14:paraId="3D159301" w14:textId="77777777" w:rsidR="008B5C4C" w:rsidRDefault="008B5C4C" w:rsidP="00F14CC2">
      <w:pPr>
        <w:pStyle w:val="NormalWeb"/>
        <w:spacing w:before="0" w:beforeAutospacing="0"/>
        <w:rPr>
          <w:rFonts w:ascii="Arial" w:hAnsi="Arial" w:cs="Arial"/>
          <w:color w:val="000000"/>
          <w:lang w:val="fr-FR"/>
        </w:rPr>
      </w:pPr>
    </w:p>
    <w:p w14:paraId="7FB56AB8" w14:textId="77777777" w:rsidR="008B5C4C" w:rsidRDefault="008B5C4C" w:rsidP="00F14CC2">
      <w:pPr>
        <w:pStyle w:val="NormalWeb"/>
        <w:spacing w:before="0" w:beforeAutospacing="0"/>
        <w:rPr>
          <w:rFonts w:ascii="Arial" w:hAnsi="Arial" w:cs="Arial"/>
          <w:color w:val="000000"/>
          <w:lang w:val="fr-FR"/>
        </w:rPr>
      </w:pPr>
    </w:p>
    <w:p w14:paraId="6DCC217B" w14:textId="77777777" w:rsidR="008B5C4C" w:rsidRPr="00E00540" w:rsidRDefault="008B5C4C" w:rsidP="00F14CC2">
      <w:pPr>
        <w:pStyle w:val="NormalWeb"/>
        <w:spacing w:before="0" w:beforeAutospacing="0"/>
        <w:rPr>
          <w:rFonts w:ascii="Arial" w:hAnsi="Arial" w:cs="Arial"/>
          <w:color w:val="000000"/>
          <w:lang w:val="fr-FR"/>
        </w:rPr>
      </w:pPr>
    </w:p>
    <w:p w14:paraId="4B2D69A3"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35 : Développer une équipe de soutien</w:t>
      </w:r>
    </w:p>
    <w:p w14:paraId="283A791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Rompre l'isolement du sommet</w:t>
      </w:r>
    </w:p>
    <w:p w14:paraId="6644504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leadership pastoral est intrinsèquement solitaire. Plus un ministère grandit, plus le pasteur se retrouve isolé au sommet, portant des secrets lourds, des décisions stratégiques et des pressions spirituelles que peu de gens peuvent comprendre. Pour survivre, le leader ne doit pas seulement avoir des subordonnés qui exécutent ses ordres, mais une véritable équipe de soutien qui protège ses arrières.</w:t>
      </w:r>
    </w:p>
    <w:p w14:paraId="65C7B2D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35.1. Le principe d'Aaron et de Hur : soutenir les mains fatiguées</w:t>
      </w:r>
    </w:p>
    <w:p w14:paraId="3924CB2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Lors du combat contre </w:t>
      </w:r>
      <w:proofErr w:type="spellStart"/>
      <w:r w:rsidRPr="00E00540">
        <w:rPr>
          <w:rFonts w:ascii="Arial" w:hAnsi="Arial" w:cs="Arial"/>
          <w:color w:val="000000"/>
          <w:lang w:val="fr-FR"/>
        </w:rPr>
        <w:t>Amalec</w:t>
      </w:r>
      <w:proofErr w:type="spellEnd"/>
      <w:r w:rsidRPr="00E00540">
        <w:rPr>
          <w:rFonts w:ascii="Arial" w:hAnsi="Arial" w:cs="Arial"/>
          <w:color w:val="000000"/>
          <w:lang w:val="fr-FR"/>
        </w:rPr>
        <w:t>, Moïse a expérimenté les limites de sa force physique. Dès qu'il baissait les bras, Israël était battu. L'Écriture rapporte :</w:t>
      </w:r>
      <w:r w:rsidRPr="00E00540">
        <w:rPr>
          <w:rStyle w:val="apple-converted-space"/>
          <w:rFonts w:ascii="Arial" w:hAnsi="Arial" w:cs="Arial"/>
          <w:color w:val="000000"/>
          <w:lang w:val="fr-FR"/>
        </w:rPr>
        <w:t> </w:t>
      </w:r>
      <w:r w:rsidRPr="00E00540">
        <w:rPr>
          <w:rFonts w:ascii="Arial" w:hAnsi="Arial" w:cs="Arial"/>
          <w:i/>
          <w:iCs/>
          <w:color w:val="000000"/>
          <w:lang w:val="fr-FR"/>
        </w:rPr>
        <w:t>« Les mains de Moïse étant fatiguées, ils prirent une pierre qu'ils placèrent sous lui, et il s'assit dessus. Aaron et Hur soutenaient ses mains, l'un d'un côté, l'autre de l'autre... »</w:t>
      </w:r>
      <w:r w:rsidRPr="00E00540">
        <w:rPr>
          <w:rStyle w:val="apple-converted-space"/>
          <w:rFonts w:ascii="Arial" w:hAnsi="Arial" w:cs="Arial"/>
          <w:color w:val="000000"/>
          <w:lang w:val="fr-FR"/>
        </w:rPr>
        <w:t> </w:t>
      </w:r>
      <w:r w:rsidRPr="00E00540">
        <w:rPr>
          <w:rFonts w:ascii="Arial" w:hAnsi="Arial" w:cs="Arial"/>
          <w:color w:val="000000"/>
          <w:lang w:val="fr-FR"/>
        </w:rPr>
        <w:t xml:space="preserve">(Exode </w:t>
      </w:r>
      <w:proofErr w:type="gramStart"/>
      <w:r w:rsidRPr="00E00540">
        <w:rPr>
          <w:rFonts w:ascii="Arial" w:hAnsi="Arial" w:cs="Arial"/>
          <w:color w:val="000000"/>
          <w:lang w:val="fr-FR"/>
        </w:rPr>
        <w:t>17:</w:t>
      </w:r>
      <w:proofErr w:type="gramEnd"/>
      <w:r w:rsidRPr="00E00540">
        <w:rPr>
          <w:rFonts w:ascii="Arial" w:hAnsi="Arial" w:cs="Arial"/>
          <w:color w:val="000000"/>
          <w:lang w:val="fr-FR"/>
        </w:rPr>
        <w:t>12).</w:t>
      </w:r>
    </w:p>
    <w:p w14:paraId="53928A5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Moïse a eu besoin d'une pierre pour s'asseoir (le repos) et d'hommes pour porter ses bras fatigués. Le pasteur moderne a impérativement besoin d</w:t>
      </w:r>
      <w:proofErr w:type="gramStart"/>
      <w:r w:rsidRPr="00E00540">
        <w:rPr>
          <w:rFonts w:ascii="Arial" w:hAnsi="Arial" w:cs="Arial"/>
          <w:color w:val="000000"/>
          <w:lang w:val="fr-FR"/>
        </w:rPr>
        <w:t>'«</w:t>
      </w:r>
      <w:proofErr w:type="gramEnd"/>
      <w:r w:rsidRPr="00E00540">
        <w:rPr>
          <w:rFonts w:ascii="Arial" w:hAnsi="Arial" w:cs="Arial"/>
          <w:color w:val="000000"/>
          <w:lang w:val="fr-FR"/>
        </w:rPr>
        <w:t xml:space="preserve"> Aaron » et de « Hur » autour de lui : des collaborateurs, des diacres ou des intercesseurs de confiance dont le rôle n'est pas de solliciter le pasteur, mais de veiller sur lui, de filtrer les attaques et de porter les fardeaux spirituels de l’intercession à ses côtés.</w:t>
      </w:r>
    </w:p>
    <w:p w14:paraId="37D1BFB0"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35.2. Recruter et qualifier son cercle de redevabilité</w:t>
      </w:r>
    </w:p>
    <w:p w14:paraId="04B3907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Une équipe de soutien efficace ne s'improvise pas ; elle se choisit selon des critères stricts de maturité spirituelle et de loyauté. Ce cercle doit être composé de personnes capables de :</w:t>
      </w:r>
    </w:p>
    <w:p w14:paraId="77BAE52C" w14:textId="77777777" w:rsidR="00F14CC2" w:rsidRPr="00E00540" w:rsidRDefault="00F14CC2" w:rsidP="004E56B0">
      <w:pPr>
        <w:pStyle w:val="NormalWeb"/>
        <w:numPr>
          <w:ilvl w:val="0"/>
          <w:numId w:val="54"/>
        </w:numPr>
        <w:spacing w:before="0" w:beforeAutospacing="0"/>
        <w:rPr>
          <w:rFonts w:ascii="Arial" w:hAnsi="Arial" w:cs="Arial"/>
          <w:color w:val="000000"/>
          <w:lang w:val="fr-FR"/>
        </w:rPr>
      </w:pPr>
      <w:r w:rsidRPr="00E00540">
        <w:rPr>
          <w:rFonts w:ascii="Arial" w:hAnsi="Arial" w:cs="Arial"/>
          <w:b/>
          <w:bCs/>
          <w:color w:val="000000"/>
          <w:lang w:val="fr-FR"/>
        </w:rPr>
        <w:t>Filtrer les urgences mineures :</w:t>
      </w:r>
      <w:r w:rsidRPr="00E00540">
        <w:rPr>
          <w:rStyle w:val="apple-converted-space"/>
          <w:rFonts w:ascii="Arial" w:hAnsi="Arial" w:cs="Arial"/>
          <w:color w:val="000000"/>
          <w:lang w:val="fr-FR"/>
        </w:rPr>
        <w:t> </w:t>
      </w:r>
      <w:r w:rsidRPr="00E00540">
        <w:rPr>
          <w:rFonts w:ascii="Arial" w:hAnsi="Arial" w:cs="Arial"/>
          <w:color w:val="000000"/>
          <w:lang w:val="fr-FR"/>
        </w:rPr>
        <w:t>Devenir un bouclier pour que le pasteur ne soit pas interrompu dans ses temps d'étude et de repos.</w:t>
      </w:r>
    </w:p>
    <w:p w14:paraId="57F6BA0D" w14:textId="77777777" w:rsidR="00F14CC2" w:rsidRPr="00E00540" w:rsidRDefault="00F14CC2" w:rsidP="004E56B0">
      <w:pPr>
        <w:pStyle w:val="NormalWeb"/>
        <w:numPr>
          <w:ilvl w:val="0"/>
          <w:numId w:val="54"/>
        </w:numPr>
        <w:spacing w:before="0" w:beforeAutospacing="0"/>
        <w:rPr>
          <w:rFonts w:ascii="Arial" w:hAnsi="Arial" w:cs="Arial"/>
          <w:color w:val="000000"/>
          <w:lang w:val="fr-FR"/>
        </w:rPr>
      </w:pPr>
      <w:r w:rsidRPr="00E00540">
        <w:rPr>
          <w:rFonts w:ascii="Arial" w:hAnsi="Arial" w:cs="Arial"/>
          <w:b/>
          <w:bCs/>
          <w:color w:val="000000"/>
          <w:lang w:val="fr-FR"/>
        </w:rPr>
        <w:t>Parler avec franchise :</w:t>
      </w:r>
      <w:r w:rsidRPr="00E00540">
        <w:rPr>
          <w:rStyle w:val="apple-converted-space"/>
          <w:rFonts w:ascii="Arial" w:hAnsi="Arial" w:cs="Arial"/>
          <w:color w:val="000000"/>
          <w:lang w:val="fr-FR"/>
        </w:rPr>
        <w:t> </w:t>
      </w:r>
      <w:r w:rsidRPr="00E00540">
        <w:rPr>
          <w:rFonts w:ascii="Arial" w:hAnsi="Arial" w:cs="Arial"/>
          <w:color w:val="000000"/>
          <w:lang w:val="fr-FR"/>
        </w:rPr>
        <w:t>Des amis fidèles qui ont le droit de dire au pasteur lorsqu'il montre des signes de fatigue ou d'irritabilité excessive.</w:t>
      </w:r>
    </w:p>
    <w:p w14:paraId="2F4C624F" w14:textId="77777777" w:rsidR="00F14CC2" w:rsidRPr="00E00540" w:rsidRDefault="00F14CC2" w:rsidP="004E56B0">
      <w:pPr>
        <w:pStyle w:val="NormalWeb"/>
        <w:numPr>
          <w:ilvl w:val="0"/>
          <w:numId w:val="54"/>
        </w:numPr>
        <w:spacing w:before="0" w:beforeAutospacing="0"/>
        <w:rPr>
          <w:rFonts w:ascii="Arial" w:hAnsi="Arial" w:cs="Arial"/>
          <w:color w:val="000000"/>
          <w:lang w:val="fr-FR"/>
        </w:rPr>
      </w:pPr>
      <w:r w:rsidRPr="00E00540">
        <w:rPr>
          <w:rFonts w:ascii="Arial" w:hAnsi="Arial" w:cs="Arial"/>
          <w:b/>
          <w:bCs/>
          <w:color w:val="000000"/>
          <w:lang w:val="fr-FR"/>
        </w:rPr>
        <w:t>Porter le fardeau :</w:t>
      </w:r>
      <w:r w:rsidRPr="00E00540">
        <w:rPr>
          <w:rStyle w:val="apple-converted-space"/>
          <w:rFonts w:ascii="Arial" w:hAnsi="Arial" w:cs="Arial"/>
          <w:color w:val="000000"/>
          <w:lang w:val="fr-FR"/>
        </w:rPr>
        <w:t> </w:t>
      </w:r>
      <w:r w:rsidRPr="00E00540">
        <w:rPr>
          <w:rFonts w:ascii="Arial" w:hAnsi="Arial" w:cs="Arial"/>
          <w:color w:val="000000"/>
          <w:lang w:val="fr-FR"/>
        </w:rPr>
        <w:t>Assurer la relève logistique et spirituelle lors des absences du leader.</w:t>
      </w:r>
    </w:p>
    <w:p w14:paraId="20644585"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41CBCA78" w14:textId="77777777" w:rsidR="00F14CC2" w:rsidRPr="00E00540" w:rsidRDefault="00F14CC2" w:rsidP="004E56B0">
      <w:pPr>
        <w:pStyle w:val="NormalWeb"/>
        <w:numPr>
          <w:ilvl w:val="0"/>
          <w:numId w:val="55"/>
        </w:numPr>
        <w:spacing w:before="0" w:beforeAutospacing="0"/>
        <w:rPr>
          <w:rFonts w:ascii="Arial" w:hAnsi="Arial" w:cs="Arial"/>
          <w:color w:val="000000"/>
          <w:lang w:val="fr-FR"/>
        </w:rPr>
      </w:pPr>
      <w:r w:rsidRPr="00E00540">
        <w:rPr>
          <w:rFonts w:ascii="Arial" w:hAnsi="Arial" w:cs="Arial"/>
          <w:color w:val="000000"/>
          <w:lang w:val="fr-FR"/>
        </w:rPr>
        <w:t>Qui sont les Aaron et Hur réels dans votre vie actuelle, capables de soutenir vos bras sans rien attendre en retour ?</w:t>
      </w:r>
    </w:p>
    <w:p w14:paraId="42233E8D" w14:textId="77777777" w:rsidR="00F14CC2" w:rsidRPr="00E00540" w:rsidRDefault="00F14CC2" w:rsidP="004E56B0">
      <w:pPr>
        <w:pStyle w:val="NormalWeb"/>
        <w:numPr>
          <w:ilvl w:val="0"/>
          <w:numId w:val="55"/>
        </w:numPr>
        <w:spacing w:before="0" w:beforeAutospacing="0"/>
        <w:rPr>
          <w:rFonts w:ascii="Arial" w:hAnsi="Arial" w:cs="Arial"/>
          <w:color w:val="000000"/>
          <w:lang w:val="fr-FR"/>
        </w:rPr>
      </w:pPr>
      <w:r w:rsidRPr="00E00540">
        <w:rPr>
          <w:rFonts w:ascii="Arial" w:hAnsi="Arial" w:cs="Arial"/>
          <w:color w:val="000000"/>
          <w:lang w:val="fr-FR"/>
        </w:rPr>
        <w:t>Avez-vous bâti un système de protection autour de votre temps, ou êtes-vous accessible à n'importe qui, n'importe quand ?</w:t>
      </w:r>
    </w:p>
    <w:p w14:paraId="5D2382B5"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365A51A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brise la malédiction de l'isolement pastoral. Je Te prie d'envoyer et de révéler autour de moi des Aaron et des Hur authentiques. Établis mon équipe de soutien, des hommes et des femmes de confiance pour porter les fardeaux de l'œuvre avec moi, afin que nos mains restent levées vers la victoire. Amen.</w:t>
      </w:r>
    </w:p>
    <w:p w14:paraId="41FACC08"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 xml:space="preserve">Chapitre </w:t>
      </w:r>
      <w:proofErr w:type="gramStart"/>
      <w:r w:rsidRPr="00E00540">
        <w:rPr>
          <w:rFonts w:ascii="Arial" w:hAnsi="Arial" w:cs="Arial"/>
          <w:color w:val="000000"/>
          <w:lang w:val="fr-FR"/>
        </w:rPr>
        <w:t>36:</w:t>
      </w:r>
      <w:proofErr w:type="gramEnd"/>
      <w:r w:rsidRPr="00E00540">
        <w:rPr>
          <w:rFonts w:ascii="Arial" w:hAnsi="Arial" w:cs="Arial"/>
          <w:color w:val="000000"/>
          <w:lang w:val="fr-FR"/>
        </w:rPr>
        <w:t xml:space="preserve"> L'importance d'un mentor spirituel</w:t>
      </w:r>
    </w:p>
    <w:p w14:paraId="4D72255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S'asseoir sous l'autorité d'un père pour sécuriser sa course</w:t>
      </w:r>
    </w:p>
    <w:p w14:paraId="2F109EE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De nombreux pasteurs se comportent comme des orphelins spirituels. Ils coachent les autres, imposent les mains à des milliers de personnes, mais n'ont personne à qui ouvrir leur cœur ou qui possède le droit de corriger leur trajectoire. Sans la couverture spirituelle et la sagesse d'un mentor ou d'un père spirituel, le leader avance sans boussole et s'expose aux angles morts de sa propre personnalité.</w:t>
      </w:r>
    </w:p>
    <w:p w14:paraId="2BABF0C3"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36.1. Le modèle d'Élie et d'Élisée : la transmission par le mentorat</w:t>
      </w:r>
    </w:p>
    <w:p w14:paraId="7E40263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Élisée n'est pas devenu le grand prophète d'Israël en fréquentant simplement les écoles des prophètes. Il a été restauré, formé et propulsé en versant de l'eau sur les mains d'Élie (2 Rois </w:t>
      </w:r>
      <w:proofErr w:type="gramStart"/>
      <w:r w:rsidRPr="00E00540">
        <w:rPr>
          <w:rFonts w:ascii="Arial" w:hAnsi="Arial" w:cs="Arial"/>
          <w:color w:val="000000"/>
          <w:lang w:val="fr-FR"/>
        </w:rPr>
        <w:t>3:</w:t>
      </w:r>
      <w:proofErr w:type="gramEnd"/>
      <w:r w:rsidRPr="00E00540">
        <w:rPr>
          <w:rFonts w:ascii="Arial" w:hAnsi="Arial" w:cs="Arial"/>
          <w:color w:val="000000"/>
          <w:lang w:val="fr-FR"/>
        </w:rPr>
        <w:t>11). Le mentorat est une relation d'intimité, d'observation et de redevabilité.</w:t>
      </w:r>
    </w:p>
    <w:p w14:paraId="7E06900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Un mentor spirituel est quelqu'un qui a déjà marché sur le chemin que vous empruntez, qui a survécu aux tempêtes du ministère et qui peut repérer les pièges de l'ennemi bien avant qu'ils ne vous atteignent. Il ne regarde pas votre onction publique, il scrute la santé de votre âme. Sans un Élie, Élisée court le risque de gaspiller son potentiel ou de s'effondrer sous le poids d'une double portion mal gérée.</w:t>
      </w:r>
    </w:p>
    <w:p w14:paraId="5CD02F0A"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36.2. Les fonctions vitales du mentor dans la vie du leader</w:t>
      </w:r>
    </w:p>
    <w:p w14:paraId="39A96C0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mentorat remplit trois fonctions de sécurité indispensables pour le serviteur de Dieu :</w:t>
      </w:r>
    </w:p>
    <w:p w14:paraId="33A1F068" w14:textId="77777777" w:rsidR="00F14CC2" w:rsidRPr="00E00540" w:rsidRDefault="00F14CC2" w:rsidP="004E56B0">
      <w:pPr>
        <w:pStyle w:val="NormalWeb"/>
        <w:numPr>
          <w:ilvl w:val="0"/>
          <w:numId w:val="56"/>
        </w:numPr>
        <w:spacing w:before="0" w:beforeAutospacing="0"/>
        <w:rPr>
          <w:rFonts w:ascii="Arial" w:hAnsi="Arial" w:cs="Arial"/>
          <w:color w:val="000000"/>
          <w:lang w:val="fr-FR"/>
        </w:rPr>
      </w:pPr>
      <w:r w:rsidRPr="00E00540">
        <w:rPr>
          <w:rFonts w:ascii="Arial" w:hAnsi="Arial" w:cs="Arial"/>
          <w:b/>
          <w:bCs/>
          <w:color w:val="000000"/>
          <w:lang w:val="fr-FR"/>
        </w:rPr>
        <w:t>La zone de décompression totale :</w:t>
      </w:r>
      <w:r w:rsidRPr="00E00540">
        <w:rPr>
          <w:rStyle w:val="apple-converted-space"/>
          <w:rFonts w:ascii="Arial" w:hAnsi="Arial" w:cs="Arial"/>
          <w:color w:val="000000"/>
          <w:lang w:val="fr-FR"/>
        </w:rPr>
        <w:t> </w:t>
      </w:r>
      <w:r w:rsidRPr="00E00540">
        <w:rPr>
          <w:rFonts w:ascii="Arial" w:hAnsi="Arial" w:cs="Arial"/>
          <w:color w:val="000000"/>
          <w:lang w:val="fr-FR"/>
        </w:rPr>
        <w:t>Un espace sécurisé où le pasteur peut confesser ses doutes, ses tentations, ses échecs ou ses colères sans craindre d'être jugé, disqualifié ou exposé publiquement.</w:t>
      </w:r>
    </w:p>
    <w:p w14:paraId="66909188" w14:textId="77777777" w:rsidR="00F14CC2" w:rsidRPr="00E00540" w:rsidRDefault="00F14CC2" w:rsidP="004E56B0">
      <w:pPr>
        <w:pStyle w:val="NormalWeb"/>
        <w:numPr>
          <w:ilvl w:val="0"/>
          <w:numId w:val="56"/>
        </w:numPr>
        <w:spacing w:before="0" w:beforeAutospacing="0"/>
        <w:rPr>
          <w:rFonts w:ascii="Arial" w:hAnsi="Arial" w:cs="Arial"/>
          <w:color w:val="000000"/>
          <w:lang w:val="fr-FR"/>
        </w:rPr>
      </w:pPr>
      <w:r w:rsidRPr="00E00540">
        <w:rPr>
          <w:rFonts w:ascii="Arial" w:hAnsi="Arial" w:cs="Arial"/>
          <w:b/>
          <w:bCs/>
          <w:color w:val="000000"/>
          <w:lang w:val="fr-FR"/>
        </w:rPr>
        <w:t>La correction prophétique :</w:t>
      </w:r>
      <w:r w:rsidRPr="00E00540">
        <w:rPr>
          <w:rStyle w:val="apple-converted-space"/>
          <w:rFonts w:ascii="Arial" w:hAnsi="Arial" w:cs="Arial"/>
          <w:color w:val="000000"/>
          <w:lang w:val="fr-FR"/>
        </w:rPr>
        <w:t> </w:t>
      </w:r>
      <w:r w:rsidRPr="00E00540">
        <w:rPr>
          <w:rFonts w:ascii="Arial" w:hAnsi="Arial" w:cs="Arial"/>
          <w:color w:val="000000"/>
          <w:lang w:val="fr-FR"/>
        </w:rPr>
        <w:t>Un œil extérieur capable de dire : « Tu vas trop vite », « Tu deviens orgueilleux » ou « Prends soin de ta femme ».</w:t>
      </w:r>
    </w:p>
    <w:p w14:paraId="532C00BF" w14:textId="77777777" w:rsidR="00F14CC2" w:rsidRPr="00E00540" w:rsidRDefault="00F14CC2" w:rsidP="004E56B0">
      <w:pPr>
        <w:pStyle w:val="NormalWeb"/>
        <w:numPr>
          <w:ilvl w:val="0"/>
          <w:numId w:val="56"/>
        </w:numPr>
        <w:spacing w:before="0" w:beforeAutospacing="0"/>
        <w:rPr>
          <w:rFonts w:ascii="Arial" w:hAnsi="Arial" w:cs="Arial"/>
          <w:color w:val="000000"/>
          <w:lang w:val="fr-FR"/>
        </w:rPr>
      </w:pPr>
      <w:r w:rsidRPr="00E00540">
        <w:rPr>
          <w:rFonts w:ascii="Arial" w:hAnsi="Arial" w:cs="Arial"/>
          <w:b/>
          <w:bCs/>
          <w:color w:val="000000"/>
          <w:lang w:val="fr-FR"/>
        </w:rPr>
        <w:t>L’injection de sagesse expérimentée :</w:t>
      </w:r>
      <w:r w:rsidRPr="00E00540">
        <w:rPr>
          <w:rStyle w:val="apple-converted-space"/>
          <w:rFonts w:ascii="Arial" w:hAnsi="Arial" w:cs="Arial"/>
          <w:color w:val="000000"/>
          <w:lang w:val="fr-FR"/>
        </w:rPr>
        <w:t> </w:t>
      </w:r>
      <w:r w:rsidRPr="00E00540">
        <w:rPr>
          <w:rFonts w:ascii="Arial" w:hAnsi="Arial" w:cs="Arial"/>
          <w:color w:val="000000"/>
          <w:lang w:val="fr-FR"/>
        </w:rPr>
        <w:t>Éviter au leader de réinventer la roue ou de commettre des erreurs de gestion ecclésiastique coûteuses.</w:t>
      </w:r>
    </w:p>
    <w:p w14:paraId="5A258045"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6BB6AB95" w14:textId="77777777" w:rsidR="00F14CC2" w:rsidRPr="00E00540" w:rsidRDefault="00F14CC2" w:rsidP="004E56B0">
      <w:pPr>
        <w:pStyle w:val="NormalWeb"/>
        <w:numPr>
          <w:ilvl w:val="0"/>
          <w:numId w:val="57"/>
        </w:numPr>
        <w:spacing w:before="0" w:beforeAutospacing="0"/>
        <w:rPr>
          <w:rFonts w:ascii="Arial" w:hAnsi="Arial" w:cs="Arial"/>
          <w:color w:val="000000"/>
          <w:lang w:val="fr-FR"/>
        </w:rPr>
      </w:pPr>
      <w:r w:rsidRPr="00E00540">
        <w:rPr>
          <w:rFonts w:ascii="Arial" w:hAnsi="Arial" w:cs="Arial"/>
          <w:color w:val="000000"/>
          <w:lang w:val="fr-FR"/>
        </w:rPr>
        <w:t>À qui ouvrez-vous votre cœur de manière brute et transparente lorsque vous êtes au bord du gouffre ?</w:t>
      </w:r>
    </w:p>
    <w:p w14:paraId="59E16F22" w14:textId="77777777" w:rsidR="00F14CC2" w:rsidRPr="00E00540" w:rsidRDefault="00F14CC2" w:rsidP="004E56B0">
      <w:pPr>
        <w:pStyle w:val="NormalWeb"/>
        <w:numPr>
          <w:ilvl w:val="0"/>
          <w:numId w:val="57"/>
        </w:numPr>
        <w:spacing w:before="0" w:beforeAutospacing="0"/>
        <w:rPr>
          <w:rFonts w:ascii="Arial" w:hAnsi="Arial" w:cs="Arial"/>
          <w:color w:val="000000"/>
          <w:lang w:val="fr-FR"/>
        </w:rPr>
      </w:pPr>
      <w:r w:rsidRPr="00E00540">
        <w:rPr>
          <w:rFonts w:ascii="Arial" w:hAnsi="Arial" w:cs="Arial"/>
          <w:color w:val="000000"/>
          <w:lang w:val="fr-FR"/>
        </w:rPr>
        <w:t>Y a-t-il quelqu'un dans votre vie qui dispose de l'autorité spirituelle nécessaire pour vous dire « arrête-toi » et à qui vous obéirez ?</w:t>
      </w:r>
    </w:p>
    <w:p w14:paraId="38715CDE"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7004919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refuse de diriger comme un orphelin ou un électron libre. Je Te demande de placer sur ma route un mentor, un authentique père spirituel selon Ton cœur. Donne-moi l'humilité de me soumettre à sa sagesse, la transparence de lui ouvrir mon âme et la docilité nécessaire pour être corrigé et protégé. Au nom de Jésus. Amen.</w:t>
      </w:r>
    </w:p>
    <w:p w14:paraId="7A52C2CB"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37 : Les retraites spirituelles dans la vie du serviteur</w:t>
      </w:r>
    </w:p>
    <w:p w14:paraId="5407DDB5"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S'extraire de la plaine pour survivre sur la montagne</w:t>
      </w:r>
    </w:p>
    <w:p w14:paraId="4CD13B4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Il y a une différence fondamentale entre des vacances et une retraite spirituelle. Les vacances reposent le corps ; la retraite restaure l'autel. Pour le ministre de l'Évangile, la retraite spirituelle n'est pas un luxe ecclésiastique pour mystiques avancés, c'est une mesure d'urgence vitale. C'est l'acte par lequel le serviteur s'extrait volontairement de la clameur de la plaine pour monter sur la montagne de la sainte présence.</w:t>
      </w:r>
    </w:p>
    <w:p w14:paraId="11DADF91"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37.1. La pratique de Jésus : s'éloigner pour se reconnecter</w:t>
      </w:r>
    </w:p>
    <w:p w14:paraId="14BF84F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Les Évangiles révèlent que la vie publique de Jésus était rythmée par des retraits stratégiques. Luc </w:t>
      </w:r>
      <w:proofErr w:type="gramStart"/>
      <w:r w:rsidRPr="00E00540">
        <w:rPr>
          <w:rFonts w:ascii="Arial" w:hAnsi="Arial" w:cs="Arial"/>
          <w:color w:val="000000"/>
          <w:lang w:val="fr-FR"/>
        </w:rPr>
        <w:t>5:</w:t>
      </w:r>
      <w:proofErr w:type="gramEnd"/>
      <w:r w:rsidRPr="00E00540">
        <w:rPr>
          <w:rFonts w:ascii="Arial" w:hAnsi="Arial" w:cs="Arial"/>
          <w:color w:val="000000"/>
          <w:lang w:val="fr-FR"/>
        </w:rPr>
        <w:t>16 nous dit :</w:t>
      </w:r>
      <w:r w:rsidRPr="00E00540">
        <w:rPr>
          <w:rStyle w:val="apple-converted-space"/>
          <w:rFonts w:ascii="Arial" w:hAnsi="Arial" w:cs="Arial"/>
          <w:color w:val="000000"/>
          <w:lang w:val="fr-FR"/>
        </w:rPr>
        <w:t> </w:t>
      </w:r>
      <w:r w:rsidRPr="00E00540">
        <w:rPr>
          <w:rFonts w:ascii="Arial" w:hAnsi="Arial" w:cs="Arial"/>
          <w:i/>
          <w:iCs/>
          <w:color w:val="000000"/>
          <w:lang w:val="fr-FR"/>
        </w:rPr>
        <w:t>« Et lui, il se retirait dans les déserts, et priait. »</w:t>
      </w:r>
      <w:r w:rsidRPr="00E00540">
        <w:rPr>
          <w:rStyle w:val="apple-converted-space"/>
          <w:rFonts w:ascii="Arial" w:hAnsi="Arial" w:cs="Arial"/>
          <w:color w:val="000000"/>
          <w:lang w:val="fr-FR"/>
        </w:rPr>
        <w:t> </w:t>
      </w:r>
      <w:r w:rsidRPr="00E00540">
        <w:rPr>
          <w:rFonts w:ascii="Arial" w:hAnsi="Arial" w:cs="Arial"/>
          <w:color w:val="000000"/>
          <w:lang w:val="fr-FR"/>
        </w:rPr>
        <w:t>Le verbe grec utilisé indique une habitude constante, un réflexe de survie.</w:t>
      </w:r>
    </w:p>
    <w:p w14:paraId="125B94B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Plus la pression des foules et des miracles augmentait, plus Jésus augmentait Ses temps de retraite solitaire. Le pasteur moderne fait souvent l'inverse : plus l'église grandit, plus il réduit son temps de secret. C'est une trajectoire suicidaire. La retraite spirituelle permet de couper les bruits horizontaux (les attentes des hommes) pour réentendre la fréquence verticale (la voix du Père).</w:t>
      </w:r>
    </w:p>
    <w:p w14:paraId="5E6462A1"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37.2. Anatomie d'une retraite spirituelle réussie</w:t>
      </w:r>
    </w:p>
    <w:p w14:paraId="4C289EE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Une retraite efficace ne s'improvise pas au milieu de ses dossiers. Elle répond à un protocole strict de déconnexion et de recalibrage :</w:t>
      </w:r>
    </w:p>
    <w:p w14:paraId="4D6479F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PROTOCOLE</w:t>
      </w:r>
      <w:proofErr w:type="gramEnd"/>
      <w:r w:rsidRPr="00E00540">
        <w:rPr>
          <w:rStyle w:val="HTMLCode"/>
          <w:rFonts w:ascii="Arial" w:hAnsi="Arial" w:cs="Arial"/>
          <w:color w:val="000000"/>
          <w:lang w:val="fr-FR"/>
        </w:rPr>
        <w:t xml:space="preserve"> DE LA RETRAITE </w:t>
      </w:r>
      <w:proofErr w:type="gramStart"/>
      <w:r w:rsidRPr="00E00540">
        <w:rPr>
          <w:rStyle w:val="HTMLCode"/>
          <w:rFonts w:ascii="Arial" w:hAnsi="Arial" w:cs="Arial"/>
          <w:color w:val="000000"/>
          <w:lang w:val="fr-FR"/>
        </w:rPr>
        <w:t>PASTORALE ]</w:t>
      </w:r>
      <w:proofErr w:type="gramEnd"/>
    </w:p>
    <w:p w14:paraId="22A7596A"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91DEDD6"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     ┌───────────────────────┐</w:t>
      </w:r>
    </w:p>
    <w:p w14:paraId="5C39D24E"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1. ISOLEMENT </w:t>
      </w:r>
      <w:proofErr w:type="gramStart"/>
      <w:r w:rsidRPr="00E00540">
        <w:rPr>
          <w:rStyle w:val="HTMLCode"/>
          <w:rFonts w:ascii="Arial" w:hAnsi="Arial" w:cs="Arial"/>
          <w:color w:val="000000"/>
          <w:lang w:val="fr-FR"/>
        </w:rPr>
        <w:t>RADICAL  │</w:t>
      </w:r>
      <w:proofErr w:type="gramEnd"/>
      <w:r w:rsidRPr="00E00540">
        <w:rPr>
          <w:rStyle w:val="HTMLCode"/>
          <w:rFonts w:ascii="Arial" w:hAnsi="Arial" w:cs="Arial"/>
          <w:color w:val="000000"/>
          <w:lang w:val="fr-FR"/>
        </w:rPr>
        <w:t xml:space="preserve"> ──► │ 2. REPOS SENSORIEL    │ ──► │ 3. AUDITION DIVINE    │</w:t>
      </w:r>
    </w:p>
    <w:p w14:paraId="3145D09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Éteindre les </w:t>
      </w:r>
      <w:proofErr w:type="gramStart"/>
      <w:r w:rsidRPr="00E00540">
        <w:rPr>
          <w:rStyle w:val="HTMLCode"/>
          <w:rFonts w:ascii="Arial" w:hAnsi="Arial" w:cs="Arial"/>
          <w:color w:val="000000"/>
          <w:lang w:val="fr-FR"/>
        </w:rPr>
        <w:t>réseaux  │</w:t>
      </w:r>
      <w:proofErr w:type="gramEnd"/>
      <w:r w:rsidRPr="00E00540">
        <w:rPr>
          <w:rStyle w:val="HTMLCode"/>
          <w:rFonts w:ascii="Arial" w:hAnsi="Arial" w:cs="Arial"/>
          <w:color w:val="000000"/>
          <w:lang w:val="fr-FR"/>
        </w:rPr>
        <w:t xml:space="preserve">     │ Sommeil, silence sans │     │ Écouter sans objectif │</w:t>
      </w:r>
    </w:p>
    <w:p w14:paraId="5E5F9A3A"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et les téléphones.    │     │ projet de sermon.     │     │ de prédication.       │</w:t>
      </w:r>
    </w:p>
    <w:p w14:paraId="14AC8275"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     └───────────────────────┘</w:t>
      </w:r>
    </w:p>
    <w:p w14:paraId="39157EB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 temps permet au Saint-Esprit de vider le vase des toxines du ministère, de guérir les traumatismes invisibles et de déposer une fraîche provision de révélations pour la saison à venir.</w:t>
      </w:r>
    </w:p>
    <w:p w14:paraId="08AC40BA"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533BE328" w14:textId="77777777" w:rsidR="00F14CC2" w:rsidRPr="00E00540" w:rsidRDefault="00F14CC2" w:rsidP="004E56B0">
      <w:pPr>
        <w:pStyle w:val="NormalWeb"/>
        <w:numPr>
          <w:ilvl w:val="0"/>
          <w:numId w:val="58"/>
        </w:numPr>
        <w:spacing w:before="0" w:beforeAutospacing="0"/>
        <w:rPr>
          <w:rFonts w:ascii="Arial" w:hAnsi="Arial" w:cs="Arial"/>
          <w:color w:val="000000"/>
          <w:lang w:val="fr-FR"/>
        </w:rPr>
      </w:pPr>
      <w:r w:rsidRPr="00E00540">
        <w:rPr>
          <w:rFonts w:ascii="Arial" w:hAnsi="Arial" w:cs="Arial"/>
          <w:color w:val="000000"/>
          <w:lang w:val="fr-FR"/>
        </w:rPr>
        <w:t>À quand remonte votre dernière véritable retraite spirituelle, vécue sans votre téléphone et sans objectif de préparation de sermons ?</w:t>
      </w:r>
    </w:p>
    <w:p w14:paraId="3B86493A" w14:textId="77777777" w:rsidR="00F14CC2" w:rsidRPr="00E00540" w:rsidRDefault="00F14CC2" w:rsidP="004E56B0">
      <w:pPr>
        <w:pStyle w:val="NormalWeb"/>
        <w:numPr>
          <w:ilvl w:val="0"/>
          <w:numId w:val="58"/>
        </w:numPr>
        <w:spacing w:before="0" w:beforeAutospacing="0"/>
        <w:rPr>
          <w:rFonts w:ascii="Arial" w:hAnsi="Arial" w:cs="Arial"/>
          <w:color w:val="000000"/>
          <w:lang w:val="fr-FR"/>
        </w:rPr>
      </w:pPr>
      <w:r w:rsidRPr="00E00540">
        <w:rPr>
          <w:rFonts w:ascii="Arial" w:hAnsi="Arial" w:cs="Arial"/>
          <w:color w:val="000000"/>
          <w:lang w:val="fr-FR"/>
        </w:rPr>
        <w:t>Planifiez-vous vos temps de retrait avec la même rigueur que vos grandes conventions annuelles ?</w:t>
      </w:r>
    </w:p>
    <w:p w14:paraId="29B40BCA"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7B35166D"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 xml:space="preserve">Seigneur, je prends conscience que mon âme s'est asséchée dans le bruit de mes propres activités. Je prends l'engagement de planifier des temps de retraite à l'écart. </w:t>
      </w:r>
      <w:r w:rsidRPr="00E00540">
        <w:rPr>
          <w:rFonts w:ascii="Arial" w:hAnsi="Arial" w:cs="Arial"/>
          <w:i/>
          <w:iCs/>
          <w:color w:val="000000"/>
          <w:lang w:val="fr-FR"/>
        </w:rPr>
        <w:lastRenderedPageBreak/>
        <w:t>Attire-moi dans Ton désert d’intimité, fais taire les voix de mes obligations et restaure la clarté de mon audition spirituelle. Au nom de Jésus. Amen.</w:t>
      </w:r>
    </w:p>
    <w:p w14:paraId="3EAA4FD4" w14:textId="77777777" w:rsidR="008F4D35" w:rsidRDefault="008F4D35" w:rsidP="00F14CC2">
      <w:pPr>
        <w:pStyle w:val="NormalWeb"/>
        <w:spacing w:before="0" w:beforeAutospacing="0"/>
        <w:rPr>
          <w:rFonts w:ascii="Arial" w:hAnsi="Arial" w:cs="Arial"/>
          <w:i/>
          <w:iCs/>
          <w:color w:val="000000"/>
          <w:lang w:val="fr-FR"/>
        </w:rPr>
      </w:pPr>
    </w:p>
    <w:p w14:paraId="26C55800" w14:textId="77777777" w:rsidR="008F4D35" w:rsidRDefault="008F4D35" w:rsidP="00F14CC2">
      <w:pPr>
        <w:pStyle w:val="NormalWeb"/>
        <w:spacing w:before="0" w:beforeAutospacing="0"/>
        <w:rPr>
          <w:rFonts w:ascii="Arial" w:hAnsi="Arial" w:cs="Arial"/>
          <w:i/>
          <w:iCs/>
          <w:color w:val="000000"/>
          <w:lang w:val="fr-FR"/>
        </w:rPr>
      </w:pPr>
    </w:p>
    <w:p w14:paraId="7BCDC59F" w14:textId="77777777" w:rsidR="008F4D35" w:rsidRDefault="008F4D35" w:rsidP="00F14CC2">
      <w:pPr>
        <w:pStyle w:val="NormalWeb"/>
        <w:spacing w:before="0" w:beforeAutospacing="0"/>
        <w:rPr>
          <w:rFonts w:ascii="Arial" w:hAnsi="Arial" w:cs="Arial"/>
          <w:i/>
          <w:iCs/>
          <w:color w:val="000000"/>
          <w:lang w:val="fr-FR"/>
        </w:rPr>
      </w:pPr>
    </w:p>
    <w:p w14:paraId="20236BDC" w14:textId="77777777" w:rsidR="008F4D35" w:rsidRDefault="008F4D35" w:rsidP="00F14CC2">
      <w:pPr>
        <w:pStyle w:val="NormalWeb"/>
        <w:spacing w:before="0" w:beforeAutospacing="0"/>
        <w:rPr>
          <w:rFonts w:ascii="Arial" w:hAnsi="Arial" w:cs="Arial"/>
          <w:i/>
          <w:iCs/>
          <w:color w:val="000000"/>
          <w:lang w:val="fr-FR"/>
        </w:rPr>
      </w:pPr>
    </w:p>
    <w:p w14:paraId="09ED9D95" w14:textId="77777777" w:rsidR="008F4D35" w:rsidRDefault="008F4D35" w:rsidP="00F14CC2">
      <w:pPr>
        <w:pStyle w:val="NormalWeb"/>
        <w:spacing w:before="0" w:beforeAutospacing="0"/>
        <w:rPr>
          <w:rFonts w:ascii="Arial" w:hAnsi="Arial" w:cs="Arial"/>
          <w:i/>
          <w:iCs/>
          <w:color w:val="000000"/>
          <w:lang w:val="fr-FR"/>
        </w:rPr>
      </w:pPr>
    </w:p>
    <w:p w14:paraId="7BC31B9E" w14:textId="77777777" w:rsidR="008F4D35" w:rsidRDefault="008F4D35" w:rsidP="00F14CC2">
      <w:pPr>
        <w:pStyle w:val="NormalWeb"/>
        <w:spacing w:before="0" w:beforeAutospacing="0"/>
        <w:rPr>
          <w:rFonts w:ascii="Arial" w:hAnsi="Arial" w:cs="Arial"/>
          <w:i/>
          <w:iCs/>
          <w:color w:val="000000"/>
          <w:lang w:val="fr-FR"/>
        </w:rPr>
      </w:pPr>
    </w:p>
    <w:p w14:paraId="070768F9" w14:textId="77777777" w:rsidR="008F4D35" w:rsidRDefault="008F4D35" w:rsidP="00F14CC2">
      <w:pPr>
        <w:pStyle w:val="NormalWeb"/>
        <w:spacing w:before="0" w:beforeAutospacing="0"/>
        <w:rPr>
          <w:rFonts w:ascii="Arial" w:hAnsi="Arial" w:cs="Arial"/>
          <w:i/>
          <w:iCs/>
          <w:color w:val="000000"/>
          <w:lang w:val="fr-FR"/>
        </w:rPr>
      </w:pPr>
    </w:p>
    <w:p w14:paraId="4252D393" w14:textId="77777777" w:rsidR="008F4D35" w:rsidRDefault="008F4D35" w:rsidP="00F14CC2">
      <w:pPr>
        <w:pStyle w:val="NormalWeb"/>
        <w:spacing w:before="0" w:beforeAutospacing="0"/>
        <w:rPr>
          <w:rFonts w:ascii="Arial" w:hAnsi="Arial" w:cs="Arial"/>
          <w:i/>
          <w:iCs/>
          <w:color w:val="000000"/>
          <w:lang w:val="fr-FR"/>
        </w:rPr>
      </w:pPr>
    </w:p>
    <w:p w14:paraId="7E8B944D" w14:textId="77777777" w:rsidR="008F4D35" w:rsidRDefault="008F4D35" w:rsidP="00F14CC2">
      <w:pPr>
        <w:pStyle w:val="NormalWeb"/>
        <w:spacing w:before="0" w:beforeAutospacing="0"/>
        <w:rPr>
          <w:rFonts w:ascii="Arial" w:hAnsi="Arial" w:cs="Arial"/>
          <w:i/>
          <w:iCs/>
          <w:color w:val="000000"/>
          <w:lang w:val="fr-FR"/>
        </w:rPr>
      </w:pPr>
    </w:p>
    <w:p w14:paraId="4BC54F60" w14:textId="77777777" w:rsidR="008F4D35" w:rsidRDefault="008F4D35" w:rsidP="00F14CC2">
      <w:pPr>
        <w:pStyle w:val="NormalWeb"/>
        <w:spacing w:before="0" w:beforeAutospacing="0"/>
        <w:rPr>
          <w:rFonts w:ascii="Arial" w:hAnsi="Arial" w:cs="Arial"/>
          <w:i/>
          <w:iCs/>
          <w:color w:val="000000"/>
          <w:lang w:val="fr-FR"/>
        </w:rPr>
      </w:pPr>
    </w:p>
    <w:p w14:paraId="6B82E406" w14:textId="77777777" w:rsidR="008F4D35" w:rsidRDefault="008F4D35" w:rsidP="00F14CC2">
      <w:pPr>
        <w:pStyle w:val="NormalWeb"/>
        <w:spacing w:before="0" w:beforeAutospacing="0"/>
        <w:rPr>
          <w:rFonts w:ascii="Arial" w:hAnsi="Arial" w:cs="Arial"/>
          <w:i/>
          <w:iCs/>
          <w:color w:val="000000"/>
          <w:lang w:val="fr-FR"/>
        </w:rPr>
      </w:pPr>
    </w:p>
    <w:p w14:paraId="1772A554" w14:textId="77777777" w:rsidR="008F4D35" w:rsidRDefault="008F4D35" w:rsidP="00F14CC2">
      <w:pPr>
        <w:pStyle w:val="NormalWeb"/>
        <w:spacing w:before="0" w:beforeAutospacing="0"/>
        <w:rPr>
          <w:rFonts w:ascii="Arial" w:hAnsi="Arial" w:cs="Arial"/>
          <w:i/>
          <w:iCs/>
          <w:color w:val="000000"/>
          <w:lang w:val="fr-FR"/>
        </w:rPr>
      </w:pPr>
    </w:p>
    <w:p w14:paraId="243D579E" w14:textId="77777777" w:rsidR="008F4D35" w:rsidRDefault="008F4D35" w:rsidP="00F14CC2">
      <w:pPr>
        <w:pStyle w:val="NormalWeb"/>
        <w:spacing w:before="0" w:beforeAutospacing="0"/>
        <w:rPr>
          <w:rFonts w:ascii="Arial" w:hAnsi="Arial" w:cs="Arial"/>
          <w:i/>
          <w:iCs/>
          <w:color w:val="000000"/>
          <w:lang w:val="fr-FR"/>
        </w:rPr>
      </w:pPr>
    </w:p>
    <w:p w14:paraId="6057028B" w14:textId="77777777" w:rsidR="008F4D35" w:rsidRDefault="008F4D35" w:rsidP="00F14CC2">
      <w:pPr>
        <w:pStyle w:val="NormalWeb"/>
        <w:spacing w:before="0" w:beforeAutospacing="0"/>
        <w:rPr>
          <w:rFonts w:ascii="Arial" w:hAnsi="Arial" w:cs="Arial"/>
          <w:i/>
          <w:iCs/>
          <w:color w:val="000000"/>
          <w:lang w:val="fr-FR"/>
        </w:rPr>
      </w:pPr>
    </w:p>
    <w:p w14:paraId="0509668A" w14:textId="77777777" w:rsidR="008F4D35" w:rsidRDefault="008F4D35" w:rsidP="00F14CC2">
      <w:pPr>
        <w:pStyle w:val="NormalWeb"/>
        <w:spacing w:before="0" w:beforeAutospacing="0"/>
        <w:rPr>
          <w:rFonts w:ascii="Arial" w:hAnsi="Arial" w:cs="Arial"/>
          <w:i/>
          <w:iCs/>
          <w:color w:val="000000"/>
          <w:lang w:val="fr-FR"/>
        </w:rPr>
      </w:pPr>
    </w:p>
    <w:p w14:paraId="54AF8004" w14:textId="77777777" w:rsidR="008F4D35" w:rsidRDefault="008F4D35" w:rsidP="00F14CC2">
      <w:pPr>
        <w:pStyle w:val="NormalWeb"/>
        <w:spacing w:before="0" w:beforeAutospacing="0"/>
        <w:rPr>
          <w:rFonts w:ascii="Arial" w:hAnsi="Arial" w:cs="Arial"/>
          <w:i/>
          <w:iCs/>
          <w:color w:val="000000"/>
          <w:lang w:val="fr-FR"/>
        </w:rPr>
      </w:pPr>
    </w:p>
    <w:p w14:paraId="6BCF0905" w14:textId="77777777" w:rsidR="008F4D35" w:rsidRDefault="008F4D35" w:rsidP="00F14CC2">
      <w:pPr>
        <w:pStyle w:val="NormalWeb"/>
        <w:spacing w:before="0" w:beforeAutospacing="0"/>
        <w:rPr>
          <w:rFonts w:ascii="Arial" w:hAnsi="Arial" w:cs="Arial"/>
          <w:i/>
          <w:iCs/>
          <w:color w:val="000000"/>
          <w:lang w:val="fr-FR"/>
        </w:rPr>
      </w:pPr>
    </w:p>
    <w:p w14:paraId="0099F06B" w14:textId="77777777" w:rsidR="008F4D35" w:rsidRDefault="008F4D35" w:rsidP="00F14CC2">
      <w:pPr>
        <w:pStyle w:val="NormalWeb"/>
        <w:spacing w:before="0" w:beforeAutospacing="0"/>
        <w:rPr>
          <w:rFonts w:ascii="Arial" w:hAnsi="Arial" w:cs="Arial"/>
          <w:i/>
          <w:iCs/>
          <w:color w:val="000000"/>
          <w:lang w:val="fr-FR"/>
        </w:rPr>
      </w:pPr>
    </w:p>
    <w:p w14:paraId="2CA8E60E" w14:textId="77777777" w:rsidR="008F4D35" w:rsidRDefault="008F4D35" w:rsidP="00F14CC2">
      <w:pPr>
        <w:pStyle w:val="NormalWeb"/>
        <w:spacing w:before="0" w:beforeAutospacing="0"/>
        <w:rPr>
          <w:rFonts w:ascii="Arial" w:hAnsi="Arial" w:cs="Arial"/>
          <w:i/>
          <w:iCs/>
          <w:color w:val="000000"/>
          <w:lang w:val="fr-FR"/>
        </w:rPr>
      </w:pPr>
    </w:p>
    <w:p w14:paraId="668E6EDE" w14:textId="77777777" w:rsidR="008F4D35" w:rsidRPr="00E00540" w:rsidRDefault="008F4D35" w:rsidP="00F14CC2">
      <w:pPr>
        <w:pStyle w:val="NormalWeb"/>
        <w:spacing w:before="0" w:beforeAutospacing="0"/>
        <w:rPr>
          <w:rFonts w:ascii="Arial" w:hAnsi="Arial" w:cs="Arial"/>
          <w:color w:val="000000"/>
          <w:lang w:val="fr-FR"/>
        </w:rPr>
      </w:pPr>
    </w:p>
    <w:p w14:paraId="01402071"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38 : Le rythme biblique du repos</w:t>
      </w:r>
    </w:p>
    <w:p w14:paraId="14294C7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Se soumettre à la loi libératrice du Sabbat</w:t>
      </w:r>
    </w:p>
    <w:p w14:paraId="0F68558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 repos n’est pas une invention humaine inventée pour pallier notre paresse ; c’est un décret divin scellé dans la Genèse avant même l'apparition du péché. En refusant de se reposer, le leader ne fait pas preuve d'une grande spiritualité ; il commet un acte de rébellion ouverte contre l’ordre </w:t>
      </w:r>
      <w:proofErr w:type="spellStart"/>
      <w:r w:rsidRPr="00E00540">
        <w:rPr>
          <w:rFonts w:ascii="Arial" w:hAnsi="Arial" w:cs="Arial"/>
          <w:color w:val="000000"/>
          <w:lang w:val="fr-FR"/>
        </w:rPr>
        <w:t>créationnel</w:t>
      </w:r>
      <w:proofErr w:type="spellEnd"/>
      <w:r w:rsidRPr="00E00540">
        <w:rPr>
          <w:rFonts w:ascii="Arial" w:hAnsi="Arial" w:cs="Arial"/>
          <w:color w:val="000000"/>
          <w:lang w:val="fr-FR"/>
        </w:rPr>
        <w:t xml:space="preserve"> de Dieu. Le repos est un commandement, pas une suggestion.</w:t>
      </w:r>
    </w:p>
    <w:p w14:paraId="30A582D5"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38.1. Le sabbat : une déclaration de confiance théologique</w:t>
      </w:r>
    </w:p>
    <w:p w14:paraId="5898E75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 commandement du sabbat (Exode </w:t>
      </w:r>
      <w:proofErr w:type="gramStart"/>
      <w:r w:rsidRPr="00E00540">
        <w:rPr>
          <w:rFonts w:ascii="Arial" w:hAnsi="Arial" w:cs="Arial"/>
          <w:color w:val="000000"/>
          <w:lang w:val="fr-FR"/>
        </w:rPr>
        <w:t>20:</w:t>
      </w:r>
      <w:proofErr w:type="gramEnd"/>
      <w:r w:rsidRPr="00E00540">
        <w:rPr>
          <w:rFonts w:ascii="Arial" w:hAnsi="Arial" w:cs="Arial"/>
          <w:color w:val="000000"/>
          <w:lang w:val="fr-FR"/>
        </w:rPr>
        <w:t>8-10) exige l'arrêt total de toute œuvre productive un jour sur sept. Pour le pasteur, le dimanche est souvent le jour le plus épuisant de la semaine. Il doit donc impérativement sanctuariser un autre jour (le lundi ou un autre jour de la semaine) comme son sabbat personnel.</w:t>
      </w:r>
    </w:p>
    <w:p w14:paraId="7CF0523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Ne pas travailler ce jour-là est un acte de foi prophétique. C'est déclarer au monde, à l'église et aux démons :</w:t>
      </w:r>
      <w:r w:rsidRPr="00E00540">
        <w:rPr>
          <w:rStyle w:val="apple-converted-space"/>
          <w:rFonts w:ascii="Arial" w:hAnsi="Arial" w:cs="Arial"/>
          <w:color w:val="000000"/>
          <w:lang w:val="fr-FR"/>
        </w:rPr>
        <w:t> </w:t>
      </w:r>
      <w:r w:rsidRPr="00E00540">
        <w:rPr>
          <w:rFonts w:ascii="Arial" w:hAnsi="Arial" w:cs="Arial"/>
          <w:i/>
          <w:iCs/>
          <w:color w:val="000000"/>
          <w:lang w:val="fr-FR"/>
        </w:rPr>
        <w:t xml:space="preserve">« L'Église appartient à Jésus-Christ. Elle peut tourner 24 heures sans mon intervention, car c'est Dieu qui bâtit et non ma chair. </w:t>
      </w:r>
      <w:proofErr w:type="gramStart"/>
      <w:r w:rsidRPr="00E00540">
        <w:rPr>
          <w:rFonts w:ascii="Arial" w:hAnsi="Arial" w:cs="Arial"/>
          <w:i/>
          <w:iCs/>
          <w:color w:val="000000"/>
          <w:lang w:val="fr-FR"/>
        </w:rPr>
        <w:t>»</w:t>
      </w:r>
      <w:r w:rsidRPr="00E00540">
        <w:rPr>
          <w:rFonts w:ascii="Arial" w:hAnsi="Arial" w:cs="Arial"/>
          <w:color w:val="000000"/>
          <w:lang w:val="fr-FR"/>
        </w:rPr>
        <w:t>Le</w:t>
      </w:r>
      <w:proofErr w:type="gramEnd"/>
      <w:r w:rsidRPr="00E00540">
        <w:rPr>
          <w:rFonts w:ascii="Arial" w:hAnsi="Arial" w:cs="Arial"/>
          <w:color w:val="000000"/>
          <w:lang w:val="fr-FR"/>
        </w:rPr>
        <w:t xml:space="preserve"> refus du repos trahit une forme d'orgueil inconscient : croire que nous sommes le pilier central de l'œuvre de Dieu.</w:t>
      </w:r>
    </w:p>
    <w:p w14:paraId="2A8E89B5"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38.2. Le repos de la terre : la gestion des cycles et des saisons</w:t>
      </w:r>
    </w:p>
    <w:p w14:paraId="39459F2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 Bible parle aussi de l'année sabbatique (Lévitique 25), où la terre devait se reposer pour retrouver ses nutriments. Le ministre de Dieu traverse des saisons similaires. Après une grande campagne d'évangélisation, une implantation d'église ou une période intense de construction, il faut observer une saison de jachère.</w:t>
      </w:r>
    </w:p>
    <w:p w14:paraId="3EF65535"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Si vous forcez le sol de votre esprit à produire continuellement sans temps de régénération, vous finirez par produire des fruits amers, secs, ou par stériliser définitivement votre onction.</w:t>
      </w:r>
    </w:p>
    <w:p w14:paraId="0B2FB025"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3F851F68" w14:textId="77777777" w:rsidR="00F14CC2" w:rsidRPr="00E00540" w:rsidRDefault="00F14CC2" w:rsidP="004E56B0">
      <w:pPr>
        <w:pStyle w:val="NormalWeb"/>
        <w:numPr>
          <w:ilvl w:val="0"/>
          <w:numId w:val="59"/>
        </w:numPr>
        <w:spacing w:before="0" w:beforeAutospacing="0"/>
        <w:rPr>
          <w:rFonts w:ascii="Arial" w:hAnsi="Arial" w:cs="Arial"/>
          <w:color w:val="000000"/>
          <w:lang w:val="fr-FR"/>
        </w:rPr>
      </w:pPr>
      <w:r w:rsidRPr="00E00540">
        <w:rPr>
          <w:rFonts w:ascii="Arial" w:hAnsi="Arial" w:cs="Arial"/>
          <w:color w:val="000000"/>
          <w:lang w:val="fr-FR"/>
        </w:rPr>
        <w:t>Quel est le jour de la semaine que vous avez totalement sanctuarisé pour votre repos, sans aucun appel ecclésiastique accepté ?</w:t>
      </w:r>
    </w:p>
    <w:p w14:paraId="7112B9D0" w14:textId="77777777" w:rsidR="00F14CC2" w:rsidRPr="00E00540" w:rsidRDefault="00F14CC2" w:rsidP="004E56B0">
      <w:pPr>
        <w:pStyle w:val="NormalWeb"/>
        <w:numPr>
          <w:ilvl w:val="0"/>
          <w:numId w:val="59"/>
        </w:numPr>
        <w:spacing w:before="0" w:beforeAutospacing="0"/>
        <w:rPr>
          <w:rFonts w:ascii="Arial" w:hAnsi="Arial" w:cs="Arial"/>
          <w:color w:val="000000"/>
          <w:lang w:val="fr-FR"/>
        </w:rPr>
      </w:pPr>
      <w:r w:rsidRPr="00E00540">
        <w:rPr>
          <w:rFonts w:ascii="Arial" w:hAnsi="Arial" w:cs="Arial"/>
          <w:color w:val="000000"/>
          <w:lang w:val="fr-FR"/>
        </w:rPr>
        <w:t>Souffrez-vous de culpabilité interne lorsque vous ne faites rien, révélant une dépendance maladive à la performance ?</w:t>
      </w:r>
    </w:p>
    <w:p w14:paraId="766F4304"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256AE43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me repens d'avoir violé Ton saint rythme du repos par orgueil et activisme charnel. J'accepte le principe du sabbat comme une bénédiction et un commandement. Je choisis de bloquer mon jour de repos hebdomadaire et de Te confier la gestion de Ton Église pendant que je me repose en Toi. Au nom de Jésus. Amen.</w:t>
      </w:r>
    </w:p>
    <w:p w14:paraId="10C20440"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39 : Servir avec l'onction et non avec l'épuisement</w:t>
      </w:r>
    </w:p>
    <w:p w14:paraId="7E29BECC"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Opérer à partir du débordement de la source intérieure</w:t>
      </w:r>
    </w:p>
    <w:p w14:paraId="2289971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Nous arrivons au sommet de ce livre. Le but de la restauration n’est pas de vous transformer en un spectateur passif, mais de redéfinir la source à partir de laquelle vous servez. Il existe deux manières de diriger : servir à partir de ses propres réserves nerveuses et physiques (le chemin de l'épuisement), ou servir à partir du débordement du Saint-Esprit dans le lieu secret (le chemin de l'onction fraîche).</w:t>
      </w:r>
    </w:p>
    <w:p w14:paraId="137708E2"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39.1. La théologie de la coupe pleine : le secret du débordement</w:t>
      </w:r>
    </w:p>
    <w:p w14:paraId="589C754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Le Psaume </w:t>
      </w:r>
      <w:proofErr w:type="gramStart"/>
      <w:r w:rsidRPr="00E00540">
        <w:rPr>
          <w:rFonts w:ascii="Arial" w:hAnsi="Arial" w:cs="Arial"/>
          <w:color w:val="000000"/>
          <w:lang w:val="fr-FR"/>
        </w:rPr>
        <w:t>23:</w:t>
      </w:r>
      <w:proofErr w:type="gramEnd"/>
      <w:r w:rsidRPr="00E00540">
        <w:rPr>
          <w:rFonts w:ascii="Arial" w:hAnsi="Arial" w:cs="Arial"/>
          <w:color w:val="000000"/>
          <w:lang w:val="fr-FR"/>
        </w:rPr>
        <w:t>5 déclare :</w:t>
      </w:r>
      <w:r w:rsidRPr="00E00540">
        <w:rPr>
          <w:rStyle w:val="apple-converted-space"/>
          <w:rFonts w:ascii="Arial" w:hAnsi="Arial" w:cs="Arial"/>
          <w:color w:val="000000"/>
          <w:lang w:val="fr-FR"/>
        </w:rPr>
        <w:t> </w:t>
      </w:r>
      <w:r w:rsidRPr="00E00540">
        <w:rPr>
          <w:rFonts w:ascii="Arial" w:hAnsi="Arial" w:cs="Arial"/>
          <w:i/>
          <w:iCs/>
          <w:color w:val="000000"/>
          <w:lang w:val="fr-FR"/>
        </w:rPr>
        <w:t>« Tu oins d'huile ma tête, et ma coupe déborde. »</w:t>
      </w:r>
      <w:r w:rsidRPr="00E00540">
        <w:rPr>
          <w:rStyle w:val="apple-converted-space"/>
          <w:rFonts w:ascii="Arial" w:hAnsi="Arial" w:cs="Arial"/>
          <w:color w:val="000000"/>
          <w:lang w:val="fr-FR"/>
        </w:rPr>
        <w:t> </w:t>
      </w:r>
      <w:r w:rsidRPr="00E00540">
        <w:rPr>
          <w:rFonts w:ascii="Arial" w:hAnsi="Arial" w:cs="Arial"/>
          <w:color w:val="000000"/>
          <w:lang w:val="fr-FR"/>
        </w:rPr>
        <w:t>Notez l'ordre divin : Dieu oint la tête, la coupe se remplit, puis elle déborde. C'est le débordement de la coupe qui doit nourrir le peuple de Dieu.</w:t>
      </w:r>
    </w:p>
    <w:p w14:paraId="054D1BD0"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LE</w:t>
      </w:r>
      <w:proofErr w:type="gramEnd"/>
      <w:r w:rsidRPr="00E00540">
        <w:rPr>
          <w:rStyle w:val="HTMLCode"/>
          <w:rFonts w:ascii="Arial" w:hAnsi="Arial" w:cs="Arial"/>
          <w:color w:val="000000"/>
          <w:lang w:val="fr-FR"/>
        </w:rPr>
        <w:t xml:space="preserve"> MODÈLE DU DÉBORDEMENT </w:t>
      </w:r>
      <w:proofErr w:type="gramStart"/>
      <w:r w:rsidRPr="00E00540">
        <w:rPr>
          <w:rStyle w:val="HTMLCode"/>
          <w:rFonts w:ascii="Arial" w:hAnsi="Arial" w:cs="Arial"/>
          <w:color w:val="000000"/>
          <w:lang w:val="fr-FR"/>
        </w:rPr>
        <w:t>PASTORAL ]</w:t>
      </w:r>
      <w:proofErr w:type="gramEnd"/>
    </w:p>
    <w:p w14:paraId="7A30B24E"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39355FEF"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Lieu Secret / Intimité</w:t>
      </w:r>
    </w:p>
    <w:p w14:paraId="4FAE2891"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67572D39"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166EC8CA"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3319A222"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ONCTION </w:t>
      </w:r>
      <w:proofErr w:type="gramStart"/>
      <w:r w:rsidRPr="00E00540">
        <w:rPr>
          <w:rStyle w:val="HTMLCode"/>
          <w:rFonts w:ascii="Arial" w:hAnsi="Arial" w:cs="Arial"/>
          <w:color w:val="000000"/>
          <w:lang w:val="fr-FR"/>
        </w:rPr>
        <w:t>DE  │</w:t>
      </w:r>
      <w:proofErr w:type="gramEnd"/>
      <w:r w:rsidRPr="00E00540">
        <w:rPr>
          <w:rStyle w:val="HTMLCode"/>
          <w:rFonts w:ascii="Arial" w:hAnsi="Arial" w:cs="Arial"/>
          <w:color w:val="000000"/>
          <w:lang w:val="fr-FR"/>
        </w:rPr>
        <w:t xml:space="preserve"> ──► Tête Ointe</w:t>
      </w:r>
    </w:p>
    <w:p w14:paraId="796DC76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LA SOURCE   │</w:t>
      </w:r>
    </w:p>
    <w:p w14:paraId="03874DC1"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78BE9357"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(Remplissage constant)</w:t>
      </w:r>
    </w:p>
    <w:p w14:paraId="42277395"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7E89E215"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AB3405C"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COUPE PLEINE│ ──► Vie Intérieure Restaurée</w:t>
      </w:r>
    </w:p>
    <w:p w14:paraId="19B8BF26"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5F89D158"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 (Débordement naturel)</w:t>
      </w:r>
    </w:p>
    <w:p w14:paraId="4531142E"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6E0022E"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MINISTÈRE</w:t>
      </w:r>
      <w:proofErr w:type="gramEnd"/>
      <w:r w:rsidRPr="00E00540">
        <w:rPr>
          <w:rStyle w:val="HTMLCode"/>
          <w:rFonts w:ascii="Arial" w:hAnsi="Arial" w:cs="Arial"/>
          <w:color w:val="000000"/>
          <w:lang w:val="fr-FR"/>
        </w:rPr>
        <w:t xml:space="preserve"> DE PUISSANCE ET DE </w:t>
      </w:r>
      <w:proofErr w:type="gramStart"/>
      <w:r w:rsidRPr="00E00540">
        <w:rPr>
          <w:rStyle w:val="HTMLCode"/>
          <w:rFonts w:ascii="Arial" w:hAnsi="Arial" w:cs="Arial"/>
          <w:color w:val="000000"/>
          <w:lang w:val="fr-FR"/>
        </w:rPr>
        <w:t>PAIX ]</w:t>
      </w:r>
      <w:proofErr w:type="gramEnd"/>
    </w:p>
    <w:p w14:paraId="5AC04D8A"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Le peuple boit ce qui déborde, sans effort de la chair.</w:t>
      </w:r>
    </w:p>
    <w:p w14:paraId="1E6B952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Trop de pasteurs laissent les fidèles boire directement au fond de leur coupe vide, grattant leurs dernières forces émotionnelles et physiques pour donner un message ou faire une cure d'âme. Servir à partir d'une coupe vide produit de l'irritabilité, des sermons secs et des AVC pastoraux. Servir à partir du débordement signifie que le sermon que vous prêchez n'est que le surplus de ce que vous avez déjà vécu et digéré seul avec Dieu durant la semaine.</w:t>
      </w:r>
    </w:p>
    <w:p w14:paraId="2044DF5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39.2. Le joug doux et le fardeau léger de Jésus</w:t>
      </w:r>
    </w:p>
    <w:p w14:paraId="0D38E9F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Jésus nous adresse cette invitation solennelle dans Matthieu </w:t>
      </w:r>
      <w:proofErr w:type="gramStart"/>
      <w:r w:rsidRPr="00E00540">
        <w:rPr>
          <w:rFonts w:ascii="Arial" w:hAnsi="Arial" w:cs="Arial"/>
          <w:color w:val="000000"/>
          <w:lang w:val="fr-FR"/>
        </w:rPr>
        <w:t>11:</w:t>
      </w:r>
      <w:proofErr w:type="gramEnd"/>
      <w:r w:rsidRPr="00E00540">
        <w:rPr>
          <w:rFonts w:ascii="Arial" w:hAnsi="Arial" w:cs="Arial"/>
          <w:color w:val="000000"/>
          <w:lang w:val="fr-FR"/>
        </w:rPr>
        <w:t>28-30 :</w:t>
      </w:r>
      <w:r w:rsidRPr="00E00540">
        <w:rPr>
          <w:rStyle w:val="apple-converted-space"/>
          <w:rFonts w:ascii="Arial" w:hAnsi="Arial" w:cs="Arial"/>
          <w:color w:val="000000"/>
          <w:lang w:val="fr-FR"/>
        </w:rPr>
        <w:t> </w:t>
      </w:r>
      <w:r w:rsidRPr="00E00540">
        <w:rPr>
          <w:rFonts w:ascii="Arial" w:hAnsi="Arial" w:cs="Arial"/>
          <w:i/>
          <w:iCs/>
          <w:color w:val="000000"/>
          <w:lang w:val="fr-FR"/>
        </w:rPr>
        <w:t>« Venez à moi, vous tous qui êtes fatigués et chargés, et je vous donnerai du repos. Prenez mon joug sur vous [...] Car mon joug est doux, et mon fardeau léger. »</w:t>
      </w:r>
      <w:r w:rsidRPr="00E00540">
        <w:rPr>
          <w:rStyle w:val="apple-converted-space"/>
          <w:rFonts w:ascii="Arial" w:hAnsi="Arial" w:cs="Arial"/>
          <w:color w:val="000000"/>
          <w:lang w:val="fr-FR"/>
        </w:rPr>
        <w:t> </w:t>
      </w:r>
      <w:r w:rsidRPr="00E00540">
        <w:rPr>
          <w:rFonts w:ascii="Arial" w:hAnsi="Arial" w:cs="Arial"/>
          <w:color w:val="000000"/>
          <w:lang w:val="fr-FR"/>
        </w:rPr>
        <w:t xml:space="preserve">Si votre ministère actuel est devenu un joug écrasant, amer, qui détruit votre santé et votre foyer, ce n'est pas le joug de Jésus. C'est un joug que vous vous êtes imposé vous-même ou que les attentes des hommes vous ont mis sur le cou. L'onction divine apporte la fluidité, la joie et la paix, même au milieu des plus grands combats. Reprenez le joug du Christ, </w:t>
      </w:r>
      <w:r w:rsidRPr="00E00540">
        <w:rPr>
          <w:rFonts w:ascii="Arial" w:hAnsi="Arial" w:cs="Arial"/>
          <w:color w:val="000000"/>
          <w:lang w:val="fr-FR"/>
        </w:rPr>
        <w:lastRenderedPageBreak/>
        <w:t>abandonnez le fardeau de la performance, et laissez la source des eaux vives couler à nouveau à travers votre vie restaurée.</w:t>
      </w:r>
    </w:p>
    <w:p w14:paraId="5B748F02"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219F173F" w14:textId="77777777" w:rsidR="00F14CC2" w:rsidRPr="00E00540" w:rsidRDefault="00F14CC2" w:rsidP="004E56B0">
      <w:pPr>
        <w:pStyle w:val="NormalWeb"/>
        <w:numPr>
          <w:ilvl w:val="0"/>
          <w:numId w:val="60"/>
        </w:numPr>
        <w:spacing w:before="0" w:beforeAutospacing="0"/>
        <w:rPr>
          <w:rFonts w:ascii="Arial" w:hAnsi="Arial" w:cs="Arial"/>
          <w:color w:val="000000"/>
          <w:lang w:val="fr-FR"/>
        </w:rPr>
      </w:pPr>
      <w:r w:rsidRPr="00E00540">
        <w:rPr>
          <w:rFonts w:ascii="Arial" w:hAnsi="Arial" w:cs="Arial"/>
          <w:color w:val="000000"/>
          <w:lang w:val="fr-FR"/>
        </w:rPr>
        <w:t>Prêchez-vous et dirigez-vous à partir du débordement de votre intimité ou en puisant dans vos dernières réserves nerveuses ?</w:t>
      </w:r>
    </w:p>
    <w:p w14:paraId="6F4B855B" w14:textId="77777777" w:rsidR="00F14CC2" w:rsidRPr="00E00540" w:rsidRDefault="00F14CC2" w:rsidP="004E56B0">
      <w:pPr>
        <w:pStyle w:val="NormalWeb"/>
        <w:numPr>
          <w:ilvl w:val="0"/>
          <w:numId w:val="60"/>
        </w:numPr>
        <w:spacing w:before="0" w:beforeAutospacing="0"/>
        <w:rPr>
          <w:rFonts w:ascii="Arial" w:hAnsi="Arial" w:cs="Arial"/>
          <w:color w:val="000000"/>
          <w:lang w:val="fr-FR"/>
        </w:rPr>
      </w:pPr>
      <w:r w:rsidRPr="00E00540">
        <w:rPr>
          <w:rFonts w:ascii="Arial" w:hAnsi="Arial" w:cs="Arial"/>
          <w:color w:val="000000"/>
          <w:lang w:val="fr-FR"/>
        </w:rPr>
        <w:t>Êtes-vous prêt à abandonner les fardeaux de l'activisme pour réapprendre à servir dans la fluidité de l'Esprit ?</w:t>
      </w:r>
    </w:p>
    <w:p w14:paraId="3F47DA1C"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42874D2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Jésus, Grand Berger de mon âme, je viens déposer au pied de Ta croix tout joug d'épuisement, de stress et de performance charnelle que j'ai accepté de porter. Je déclare que mon ministère ne sera plus alimenté par mes réserves humaines, mais par le débordement de Ton onction fraîche en moi.</w:t>
      </w:r>
    </w:p>
    <w:p w14:paraId="5BA770A3" w14:textId="77777777" w:rsidR="003A3487" w:rsidRPr="00E00540" w:rsidRDefault="00F14CC2" w:rsidP="00F14CC2">
      <w:pPr>
        <w:pStyle w:val="NormalWeb"/>
        <w:spacing w:before="0" w:beforeAutospacing="0"/>
        <w:rPr>
          <w:rFonts w:ascii="Arial" w:hAnsi="Arial" w:cs="Arial"/>
          <w:b/>
          <w:bCs/>
          <w:i/>
          <w:iCs/>
          <w:color w:val="000000"/>
          <w:lang w:val="fr-FR"/>
        </w:rPr>
      </w:pPr>
      <w:r w:rsidRPr="00E00540">
        <w:rPr>
          <w:rFonts w:ascii="Arial" w:hAnsi="Arial" w:cs="Arial"/>
          <w:i/>
          <w:iCs/>
          <w:color w:val="000000"/>
          <w:lang w:val="fr-FR"/>
        </w:rPr>
        <w:t>Remplis ma coupe dans le lieu secret jusqu'à ce qu'elle déborde sur Ton peuple. Je reçois Ton joug doux et Ton fardeau léger. Je décrète que je servirai avec joie, puissance, équilibre et longévité pour la seule gloire de Ton saint nom. Au nom de Jésus-Christ.</w:t>
      </w:r>
      <w:r w:rsidRPr="00E00540">
        <w:rPr>
          <w:rStyle w:val="apple-converted-space"/>
          <w:rFonts w:ascii="Arial" w:hAnsi="Arial" w:cs="Arial"/>
          <w:i/>
          <w:iCs/>
          <w:color w:val="000000"/>
          <w:lang w:val="fr-FR"/>
        </w:rPr>
        <w:t> </w:t>
      </w:r>
      <w:r w:rsidRPr="00E00540">
        <w:rPr>
          <w:rFonts w:ascii="Arial" w:hAnsi="Arial" w:cs="Arial"/>
          <w:b/>
          <w:bCs/>
          <w:i/>
          <w:iCs/>
          <w:color w:val="000000"/>
          <w:lang w:val="fr-FR"/>
        </w:rPr>
        <w:t>Amen !</w:t>
      </w:r>
    </w:p>
    <w:p w14:paraId="41990225" w14:textId="77777777" w:rsidR="00F14CC2" w:rsidRDefault="00F14CC2" w:rsidP="00F14CC2">
      <w:pPr>
        <w:pStyle w:val="NormalWeb"/>
        <w:spacing w:before="0" w:beforeAutospacing="0"/>
        <w:rPr>
          <w:rFonts w:ascii="Arial" w:hAnsi="Arial" w:cs="Arial"/>
          <w:b/>
          <w:bCs/>
          <w:i/>
          <w:iCs/>
          <w:color w:val="000000"/>
          <w:lang w:val="fr-FR"/>
        </w:rPr>
      </w:pPr>
    </w:p>
    <w:p w14:paraId="25F4129F" w14:textId="77777777" w:rsidR="008F4D35" w:rsidRDefault="008F4D35" w:rsidP="00F14CC2">
      <w:pPr>
        <w:pStyle w:val="NormalWeb"/>
        <w:spacing w:before="0" w:beforeAutospacing="0"/>
        <w:rPr>
          <w:rFonts w:ascii="Arial" w:hAnsi="Arial" w:cs="Arial"/>
          <w:b/>
          <w:bCs/>
          <w:i/>
          <w:iCs/>
          <w:color w:val="000000"/>
          <w:lang w:val="fr-FR"/>
        </w:rPr>
      </w:pPr>
    </w:p>
    <w:p w14:paraId="1F7B14B0" w14:textId="77777777" w:rsidR="008F4D35" w:rsidRDefault="008F4D35" w:rsidP="00F14CC2">
      <w:pPr>
        <w:pStyle w:val="NormalWeb"/>
        <w:spacing w:before="0" w:beforeAutospacing="0"/>
        <w:rPr>
          <w:rFonts w:ascii="Arial" w:hAnsi="Arial" w:cs="Arial"/>
          <w:b/>
          <w:bCs/>
          <w:i/>
          <w:iCs/>
          <w:color w:val="000000"/>
          <w:lang w:val="fr-FR"/>
        </w:rPr>
      </w:pPr>
    </w:p>
    <w:p w14:paraId="4FD55CE2" w14:textId="77777777" w:rsidR="008F4D35" w:rsidRDefault="008F4D35" w:rsidP="00F14CC2">
      <w:pPr>
        <w:pStyle w:val="NormalWeb"/>
        <w:spacing w:before="0" w:beforeAutospacing="0"/>
        <w:rPr>
          <w:rFonts w:ascii="Arial" w:hAnsi="Arial" w:cs="Arial"/>
          <w:b/>
          <w:bCs/>
          <w:i/>
          <w:iCs/>
          <w:color w:val="000000"/>
          <w:lang w:val="fr-FR"/>
        </w:rPr>
      </w:pPr>
    </w:p>
    <w:p w14:paraId="475925BD" w14:textId="77777777" w:rsidR="008F4D35" w:rsidRDefault="008F4D35" w:rsidP="00F14CC2">
      <w:pPr>
        <w:pStyle w:val="NormalWeb"/>
        <w:spacing w:before="0" w:beforeAutospacing="0"/>
        <w:rPr>
          <w:rFonts w:ascii="Arial" w:hAnsi="Arial" w:cs="Arial"/>
          <w:b/>
          <w:bCs/>
          <w:i/>
          <w:iCs/>
          <w:color w:val="000000"/>
          <w:lang w:val="fr-FR"/>
        </w:rPr>
      </w:pPr>
    </w:p>
    <w:p w14:paraId="4209A31E" w14:textId="77777777" w:rsidR="008F4D35" w:rsidRDefault="008F4D35" w:rsidP="00F14CC2">
      <w:pPr>
        <w:pStyle w:val="NormalWeb"/>
        <w:spacing w:before="0" w:beforeAutospacing="0"/>
        <w:rPr>
          <w:rFonts w:ascii="Arial" w:hAnsi="Arial" w:cs="Arial"/>
          <w:b/>
          <w:bCs/>
          <w:i/>
          <w:iCs/>
          <w:color w:val="000000"/>
          <w:lang w:val="fr-FR"/>
        </w:rPr>
      </w:pPr>
    </w:p>
    <w:p w14:paraId="06C39F7A" w14:textId="77777777" w:rsidR="008F4D35" w:rsidRDefault="008F4D35" w:rsidP="00F14CC2">
      <w:pPr>
        <w:pStyle w:val="NormalWeb"/>
        <w:spacing w:before="0" w:beforeAutospacing="0"/>
        <w:rPr>
          <w:rFonts w:ascii="Arial" w:hAnsi="Arial" w:cs="Arial"/>
          <w:b/>
          <w:bCs/>
          <w:i/>
          <w:iCs/>
          <w:color w:val="000000"/>
          <w:lang w:val="fr-FR"/>
        </w:rPr>
      </w:pPr>
    </w:p>
    <w:p w14:paraId="19C9BC2D" w14:textId="77777777" w:rsidR="008F4D35" w:rsidRDefault="008F4D35" w:rsidP="00F14CC2">
      <w:pPr>
        <w:pStyle w:val="NormalWeb"/>
        <w:spacing w:before="0" w:beforeAutospacing="0"/>
        <w:rPr>
          <w:rFonts w:ascii="Arial" w:hAnsi="Arial" w:cs="Arial"/>
          <w:b/>
          <w:bCs/>
          <w:i/>
          <w:iCs/>
          <w:color w:val="000000"/>
          <w:lang w:val="fr-FR"/>
        </w:rPr>
      </w:pPr>
    </w:p>
    <w:p w14:paraId="6B44CE4E" w14:textId="77777777" w:rsidR="008F4D35" w:rsidRPr="00E00540" w:rsidRDefault="008F4D35" w:rsidP="00F14CC2">
      <w:pPr>
        <w:pStyle w:val="NormalWeb"/>
        <w:spacing w:before="0" w:beforeAutospacing="0"/>
        <w:rPr>
          <w:rFonts w:ascii="Arial" w:hAnsi="Arial" w:cs="Arial"/>
          <w:b/>
          <w:bCs/>
          <w:i/>
          <w:iCs/>
          <w:color w:val="000000"/>
          <w:lang w:val="fr-FR"/>
        </w:rPr>
      </w:pPr>
    </w:p>
    <w:p w14:paraId="49AB7CDF" w14:textId="77777777" w:rsidR="00F14CC2" w:rsidRPr="00E00540" w:rsidRDefault="00F14CC2" w:rsidP="00F14CC2">
      <w:pPr>
        <w:pStyle w:val="NormalWeb"/>
        <w:spacing w:before="0" w:beforeAutospacing="0"/>
        <w:rPr>
          <w:rFonts w:ascii="Arial" w:hAnsi="Arial" w:cs="Arial"/>
          <w:color w:val="000000"/>
          <w:lang w:val="fr-FR"/>
        </w:rPr>
      </w:pPr>
    </w:p>
    <w:p w14:paraId="52E25E7D" w14:textId="77777777" w:rsidR="00F14CC2" w:rsidRPr="00E00540" w:rsidRDefault="00F14CC2" w:rsidP="00F14CC2">
      <w:pPr>
        <w:pStyle w:val="Heading1"/>
        <w:rPr>
          <w:color w:val="000000"/>
          <w:lang w:val="fr-FR"/>
        </w:rPr>
      </w:pPr>
      <w:r w:rsidRPr="00E00540">
        <w:rPr>
          <w:color w:val="000000"/>
          <w:lang w:val="fr-FR"/>
        </w:rPr>
        <w:lastRenderedPageBreak/>
        <w:t>Chapitre 40 : Le piège du perfectionnisme spirituel</w:t>
      </w:r>
    </w:p>
    <w:p w14:paraId="514FB554" w14:textId="77777777" w:rsidR="00F14CC2" w:rsidRPr="00E00540" w:rsidRDefault="00F14CC2" w:rsidP="00F14CC2">
      <w:pPr>
        <w:pStyle w:val="Heading2"/>
        <w:rPr>
          <w:color w:val="000000"/>
          <w:lang w:val="fr-FR"/>
        </w:rPr>
      </w:pPr>
      <w:r w:rsidRPr="00E00540">
        <w:rPr>
          <w:color w:val="000000"/>
          <w:lang w:val="fr-FR"/>
        </w:rPr>
        <w:t>Quand le serviteur cherche à être parfait au lieu de dépendre de la grâce</w:t>
      </w:r>
    </w:p>
    <w:p w14:paraId="79EC4223" w14:textId="77777777" w:rsidR="00F14CC2" w:rsidRPr="00E00540" w:rsidRDefault="00F14CC2" w:rsidP="00F14CC2">
      <w:pPr>
        <w:pStyle w:val="Heading3"/>
        <w:rPr>
          <w:color w:val="000000"/>
          <w:lang w:val="fr-FR"/>
        </w:rPr>
      </w:pPr>
      <w:r w:rsidRPr="00E00540">
        <w:rPr>
          <w:color w:val="000000"/>
          <w:lang w:val="fr-FR"/>
        </w:rPr>
        <w:t>Introduction</w:t>
      </w:r>
    </w:p>
    <w:p w14:paraId="77B224C2" w14:textId="77777777" w:rsidR="00F14CC2" w:rsidRPr="00E00540" w:rsidRDefault="00F14CC2" w:rsidP="00F14CC2">
      <w:pPr>
        <w:pStyle w:val="NormalWeb"/>
        <w:rPr>
          <w:color w:val="000000"/>
          <w:lang w:val="fr-FR"/>
        </w:rPr>
      </w:pPr>
      <w:r w:rsidRPr="00E00540">
        <w:rPr>
          <w:color w:val="000000"/>
          <w:lang w:val="fr-FR"/>
        </w:rPr>
        <w:t>Parmi les pièges les plus subtils qui menacent les serviteurs de Dieu, le perfectionnisme spirituel occupe une place importante. Contrairement à ce que l'on pourrait penser, ce piège ne naît pas toujours d'un mauvais désir. Souvent, il commence par une volonté sincère d'honorer Dieu, de bien faire les choses et d'être un exemple pour le peuple de Dieu.</w:t>
      </w:r>
    </w:p>
    <w:p w14:paraId="083923D6" w14:textId="77777777" w:rsidR="00F14CC2" w:rsidRPr="00E00540" w:rsidRDefault="00F14CC2" w:rsidP="00F14CC2">
      <w:pPr>
        <w:pStyle w:val="NormalWeb"/>
        <w:rPr>
          <w:color w:val="000000"/>
          <w:lang w:val="fr-FR"/>
        </w:rPr>
      </w:pPr>
      <w:r w:rsidRPr="00E00540">
        <w:rPr>
          <w:color w:val="000000"/>
          <w:lang w:val="fr-FR"/>
        </w:rPr>
        <w:t>Cependant, lorsque cette recherche de l'excellence se transforme en obsession de la perfection, elle devient une source de fatigue, de culpabilité et parfois même de découragement profond.</w:t>
      </w:r>
    </w:p>
    <w:p w14:paraId="132077E0" w14:textId="77777777" w:rsidR="00F14CC2" w:rsidRPr="00E00540" w:rsidRDefault="00F14CC2" w:rsidP="00F14CC2">
      <w:pPr>
        <w:pStyle w:val="NormalWeb"/>
        <w:rPr>
          <w:color w:val="000000"/>
          <w:lang w:val="fr-FR"/>
        </w:rPr>
      </w:pPr>
      <w:r w:rsidRPr="00E00540">
        <w:rPr>
          <w:color w:val="000000"/>
          <w:lang w:val="fr-FR"/>
        </w:rPr>
        <w:t>Le perfectionnisme pousse le serviteur à croire qu'il doit toujours être fort, toujours avoir les bonnes réponses, toujours réussir, toujours être disponible et ne jamais montrer ses faiblesses. Peu à peu, il cesse de vivre dans la grâce pour vivre sous la pression.</w:t>
      </w:r>
    </w:p>
    <w:p w14:paraId="5FA38984" w14:textId="77777777" w:rsidR="00F14CC2" w:rsidRPr="00E00540" w:rsidRDefault="00F14CC2" w:rsidP="00F14CC2">
      <w:pPr>
        <w:pStyle w:val="NormalWeb"/>
        <w:rPr>
          <w:color w:val="000000"/>
          <w:lang w:val="fr-FR"/>
        </w:rPr>
      </w:pPr>
      <w:r w:rsidRPr="00E00540">
        <w:rPr>
          <w:color w:val="000000"/>
          <w:lang w:val="fr-FR"/>
        </w:rPr>
        <w:t>Dieu appelle Ses serviteurs à la fidélité, non à une perfection humaine impossible à atteindre.</w:t>
      </w:r>
    </w:p>
    <w:p w14:paraId="1FDF6F30" w14:textId="77777777" w:rsidR="00F14CC2" w:rsidRPr="00E00540" w:rsidRDefault="00F14CC2" w:rsidP="00F14CC2">
      <w:pPr>
        <w:pStyle w:val="Heading2"/>
        <w:rPr>
          <w:color w:val="000000"/>
          <w:lang w:val="fr-FR"/>
        </w:rPr>
      </w:pPr>
      <w:r w:rsidRPr="00E00540">
        <w:rPr>
          <w:color w:val="000000"/>
          <w:lang w:val="fr-FR"/>
        </w:rPr>
        <w:t>40.1. La différence entre l'excellence et le perfectionnisme</w:t>
      </w:r>
    </w:p>
    <w:p w14:paraId="59B93CEF" w14:textId="77777777" w:rsidR="00F14CC2" w:rsidRPr="00E00540" w:rsidRDefault="00F14CC2" w:rsidP="00F14CC2">
      <w:pPr>
        <w:pStyle w:val="NormalWeb"/>
        <w:rPr>
          <w:color w:val="000000"/>
          <w:lang w:val="fr-FR"/>
        </w:rPr>
      </w:pPr>
      <w:r w:rsidRPr="00E00540">
        <w:rPr>
          <w:color w:val="000000"/>
          <w:lang w:val="fr-FR"/>
        </w:rPr>
        <w:t>La Bible encourage l'excellence.</w:t>
      </w:r>
    </w:p>
    <w:p w14:paraId="32637504" w14:textId="77777777" w:rsidR="00F14CC2" w:rsidRPr="00E00540" w:rsidRDefault="00F14CC2" w:rsidP="00F14CC2">
      <w:pPr>
        <w:pStyle w:val="NormalWeb"/>
        <w:rPr>
          <w:color w:val="000000"/>
          <w:lang w:val="fr-FR"/>
        </w:rPr>
      </w:pPr>
      <w:r w:rsidRPr="00E00540">
        <w:rPr>
          <w:color w:val="000000"/>
          <w:lang w:val="fr-FR"/>
        </w:rPr>
        <w:t xml:space="preserve">Colossiens </w:t>
      </w:r>
      <w:proofErr w:type="gramStart"/>
      <w:r w:rsidRPr="00E00540">
        <w:rPr>
          <w:color w:val="000000"/>
          <w:lang w:val="fr-FR"/>
        </w:rPr>
        <w:t>3:</w:t>
      </w:r>
      <w:proofErr w:type="gramEnd"/>
      <w:r w:rsidRPr="00E00540">
        <w:rPr>
          <w:color w:val="000000"/>
          <w:lang w:val="fr-FR"/>
        </w:rPr>
        <w:t>23 déclare :</w:t>
      </w:r>
    </w:p>
    <w:p w14:paraId="2C8CEC47" w14:textId="77777777" w:rsidR="00F14CC2" w:rsidRPr="00E00540" w:rsidRDefault="00F14CC2" w:rsidP="00F14CC2">
      <w:pPr>
        <w:pStyle w:val="NormalWeb"/>
        <w:rPr>
          <w:color w:val="000000"/>
          <w:lang w:val="fr-FR"/>
        </w:rPr>
      </w:pPr>
      <w:r w:rsidRPr="00E00540">
        <w:rPr>
          <w:color w:val="000000"/>
          <w:lang w:val="fr-FR"/>
        </w:rPr>
        <w:t>« Tout ce que vous faites, faites-le de bon cœur, comme pour le Seigneur et non pour des hommes. »</w:t>
      </w:r>
    </w:p>
    <w:p w14:paraId="355120C2" w14:textId="77777777" w:rsidR="00F14CC2" w:rsidRPr="00E00540" w:rsidRDefault="00F14CC2" w:rsidP="00F14CC2">
      <w:pPr>
        <w:pStyle w:val="NormalWeb"/>
        <w:rPr>
          <w:color w:val="000000"/>
          <w:lang w:val="fr-FR"/>
        </w:rPr>
      </w:pPr>
      <w:r w:rsidRPr="00E00540">
        <w:rPr>
          <w:color w:val="000000"/>
          <w:lang w:val="fr-FR"/>
        </w:rPr>
        <w:t>Dieu mérite notre meilleur.</w:t>
      </w:r>
    </w:p>
    <w:p w14:paraId="04627877" w14:textId="77777777" w:rsidR="00F14CC2" w:rsidRPr="00E00540" w:rsidRDefault="00F14CC2" w:rsidP="00F14CC2">
      <w:pPr>
        <w:pStyle w:val="NormalWeb"/>
        <w:rPr>
          <w:color w:val="000000"/>
          <w:lang w:val="fr-FR"/>
        </w:rPr>
      </w:pPr>
      <w:r w:rsidRPr="00E00540">
        <w:rPr>
          <w:color w:val="000000"/>
          <w:lang w:val="fr-FR"/>
        </w:rPr>
        <w:t>Préparer un message avec sérieux, gérer l'Église avec sagesse, prier avec diligence et servir avec intégrité sont des expressions d'excellence spirituelle.</w:t>
      </w:r>
    </w:p>
    <w:p w14:paraId="50B4135E" w14:textId="77777777" w:rsidR="00F14CC2" w:rsidRPr="00E00540" w:rsidRDefault="00F14CC2" w:rsidP="00F14CC2">
      <w:pPr>
        <w:pStyle w:val="NormalWeb"/>
        <w:rPr>
          <w:color w:val="000000"/>
          <w:lang w:val="fr-FR"/>
        </w:rPr>
      </w:pPr>
      <w:r w:rsidRPr="00E00540">
        <w:rPr>
          <w:color w:val="000000"/>
          <w:lang w:val="fr-FR"/>
        </w:rPr>
        <w:t>Le perfectionnisme, en revanche, est différent.</w:t>
      </w:r>
    </w:p>
    <w:p w14:paraId="2757E873" w14:textId="77777777" w:rsidR="00F14CC2" w:rsidRPr="00E00540" w:rsidRDefault="00F14CC2" w:rsidP="00F14CC2">
      <w:pPr>
        <w:pStyle w:val="NormalWeb"/>
        <w:rPr>
          <w:color w:val="000000"/>
          <w:lang w:val="fr-FR"/>
        </w:rPr>
      </w:pPr>
      <w:r w:rsidRPr="00E00540">
        <w:rPr>
          <w:color w:val="000000"/>
          <w:lang w:val="fr-FR"/>
        </w:rPr>
        <w:t>L'excellence dit :</w:t>
      </w:r>
    </w:p>
    <w:p w14:paraId="727D3B72" w14:textId="77777777" w:rsidR="00F14CC2" w:rsidRPr="00E00540" w:rsidRDefault="00F14CC2" w:rsidP="00F14CC2">
      <w:pPr>
        <w:pStyle w:val="NormalWeb"/>
        <w:rPr>
          <w:color w:val="000000"/>
          <w:lang w:val="fr-FR"/>
        </w:rPr>
      </w:pPr>
      <w:r w:rsidRPr="00E00540">
        <w:rPr>
          <w:color w:val="000000"/>
          <w:lang w:val="fr-FR"/>
        </w:rPr>
        <w:t>« Je vais faire de mon mieux pour Dieu. »</w:t>
      </w:r>
    </w:p>
    <w:p w14:paraId="495E830B" w14:textId="77777777" w:rsidR="00F14CC2" w:rsidRPr="00E00540" w:rsidRDefault="00F14CC2" w:rsidP="00F14CC2">
      <w:pPr>
        <w:pStyle w:val="NormalWeb"/>
        <w:rPr>
          <w:color w:val="000000"/>
          <w:lang w:val="fr-FR"/>
        </w:rPr>
      </w:pPr>
      <w:r w:rsidRPr="00E00540">
        <w:rPr>
          <w:color w:val="000000"/>
          <w:lang w:val="fr-FR"/>
        </w:rPr>
        <w:t>Le perfectionnisme dit :</w:t>
      </w:r>
    </w:p>
    <w:p w14:paraId="49D615C9" w14:textId="77777777" w:rsidR="00F14CC2" w:rsidRPr="00E00540" w:rsidRDefault="00F14CC2" w:rsidP="00F14CC2">
      <w:pPr>
        <w:pStyle w:val="NormalWeb"/>
        <w:rPr>
          <w:color w:val="000000"/>
          <w:lang w:val="fr-FR"/>
        </w:rPr>
      </w:pPr>
      <w:r w:rsidRPr="00E00540">
        <w:rPr>
          <w:color w:val="000000"/>
          <w:lang w:val="fr-FR"/>
        </w:rPr>
        <w:t>« Je dois tout réussir sans erreur. »</w:t>
      </w:r>
    </w:p>
    <w:p w14:paraId="350EA33A" w14:textId="77777777" w:rsidR="00F14CC2" w:rsidRPr="00E00540" w:rsidRDefault="00F14CC2" w:rsidP="00F14CC2">
      <w:pPr>
        <w:pStyle w:val="NormalWeb"/>
        <w:rPr>
          <w:color w:val="000000"/>
          <w:lang w:val="fr-FR"/>
        </w:rPr>
      </w:pPr>
      <w:r w:rsidRPr="00E00540">
        <w:rPr>
          <w:color w:val="000000"/>
          <w:lang w:val="fr-FR"/>
        </w:rPr>
        <w:lastRenderedPageBreak/>
        <w:t>L'excellence produit la paix.</w:t>
      </w:r>
    </w:p>
    <w:p w14:paraId="0D98AE6E" w14:textId="77777777" w:rsidR="00F14CC2" w:rsidRPr="00E00540" w:rsidRDefault="00F14CC2" w:rsidP="00F14CC2">
      <w:pPr>
        <w:pStyle w:val="NormalWeb"/>
        <w:rPr>
          <w:color w:val="000000"/>
          <w:lang w:val="fr-FR"/>
        </w:rPr>
      </w:pPr>
      <w:r w:rsidRPr="00E00540">
        <w:rPr>
          <w:color w:val="000000"/>
          <w:lang w:val="fr-FR"/>
        </w:rPr>
        <w:t>Le perfectionnisme produit la pression.</w:t>
      </w:r>
    </w:p>
    <w:p w14:paraId="35687AF1" w14:textId="77777777" w:rsidR="00F14CC2" w:rsidRPr="00E00540" w:rsidRDefault="00F14CC2" w:rsidP="00F14CC2">
      <w:pPr>
        <w:pStyle w:val="NormalWeb"/>
        <w:rPr>
          <w:color w:val="000000"/>
          <w:lang w:val="fr-FR"/>
        </w:rPr>
      </w:pPr>
      <w:r w:rsidRPr="00E00540">
        <w:rPr>
          <w:color w:val="000000"/>
          <w:lang w:val="fr-FR"/>
        </w:rPr>
        <w:t>L'excellence dépend de Dieu.</w:t>
      </w:r>
    </w:p>
    <w:p w14:paraId="0441463F" w14:textId="77777777" w:rsidR="00F14CC2" w:rsidRPr="00E00540" w:rsidRDefault="00F14CC2" w:rsidP="00F14CC2">
      <w:pPr>
        <w:pStyle w:val="NormalWeb"/>
        <w:rPr>
          <w:color w:val="000000"/>
          <w:lang w:val="fr-FR"/>
        </w:rPr>
      </w:pPr>
      <w:r w:rsidRPr="00E00540">
        <w:rPr>
          <w:color w:val="000000"/>
          <w:lang w:val="fr-FR"/>
        </w:rPr>
        <w:t>Le perfectionnisme dépend de soi-même.</w:t>
      </w:r>
    </w:p>
    <w:p w14:paraId="5730986E" w14:textId="77777777" w:rsidR="00F14CC2" w:rsidRPr="00E00540" w:rsidRDefault="00F14CC2" w:rsidP="00F14CC2">
      <w:pPr>
        <w:pStyle w:val="NormalWeb"/>
        <w:rPr>
          <w:color w:val="000000"/>
          <w:lang w:val="fr-FR"/>
        </w:rPr>
      </w:pPr>
      <w:r w:rsidRPr="00E00540">
        <w:rPr>
          <w:color w:val="000000"/>
          <w:lang w:val="fr-FR"/>
        </w:rPr>
        <w:t>L'excellence glorifie Dieu.</w:t>
      </w:r>
    </w:p>
    <w:p w14:paraId="7E54A0FA" w14:textId="77777777" w:rsidR="00F14CC2" w:rsidRPr="00E00540" w:rsidRDefault="00F14CC2" w:rsidP="00F14CC2">
      <w:pPr>
        <w:pStyle w:val="NormalWeb"/>
        <w:rPr>
          <w:color w:val="000000"/>
          <w:lang w:val="fr-FR"/>
        </w:rPr>
      </w:pPr>
      <w:r w:rsidRPr="00E00540">
        <w:rPr>
          <w:color w:val="000000"/>
          <w:lang w:val="fr-FR"/>
        </w:rPr>
        <w:t>Le perfectionnisme cherche souvent à protéger l'image du serviteur.</w:t>
      </w:r>
    </w:p>
    <w:p w14:paraId="0FB0A20A" w14:textId="77777777" w:rsidR="00F14CC2" w:rsidRPr="00E00540" w:rsidRDefault="00F14CC2" w:rsidP="00F14CC2">
      <w:pPr>
        <w:pStyle w:val="Heading2"/>
        <w:rPr>
          <w:color w:val="000000"/>
          <w:lang w:val="fr-FR"/>
        </w:rPr>
      </w:pPr>
      <w:r w:rsidRPr="00E00540">
        <w:rPr>
          <w:color w:val="000000"/>
          <w:lang w:val="fr-FR"/>
        </w:rPr>
        <w:t>40.2. Le poids de vouloir être irréprochable</w:t>
      </w:r>
    </w:p>
    <w:p w14:paraId="06451FD8" w14:textId="77777777" w:rsidR="00F14CC2" w:rsidRPr="00E00540" w:rsidRDefault="00F14CC2" w:rsidP="00F14CC2">
      <w:pPr>
        <w:pStyle w:val="NormalWeb"/>
        <w:rPr>
          <w:color w:val="000000"/>
          <w:lang w:val="fr-FR"/>
        </w:rPr>
      </w:pPr>
      <w:r w:rsidRPr="00E00540">
        <w:rPr>
          <w:color w:val="000000"/>
          <w:lang w:val="fr-FR"/>
        </w:rPr>
        <w:t>De nombreux responsables spirituels vivent avec une peur constante :</w:t>
      </w:r>
    </w:p>
    <w:p w14:paraId="24E35C84" w14:textId="77777777" w:rsidR="00F14CC2" w:rsidRPr="00E00540" w:rsidRDefault="00F14CC2" w:rsidP="004E56B0">
      <w:pPr>
        <w:numPr>
          <w:ilvl w:val="0"/>
          <w:numId w:val="18"/>
        </w:numPr>
        <w:spacing w:before="100" w:beforeAutospacing="1" w:after="100" w:afterAutospacing="1" w:line="240" w:lineRule="auto"/>
        <w:rPr>
          <w:color w:val="000000"/>
          <w:lang w:val="fr-FR"/>
        </w:rPr>
      </w:pPr>
      <w:proofErr w:type="gramStart"/>
      <w:r w:rsidRPr="00E00540">
        <w:rPr>
          <w:color w:val="000000"/>
          <w:lang w:val="fr-FR"/>
        </w:rPr>
        <w:t>peur</w:t>
      </w:r>
      <w:proofErr w:type="gramEnd"/>
      <w:r w:rsidRPr="00E00540">
        <w:rPr>
          <w:color w:val="000000"/>
          <w:lang w:val="fr-FR"/>
        </w:rPr>
        <w:t xml:space="preserve"> de commettre une erreur ;</w:t>
      </w:r>
    </w:p>
    <w:p w14:paraId="4160EC86" w14:textId="77777777" w:rsidR="00F14CC2" w:rsidRPr="00E00540" w:rsidRDefault="00F14CC2" w:rsidP="004E56B0">
      <w:pPr>
        <w:numPr>
          <w:ilvl w:val="0"/>
          <w:numId w:val="18"/>
        </w:numPr>
        <w:spacing w:before="100" w:beforeAutospacing="1" w:after="100" w:afterAutospacing="1" w:line="240" w:lineRule="auto"/>
        <w:rPr>
          <w:color w:val="000000"/>
          <w:lang w:val="fr-FR"/>
        </w:rPr>
      </w:pPr>
      <w:proofErr w:type="gramStart"/>
      <w:r w:rsidRPr="00E00540">
        <w:rPr>
          <w:color w:val="000000"/>
          <w:lang w:val="fr-FR"/>
        </w:rPr>
        <w:t>peur</w:t>
      </w:r>
      <w:proofErr w:type="gramEnd"/>
      <w:r w:rsidRPr="00E00540">
        <w:rPr>
          <w:color w:val="000000"/>
          <w:lang w:val="fr-FR"/>
        </w:rPr>
        <w:t xml:space="preserve"> d'être critiqués ;</w:t>
      </w:r>
    </w:p>
    <w:p w14:paraId="3E5EAFD7" w14:textId="77777777" w:rsidR="00F14CC2" w:rsidRPr="00E00540" w:rsidRDefault="00F14CC2" w:rsidP="004E56B0">
      <w:pPr>
        <w:numPr>
          <w:ilvl w:val="0"/>
          <w:numId w:val="18"/>
        </w:numPr>
        <w:spacing w:before="100" w:beforeAutospacing="1" w:after="100" w:afterAutospacing="1" w:line="240" w:lineRule="auto"/>
        <w:rPr>
          <w:color w:val="000000"/>
          <w:lang w:val="fr-FR"/>
        </w:rPr>
      </w:pPr>
      <w:proofErr w:type="gramStart"/>
      <w:r w:rsidRPr="00E00540">
        <w:rPr>
          <w:color w:val="000000"/>
          <w:lang w:val="fr-FR"/>
        </w:rPr>
        <w:t>peur</w:t>
      </w:r>
      <w:proofErr w:type="gramEnd"/>
      <w:r w:rsidRPr="00E00540">
        <w:rPr>
          <w:color w:val="000000"/>
          <w:lang w:val="fr-FR"/>
        </w:rPr>
        <w:t xml:space="preserve"> de décevoir ;</w:t>
      </w:r>
    </w:p>
    <w:p w14:paraId="518C98CE" w14:textId="77777777" w:rsidR="00F14CC2" w:rsidRPr="00E00540" w:rsidRDefault="00F14CC2" w:rsidP="004E56B0">
      <w:pPr>
        <w:numPr>
          <w:ilvl w:val="0"/>
          <w:numId w:val="18"/>
        </w:numPr>
        <w:spacing w:before="100" w:beforeAutospacing="1" w:after="100" w:afterAutospacing="1" w:line="240" w:lineRule="auto"/>
        <w:rPr>
          <w:color w:val="000000"/>
          <w:lang w:val="fr-FR"/>
        </w:rPr>
      </w:pPr>
      <w:proofErr w:type="gramStart"/>
      <w:r w:rsidRPr="00E00540">
        <w:rPr>
          <w:color w:val="000000"/>
          <w:lang w:val="fr-FR"/>
        </w:rPr>
        <w:t>peur</w:t>
      </w:r>
      <w:proofErr w:type="gramEnd"/>
      <w:r w:rsidRPr="00E00540">
        <w:rPr>
          <w:color w:val="000000"/>
          <w:lang w:val="fr-FR"/>
        </w:rPr>
        <w:t xml:space="preserve"> d'échouer ;</w:t>
      </w:r>
    </w:p>
    <w:p w14:paraId="19CEFE8A" w14:textId="77777777" w:rsidR="00F14CC2" w:rsidRPr="00E00540" w:rsidRDefault="00F14CC2" w:rsidP="004E56B0">
      <w:pPr>
        <w:numPr>
          <w:ilvl w:val="0"/>
          <w:numId w:val="18"/>
        </w:numPr>
        <w:spacing w:before="100" w:beforeAutospacing="1" w:after="100" w:afterAutospacing="1" w:line="240" w:lineRule="auto"/>
        <w:rPr>
          <w:color w:val="000000"/>
          <w:lang w:val="fr-FR"/>
        </w:rPr>
      </w:pPr>
      <w:proofErr w:type="gramStart"/>
      <w:r w:rsidRPr="00E00540">
        <w:rPr>
          <w:color w:val="000000"/>
          <w:lang w:val="fr-FR"/>
        </w:rPr>
        <w:t>peur</w:t>
      </w:r>
      <w:proofErr w:type="gramEnd"/>
      <w:r w:rsidRPr="00E00540">
        <w:rPr>
          <w:color w:val="000000"/>
          <w:lang w:val="fr-FR"/>
        </w:rPr>
        <w:t xml:space="preserve"> de perdre leur crédibilité.</w:t>
      </w:r>
    </w:p>
    <w:p w14:paraId="3507B698" w14:textId="77777777" w:rsidR="00F14CC2" w:rsidRPr="00E00540" w:rsidRDefault="00F14CC2" w:rsidP="00F14CC2">
      <w:pPr>
        <w:pStyle w:val="NormalWeb"/>
        <w:rPr>
          <w:color w:val="000000"/>
          <w:lang w:val="fr-FR"/>
        </w:rPr>
      </w:pPr>
      <w:r w:rsidRPr="00E00540">
        <w:rPr>
          <w:color w:val="000000"/>
          <w:lang w:val="fr-FR"/>
        </w:rPr>
        <w:t>Cette peur crée une tension permanente.</w:t>
      </w:r>
    </w:p>
    <w:p w14:paraId="03F4C37C" w14:textId="77777777" w:rsidR="00F14CC2" w:rsidRPr="00E00540" w:rsidRDefault="00F14CC2" w:rsidP="00F14CC2">
      <w:pPr>
        <w:pStyle w:val="NormalWeb"/>
        <w:rPr>
          <w:color w:val="000000"/>
          <w:lang w:val="fr-FR"/>
        </w:rPr>
      </w:pPr>
      <w:r w:rsidRPr="00E00540">
        <w:rPr>
          <w:color w:val="000000"/>
          <w:lang w:val="fr-FR"/>
        </w:rPr>
        <w:t>Le serviteur devient extrêmement dur envers lui-même.</w:t>
      </w:r>
    </w:p>
    <w:p w14:paraId="5FFC0C7D" w14:textId="77777777" w:rsidR="00F14CC2" w:rsidRPr="00E00540" w:rsidRDefault="00F14CC2" w:rsidP="00F14CC2">
      <w:pPr>
        <w:pStyle w:val="NormalWeb"/>
        <w:rPr>
          <w:color w:val="000000"/>
          <w:lang w:val="fr-FR"/>
        </w:rPr>
      </w:pPr>
      <w:r w:rsidRPr="00E00540">
        <w:rPr>
          <w:color w:val="000000"/>
          <w:lang w:val="fr-FR"/>
        </w:rPr>
        <w:t>Il ne célèbre jamais les progrès.</w:t>
      </w:r>
    </w:p>
    <w:p w14:paraId="63780A33" w14:textId="77777777" w:rsidR="00F14CC2" w:rsidRPr="00E00540" w:rsidRDefault="00F14CC2" w:rsidP="00F14CC2">
      <w:pPr>
        <w:pStyle w:val="NormalWeb"/>
        <w:rPr>
          <w:color w:val="000000"/>
          <w:lang w:val="fr-FR"/>
        </w:rPr>
      </w:pPr>
      <w:r w:rsidRPr="00E00540">
        <w:rPr>
          <w:color w:val="000000"/>
          <w:lang w:val="fr-FR"/>
        </w:rPr>
        <w:t>Il ne voit que ses insuffisances.</w:t>
      </w:r>
    </w:p>
    <w:p w14:paraId="0F2C2ADC" w14:textId="77777777" w:rsidR="00F14CC2" w:rsidRPr="00E00540" w:rsidRDefault="00F14CC2" w:rsidP="00F14CC2">
      <w:pPr>
        <w:pStyle w:val="NormalWeb"/>
        <w:rPr>
          <w:color w:val="000000"/>
          <w:lang w:val="fr-FR"/>
        </w:rPr>
      </w:pPr>
      <w:r w:rsidRPr="00E00540">
        <w:rPr>
          <w:color w:val="000000"/>
          <w:lang w:val="fr-FR"/>
        </w:rPr>
        <w:t>Même après une bénédiction, il pense à ce qu'il aurait pu faire mieux.</w:t>
      </w:r>
    </w:p>
    <w:p w14:paraId="2C74F5B7" w14:textId="77777777" w:rsidR="00F14CC2" w:rsidRPr="00E00540" w:rsidRDefault="00F14CC2" w:rsidP="00F14CC2">
      <w:pPr>
        <w:pStyle w:val="NormalWeb"/>
        <w:rPr>
          <w:color w:val="000000"/>
          <w:lang w:val="fr-FR"/>
        </w:rPr>
      </w:pPr>
      <w:r w:rsidRPr="00E00540">
        <w:rPr>
          <w:color w:val="000000"/>
          <w:lang w:val="fr-FR"/>
        </w:rPr>
        <w:t>Même après une prédication puissante, il repasse mentalement chaque détail.</w:t>
      </w:r>
    </w:p>
    <w:p w14:paraId="1E034560" w14:textId="77777777" w:rsidR="00F14CC2" w:rsidRPr="00E00540" w:rsidRDefault="00F14CC2" w:rsidP="00F14CC2">
      <w:pPr>
        <w:pStyle w:val="NormalWeb"/>
        <w:rPr>
          <w:color w:val="000000"/>
          <w:lang w:val="fr-FR"/>
        </w:rPr>
      </w:pPr>
      <w:r w:rsidRPr="00E00540">
        <w:rPr>
          <w:color w:val="000000"/>
          <w:lang w:val="fr-FR"/>
        </w:rPr>
        <w:t>Même après des années de ministère fructueux, il se sent encore insuffisant.</w:t>
      </w:r>
    </w:p>
    <w:p w14:paraId="7E8929D2" w14:textId="77777777" w:rsidR="00F14CC2" w:rsidRPr="00E00540" w:rsidRDefault="00F14CC2" w:rsidP="00F14CC2">
      <w:pPr>
        <w:pStyle w:val="NormalWeb"/>
        <w:rPr>
          <w:color w:val="000000"/>
          <w:lang w:val="fr-FR"/>
        </w:rPr>
      </w:pPr>
      <w:r w:rsidRPr="00E00540">
        <w:rPr>
          <w:color w:val="000000"/>
          <w:lang w:val="fr-FR"/>
        </w:rPr>
        <w:t>Cette mentalité finit par épuiser l'âme.</w:t>
      </w:r>
    </w:p>
    <w:p w14:paraId="6F165519" w14:textId="77777777" w:rsidR="00F14CC2" w:rsidRPr="00E00540" w:rsidRDefault="00F14CC2" w:rsidP="00F14CC2">
      <w:pPr>
        <w:pStyle w:val="Heading2"/>
        <w:rPr>
          <w:color w:val="000000"/>
          <w:lang w:val="fr-FR"/>
        </w:rPr>
      </w:pPr>
      <w:r w:rsidRPr="00E00540">
        <w:rPr>
          <w:color w:val="000000"/>
          <w:lang w:val="fr-FR"/>
        </w:rPr>
        <w:t>40.3. Pierre : un homme imparfait utilisé puissamment par Dieu</w:t>
      </w:r>
    </w:p>
    <w:p w14:paraId="46CB8B01" w14:textId="77777777" w:rsidR="00F14CC2" w:rsidRPr="00E00540" w:rsidRDefault="00F14CC2" w:rsidP="00F14CC2">
      <w:pPr>
        <w:pStyle w:val="NormalWeb"/>
        <w:rPr>
          <w:color w:val="000000"/>
          <w:lang w:val="fr-FR"/>
        </w:rPr>
      </w:pPr>
      <w:r w:rsidRPr="00E00540">
        <w:rPr>
          <w:color w:val="000000"/>
          <w:lang w:val="fr-FR"/>
        </w:rPr>
        <w:t>L'apôtre Pierre constitue un puissant exemple.</w:t>
      </w:r>
    </w:p>
    <w:p w14:paraId="09A08700" w14:textId="77777777" w:rsidR="00F14CC2" w:rsidRPr="00E00540" w:rsidRDefault="00F14CC2" w:rsidP="00F14CC2">
      <w:pPr>
        <w:pStyle w:val="NormalWeb"/>
        <w:rPr>
          <w:color w:val="000000"/>
          <w:lang w:val="fr-FR"/>
        </w:rPr>
      </w:pPr>
      <w:r w:rsidRPr="00E00540">
        <w:rPr>
          <w:color w:val="000000"/>
          <w:lang w:val="fr-FR"/>
        </w:rPr>
        <w:t>Pierre a connu :</w:t>
      </w:r>
    </w:p>
    <w:p w14:paraId="6E67B21C" w14:textId="77777777" w:rsidR="00F14CC2" w:rsidRPr="00E00540" w:rsidRDefault="00F14CC2" w:rsidP="004E56B0">
      <w:pPr>
        <w:numPr>
          <w:ilvl w:val="0"/>
          <w:numId w:val="19"/>
        </w:numPr>
        <w:spacing w:before="100" w:beforeAutospacing="1" w:after="100" w:afterAutospacing="1" w:line="240" w:lineRule="auto"/>
        <w:rPr>
          <w:color w:val="000000"/>
          <w:lang w:val="fr-FR"/>
        </w:rPr>
      </w:pPr>
      <w:proofErr w:type="gramStart"/>
      <w:r w:rsidRPr="00E00540">
        <w:rPr>
          <w:color w:val="000000"/>
          <w:lang w:val="fr-FR"/>
        </w:rPr>
        <w:t>l'impulsivité</w:t>
      </w:r>
      <w:proofErr w:type="gramEnd"/>
      <w:r w:rsidRPr="00E00540">
        <w:rPr>
          <w:color w:val="000000"/>
          <w:lang w:val="fr-FR"/>
        </w:rPr>
        <w:t xml:space="preserve"> ;</w:t>
      </w:r>
    </w:p>
    <w:p w14:paraId="1B28D555" w14:textId="77777777" w:rsidR="00F14CC2" w:rsidRPr="00E00540" w:rsidRDefault="00F14CC2" w:rsidP="004E56B0">
      <w:pPr>
        <w:numPr>
          <w:ilvl w:val="0"/>
          <w:numId w:val="19"/>
        </w:numPr>
        <w:spacing w:before="100" w:beforeAutospacing="1" w:after="100" w:afterAutospacing="1" w:line="240" w:lineRule="auto"/>
        <w:rPr>
          <w:color w:val="000000"/>
          <w:lang w:val="fr-FR"/>
        </w:rPr>
      </w:pPr>
      <w:proofErr w:type="gramStart"/>
      <w:r w:rsidRPr="00E00540">
        <w:rPr>
          <w:color w:val="000000"/>
          <w:lang w:val="fr-FR"/>
        </w:rPr>
        <w:lastRenderedPageBreak/>
        <w:t>la</w:t>
      </w:r>
      <w:proofErr w:type="gramEnd"/>
      <w:r w:rsidRPr="00E00540">
        <w:rPr>
          <w:color w:val="000000"/>
          <w:lang w:val="fr-FR"/>
        </w:rPr>
        <w:t xml:space="preserve"> peur ;</w:t>
      </w:r>
    </w:p>
    <w:p w14:paraId="088CECC8" w14:textId="77777777" w:rsidR="00F14CC2" w:rsidRPr="00E00540" w:rsidRDefault="00F14CC2" w:rsidP="004E56B0">
      <w:pPr>
        <w:numPr>
          <w:ilvl w:val="0"/>
          <w:numId w:val="19"/>
        </w:numPr>
        <w:spacing w:before="100" w:beforeAutospacing="1" w:after="100" w:afterAutospacing="1" w:line="240" w:lineRule="auto"/>
        <w:rPr>
          <w:color w:val="000000"/>
          <w:lang w:val="fr-FR"/>
        </w:rPr>
      </w:pPr>
      <w:proofErr w:type="gramStart"/>
      <w:r w:rsidRPr="00E00540">
        <w:rPr>
          <w:color w:val="000000"/>
          <w:lang w:val="fr-FR"/>
        </w:rPr>
        <w:t>les</w:t>
      </w:r>
      <w:proofErr w:type="gramEnd"/>
      <w:r w:rsidRPr="00E00540">
        <w:rPr>
          <w:color w:val="000000"/>
          <w:lang w:val="fr-FR"/>
        </w:rPr>
        <w:t xml:space="preserve"> erreurs de jugement ;</w:t>
      </w:r>
    </w:p>
    <w:p w14:paraId="21647266" w14:textId="77777777" w:rsidR="00F14CC2" w:rsidRPr="00E00540" w:rsidRDefault="00F14CC2" w:rsidP="004E56B0">
      <w:pPr>
        <w:numPr>
          <w:ilvl w:val="0"/>
          <w:numId w:val="19"/>
        </w:numPr>
        <w:spacing w:before="100" w:beforeAutospacing="1" w:after="100" w:afterAutospacing="1" w:line="240" w:lineRule="auto"/>
        <w:rPr>
          <w:color w:val="000000"/>
          <w:lang w:val="fr-FR"/>
        </w:rPr>
      </w:pPr>
      <w:proofErr w:type="gramStart"/>
      <w:r w:rsidRPr="00E00540">
        <w:rPr>
          <w:color w:val="000000"/>
          <w:lang w:val="fr-FR"/>
        </w:rPr>
        <w:t>le</w:t>
      </w:r>
      <w:proofErr w:type="gramEnd"/>
      <w:r w:rsidRPr="00E00540">
        <w:rPr>
          <w:color w:val="000000"/>
          <w:lang w:val="fr-FR"/>
        </w:rPr>
        <w:t xml:space="preserve"> reniement de Jésus.</w:t>
      </w:r>
    </w:p>
    <w:p w14:paraId="2585804F" w14:textId="77777777" w:rsidR="00F14CC2" w:rsidRPr="00E00540" w:rsidRDefault="00F14CC2" w:rsidP="00F14CC2">
      <w:pPr>
        <w:pStyle w:val="NormalWeb"/>
        <w:rPr>
          <w:color w:val="000000"/>
          <w:lang w:val="fr-FR"/>
        </w:rPr>
      </w:pPr>
      <w:r w:rsidRPr="00E00540">
        <w:rPr>
          <w:color w:val="000000"/>
          <w:lang w:val="fr-FR"/>
        </w:rPr>
        <w:t>Pourtant Jésus n'a pas rejeté Pierre.</w:t>
      </w:r>
    </w:p>
    <w:p w14:paraId="0D981498" w14:textId="77777777" w:rsidR="00F14CC2" w:rsidRPr="00E00540" w:rsidRDefault="00F14CC2" w:rsidP="00F14CC2">
      <w:pPr>
        <w:pStyle w:val="NormalWeb"/>
        <w:rPr>
          <w:color w:val="000000"/>
          <w:lang w:val="fr-FR"/>
        </w:rPr>
      </w:pPr>
      <w:r w:rsidRPr="00E00540">
        <w:rPr>
          <w:color w:val="000000"/>
          <w:lang w:val="fr-FR"/>
        </w:rPr>
        <w:t>Après sa chute, le Seigneur l'a restauré.</w:t>
      </w:r>
    </w:p>
    <w:p w14:paraId="1E5AC00C" w14:textId="77777777" w:rsidR="00F14CC2" w:rsidRPr="00E00540" w:rsidRDefault="00F14CC2" w:rsidP="00F14CC2">
      <w:pPr>
        <w:pStyle w:val="NormalWeb"/>
        <w:rPr>
          <w:color w:val="000000"/>
          <w:lang w:val="fr-FR"/>
        </w:rPr>
      </w:pPr>
      <w:r w:rsidRPr="00E00540">
        <w:rPr>
          <w:color w:val="000000"/>
          <w:lang w:val="fr-FR"/>
        </w:rPr>
        <w:t xml:space="preserve">Jean </w:t>
      </w:r>
      <w:proofErr w:type="gramStart"/>
      <w:r w:rsidRPr="00E00540">
        <w:rPr>
          <w:color w:val="000000"/>
          <w:lang w:val="fr-FR"/>
        </w:rPr>
        <w:t>21:</w:t>
      </w:r>
      <w:proofErr w:type="gramEnd"/>
      <w:r w:rsidRPr="00E00540">
        <w:rPr>
          <w:color w:val="000000"/>
          <w:lang w:val="fr-FR"/>
        </w:rPr>
        <w:t>17 :</w:t>
      </w:r>
    </w:p>
    <w:p w14:paraId="1A864203" w14:textId="77777777" w:rsidR="00F14CC2" w:rsidRPr="00E00540" w:rsidRDefault="00F14CC2" w:rsidP="00F14CC2">
      <w:pPr>
        <w:pStyle w:val="NormalWeb"/>
        <w:rPr>
          <w:color w:val="000000"/>
          <w:lang w:val="fr-FR"/>
        </w:rPr>
      </w:pPr>
      <w:r w:rsidRPr="00E00540">
        <w:rPr>
          <w:color w:val="000000"/>
          <w:lang w:val="fr-FR"/>
        </w:rPr>
        <w:t>« Pais mes brebis. »</w:t>
      </w:r>
    </w:p>
    <w:p w14:paraId="2B9F22AA" w14:textId="77777777" w:rsidR="00F14CC2" w:rsidRPr="00E00540" w:rsidRDefault="00F14CC2" w:rsidP="00F14CC2">
      <w:pPr>
        <w:pStyle w:val="NormalWeb"/>
        <w:rPr>
          <w:color w:val="000000"/>
          <w:lang w:val="fr-FR"/>
        </w:rPr>
      </w:pPr>
      <w:r w:rsidRPr="00E00540">
        <w:rPr>
          <w:color w:val="000000"/>
          <w:lang w:val="fr-FR"/>
        </w:rPr>
        <w:t>Jésus connaissait parfaitement les faiblesses de Pierre.</w:t>
      </w:r>
    </w:p>
    <w:p w14:paraId="1301A8BB" w14:textId="77777777" w:rsidR="00F14CC2" w:rsidRPr="00E00540" w:rsidRDefault="00F14CC2" w:rsidP="00F14CC2">
      <w:pPr>
        <w:pStyle w:val="NormalWeb"/>
        <w:rPr>
          <w:color w:val="000000"/>
          <w:lang w:val="fr-FR"/>
        </w:rPr>
      </w:pPr>
      <w:r w:rsidRPr="00E00540">
        <w:rPr>
          <w:color w:val="000000"/>
          <w:lang w:val="fr-FR"/>
        </w:rPr>
        <w:t>Malgré cela, Il lui a confié des responsabilités importantes.</w:t>
      </w:r>
    </w:p>
    <w:p w14:paraId="41B2C0A9" w14:textId="77777777" w:rsidR="00F14CC2" w:rsidRPr="00E00540" w:rsidRDefault="00F14CC2" w:rsidP="00F14CC2">
      <w:pPr>
        <w:pStyle w:val="NormalWeb"/>
        <w:rPr>
          <w:color w:val="000000"/>
          <w:lang w:val="fr-FR"/>
        </w:rPr>
      </w:pPr>
      <w:r w:rsidRPr="00E00540">
        <w:rPr>
          <w:color w:val="000000"/>
          <w:lang w:val="fr-FR"/>
        </w:rPr>
        <w:t>Pourquoi ?</w:t>
      </w:r>
    </w:p>
    <w:p w14:paraId="0195EC1D" w14:textId="77777777" w:rsidR="00F14CC2" w:rsidRPr="00E00540" w:rsidRDefault="00F14CC2" w:rsidP="00F14CC2">
      <w:pPr>
        <w:pStyle w:val="NormalWeb"/>
        <w:rPr>
          <w:color w:val="000000"/>
          <w:lang w:val="fr-FR"/>
        </w:rPr>
      </w:pPr>
      <w:r w:rsidRPr="00E00540">
        <w:rPr>
          <w:color w:val="000000"/>
          <w:lang w:val="fr-FR"/>
        </w:rPr>
        <w:t>Parce que Dieu ne choisit pas des hommes parfaits.</w:t>
      </w:r>
    </w:p>
    <w:p w14:paraId="6F8FCA68" w14:textId="77777777" w:rsidR="00F14CC2" w:rsidRPr="00E00540" w:rsidRDefault="00F14CC2" w:rsidP="00F14CC2">
      <w:pPr>
        <w:pStyle w:val="NormalWeb"/>
        <w:rPr>
          <w:color w:val="000000"/>
          <w:lang w:val="fr-FR"/>
        </w:rPr>
      </w:pPr>
      <w:r w:rsidRPr="00E00540">
        <w:rPr>
          <w:color w:val="000000"/>
          <w:lang w:val="fr-FR"/>
        </w:rPr>
        <w:t>Il choisit des hommes dépendants de Sa grâce.</w:t>
      </w:r>
    </w:p>
    <w:p w14:paraId="7A54E89F" w14:textId="77777777" w:rsidR="00F14CC2" w:rsidRPr="00E00540" w:rsidRDefault="00F14CC2" w:rsidP="00F14CC2">
      <w:pPr>
        <w:pStyle w:val="Heading2"/>
        <w:rPr>
          <w:color w:val="000000"/>
          <w:lang w:val="fr-FR"/>
        </w:rPr>
      </w:pPr>
      <w:r w:rsidRPr="00E00540">
        <w:rPr>
          <w:color w:val="000000"/>
          <w:lang w:val="fr-FR"/>
        </w:rPr>
        <w:t>40.4. Quand l'image devient plus importante que la vérité</w:t>
      </w:r>
    </w:p>
    <w:p w14:paraId="266D1645" w14:textId="77777777" w:rsidR="00F14CC2" w:rsidRPr="00E00540" w:rsidRDefault="00F14CC2" w:rsidP="00F14CC2">
      <w:pPr>
        <w:pStyle w:val="NormalWeb"/>
        <w:rPr>
          <w:color w:val="000000"/>
          <w:lang w:val="fr-FR"/>
        </w:rPr>
      </w:pPr>
      <w:r w:rsidRPr="00E00540">
        <w:rPr>
          <w:color w:val="000000"/>
          <w:lang w:val="fr-FR"/>
        </w:rPr>
        <w:t>Le perfectionnisme conduit parfois à un autre danger : vivre pour préserver une image spirituelle.</w:t>
      </w:r>
    </w:p>
    <w:p w14:paraId="41FC2E4E" w14:textId="77777777" w:rsidR="00F14CC2" w:rsidRPr="00E00540" w:rsidRDefault="00F14CC2" w:rsidP="00F14CC2">
      <w:pPr>
        <w:pStyle w:val="NormalWeb"/>
        <w:rPr>
          <w:color w:val="000000"/>
          <w:lang w:val="fr-FR"/>
        </w:rPr>
      </w:pPr>
      <w:r w:rsidRPr="00E00540">
        <w:rPr>
          <w:color w:val="000000"/>
          <w:lang w:val="fr-FR"/>
        </w:rPr>
        <w:t>Le serviteur croit qu'il doit toujours paraître :</w:t>
      </w:r>
    </w:p>
    <w:p w14:paraId="02894CFE" w14:textId="77777777" w:rsidR="00F14CC2" w:rsidRPr="00E00540" w:rsidRDefault="00F14CC2" w:rsidP="004E56B0">
      <w:pPr>
        <w:numPr>
          <w:ilvl w:val="0"/>
          <w:numId w:val="20"/>
        </w:numPr>
        <w:spacing w:before="100" w:beforeAutospacing="1" w:after="100" w:afterAutospacing="1" w:line="240" w:lineRule="auto"/>
        <w:rPr>
          <w:color w:val="000000"/>
          <w:lang w:val="fr-FR"/>
        </w:rPr>
      </w:pPr>
      <w:proofErr w:type="gramStart"/>
      <w:r w:rsidRPr="00E00540">
        <w:rPr>
          <w:color w:val="000000"/>
          <w:lang w:val="fr-FR"/>
        </w:rPr>
        <w:t>victorieux</w:t>
      </w:r>
      <w:proofErr w:type="gramEnd"/>
      <w:r w:rsidRPr="00E00540">
        <w:rPr>
          <w:color w:val="000000"/>
          <w:lang w:val="fr-FR"/>
        </w:rPr>
        <w:t xml:space="preserve"> ;</w:t>
      </w:r>
    </w:p>
    <w:p w14:paraId="685B59E7" w14:textId="77777777" w:rsidR="00F14CC2" w:rsidRPr="00E00540" w:rsidRDefault="00F14CC2" w:rsidP="004E56B0">
      <w:pPr>
        <w:numPr>
          <w:ilvl w:val="0"/>
          <w:numId w:val="20"/>
        </w:numPr>
        <w:spacing w:before="100" w:beforeAutospacing="1" w:after="100" w:afterAutospacing="1" w:line="240" w:lineRule="auto"/>
        <w:rPr>
          <w:color w:val="000000"/>
          <w:lang w:val="fr-FR"/>
        </w:rPr>
      </w:pPr>
      <w:proofErr w:type="gramStart"/>
      <w:r w:rsidRPr="00E00540">
        <w:rPr>
          <w:color w:val="000000"/>
          <w:lang w:val="fr-FR"/>
        </w:rPr>
        <w:t>fort</w:t>
      </w:r>
      <w:proofErr w:type="gramEnd"/>
      <w:r w:rsidRPr="00E00540">
        <w:rPr>
          <w:color w:val="000000"/>
          <w:lang w:val="fr-FR"/>
        </w:rPr>
        <w:t xml:space="preserve"> ;</w:t>
      </w:r>
    </w:p>
    <w:p w14:paraId="1394E484" w14:textId="77777777" w:rsidR="00F14CC2" w:rsidRPr="00E00540" w:rsidRDefault="00F14CC2" w:rsidP="004E56B0">
      <w:pPr>
        <w:numPr>
          <w:ilvl w:val="0"/>
          <w:numId w:val="20"/>
        </w:numPr>
        <w:spacing w:before="100" w:beforeAutospacing="1" w:after="100" w:afterAutospacing="1" w:line="240" w:lineRule="auto"/>
        <w:rPr>
          <w:color w:val="000000"/>
          <w:lang w:val="fr-FR"/>
        </w:rPr>
      </w:pPr>
      <w:proofErr w:type="gramStart"/>
      <w:r w:rsidRPr="00E00540">
        <w:rPr>
          <w:color w:val="000000"/>
          <w:lang w:val="fr-FR"/>
        </w:rPr>
        <w:t>inébranlable</w:t>
      </w:r>
      <w:proofErr w:type="gramEnd"/>
      <w:r w:rsidRPr="00E00540">
        <w:rPr>
          <w:color w:val="000000"/>
          <w:lang w:val="fr-FR"/>
        </w:rPr>
        <w:t xml:space="preserve"> ;</w:t>
      </w:r>
    </w:p>
    <w:p w14:paraId="520F4E28" w14:textId="77777777" w:rsidR="00F14CC2" w:rsidRPr="00E00540" w:rsidRDefault="00F14CC2" w:rsidP="004E56B0">
      <w:pPr>
        <w:numPr>
          <w:ilvl w:val="0"/>
          <w:numId w:val="20"/>
        </w:numPr>
        <w:spacing w:before="100" w:beforeAutospacing="1" w:after="100" w:afterAutospacing="1" w:line="240" w:lineRule="auto"/>
        <w:rPr>
          <w:color w:val="000000"/>
          <w:lang w:val="fr-FR"/>
        </w:rPr>
      </w:pPr>
      <w:proofErr w:type="gramStart"/>
      <w:r w:rsidRPr="00E00540">
        <w:rPr>
          <w:color w:val="000000"/>
          <w:lang w:val="fr-FR"/>
        </w:rPr>
        <w:t>sans</w:t>
      </w:r>
      <w:proofErr w:type="gramEnd"/>
      <w:r w:rsidRPr="00E00540">
        <w:rPr>
          <w:color w:val="000000"/>
          <w:lang w:val="fr-FR"/>
        </w:rPr>
        <w:t xml:space="preserve"> problème.</w:t>
      </w:r>
    </w:p>
    <w:p w14:paraId="303622D5" w14:textId="77777777" w:rsidR="00F14CC2" w:rsidRPr="00E00540" w:rsidRDefault="00F14CC2" w:rsidP="00F14CC2">
      <w:pPr>
        <w:pStyle w:val="NormalWeb"/>
        <w:rPr>
          <w:color w:val="000000"/>
          <w:lang w:val="fr-FR"/>
        </w:rPr>
      </w:pPr>
      <w:r w:rsidRPr="00E00540">
        <w:rPr>
          <w:color w:val="000000"/>
          <w:lang w:val="fr-FR"/>
        </w:rPr>
        <w:t>Il finit par porter un masque.</w:t>
      </w:r>
    </w:p>
    <w:p w14:paraId="27E3181A" w14:textId="77777777" w:rsidR="00F14CC2" w:rsidRPr="00E00540" w:rsidRDefault="00F14CC2" w:rsidP="00F14CC2">
      <w:pPr>
        <w:pStyle w:val="NormalWeb"/>
        <w:rPr>
          <w:color w:val="000000"/>
          <w:lang w:val="fr-FR"/>
        </w:rPr>
      </w:pPr>
      <w:r w:rsidRPr="00E00540">
        <w:rPr>
          <w:color w:val="000000"/>
          <w:lang w:val="fr-FR"/>
        </w:rPr>
        <w:t>Il sourit alors qu'il souffre.</w:t>
      </w:r>
    </w:p>
    <w:p w14:paraId="4E20654D" w14:textId="77777777" w:rsidR="00F14CC2" w:rsidRPr="00E00540" w:rsidRDefault="00F14CC2" w:rsidP="00F14CC2">
      <w:pPr>
        <w:pStyle w:val="NormalWeb"/>
        <w:rPr>
          <w:color w:val="000000"/>
          <w:lang w:val="fr-FR"/>
        </w:rPr>
      </w:pPr>
      <w:r w:rsidRPr="00E00540">
        <w:rPr>
          <w:color w:val="000000"/>
          <w:lang w:val="fr-FR"/>
        </w:rPr>
        <w:t>Il encourage alors qu'il est découragé.</w:t>
      </w:r>
    </w:p>
    <w:p w14:paraId="4BDB1C3B" w14:textId="77777777" w:rsidR="00F14CC2" w:rsidRPr="00E00540" w:rsidRDefault="00F14CC2" w:rsidP="00F14CC2">
      <w:pPr>
        <w:pStyle w:val="NormalWeb"/>
        <w:rPr>
          <w:color w:val="000000"/>
          <w:lang w:val="fr-FR"/>
        </w:rPr>
      </w:pPr>
      <w:r w:rsidRPr="00E00540">
        <w:rPr>
          <w:color w:val="000000"/>
          <w:lang w:val="fr-FR"/>
        </w:rPr>
        <w:t>Il parle de paix alors que son âme est troublée.</w:t>
      </w:r>
    </w:p>
    <w:p w14:paraId="2FD6D46F" w14:textId="77777777" w:rsidR="00F14CC2" w:rsidRPr="00E00540" w:rsidRDefault="00F14CC2" w:rsidP="00F14CC2">
      <w:pPr>
        <w:pStyle w:val="NormalWeb"/>
        <w:rPr>
          <w:color w:val="000000"/>
          <w:lang w:val="fr-FR"/>
        </w:rPr>
      </w:pPr>
      <w:r w:rsidRPr="00E00540">
        <w:rPr>
          <w:color w:val="000000"/>
          <w:lang w:val="fr-FR"/>
        </w:rPr>
        <w:t>Peu à peu, il devient étranger à lui-même.</w:t>
      </w:r>
    </w:p>
    <w:p w14:paraId="5FA0675C" w14:textId="77777777" w:rsidR="00F14CC2" w:rsidRPr="00E00540" w:rsidRDefault="00F14CC2" w:rsidP="00F14CC2">
      <w:pPr>
        <w:pStyle w:val="NormalWeb"/>
        <w:rPr>
          <w:color w:val="000000"/>
          <w:lang w:val="fr-FR"/>
        </w:rPr>
      </w:pPr>
      <w:r w:rsidRPr="00E00540">
        <w:rPr>
          <w:color w:val="000000"/>
          <w:lang w:val="fr-FR"/>
        </w:rPr>
        <w:t>La restauration commence souvent lorsque le serviteur accepte d'être vrai devant Dieu.</w:t>
      </w:r>
    </w:p>
    <w:p w14:paraId="27AA27BD" w14:textId="77777777" w:rsidR="00F14CC2" w:rsidRPr="00E00540" w:rsidRDefault="00F14CC2" w:rsidP="00F14CC2">
      <w:pPr>
        <w:pStyle w:val="Heading2"/>
        <w:rPr>
          <w:color w:val="000000"/>
          <w:lang w:val="fr-FR"/>
        </w:rPr>
      </w:pPr>
      <w:r w:rsidRPr="00E00540">
        <w:rPr>
          <w:color w:val="000000"/>
          <w:lang w:val="fr-FR"/>
        </w:rPr>
        <w:lastRenderedPageBreak/>
        <w:t>40.5. Paul et la grâce suffisante</w:t>
      </w:r>
    </w:p>
    <w:p w14:paraId="45C3460A" w14:textId="77777777" w:rsidR="00F14CC2" w:rsidRPr="00E00540" w:rsidRDefault="00F14CC2" w:rsidP="00F14CC2">
      <w:pPr>
        <w:pStyle w:val="NormalWeb"/>
        <w:rPr>
          <w:color w:val="000000"/>
          <w:lang w:val="fr-FR"/>
        </w:rPr>
      </w:pPr>
      <w:r w:rsidRPr="00E00540">
        <w:rPr>
          <w:color w:val="000000"/>
          <w:lang w:val="fr-FR"/>
        </w:rPr>
        <w:t>L'apôtre Paul a reçu une révélation extraordinaire.</w:t>
      </w:r>
    </w:p>
    <w:p w14:paraId="6F62D94D" w14:textId="77777777" w:rsidR="00F14CC2" w:rsidRPr="00E00540" w:rsidRDefault="00F14CC2" w:rsidP="00F14CC2">
      <w:pPr>
        <w:pStyle w:val="NormalWeb"/>
        <w:rPr>
          <w:color w:val="000000"/>
          <w:lang w:val="fr-FR"/>
        </w:rPr>
      </w:pPr>
      <w:r w:rsidRPr="00E00540">
        <w:rPr>
          <w:color w:val="000000"/>
          <w:lang w:val="fr-FR"/>
        </w:rPr>
        <w:t>Il pria plusieurs fois pour être délivré de son écharde.</w:t>
      </w:r>
    </w:p>
    <w:p w14:paraId="3E375FDA" w14:textId="77777777" w:rsidR="00F14CC2" w:rsidRPr="00E00540" w:rsidRDefault="00F14CC2" w:rsidP="00F14CC2">
      <w:pPr>
        <w:pStyle w:val="NormalWeb"/>
        <w:rPr>
          <w:color w:val="000000"/>
          <w:lang w:val="fr-FR"/>
        </w:rPr>
      </w:pPr>
      <w:r w:rsidRPr="00E00540">
        <w:rPr>
          <w:color w:val="000000"/>
          <w:lang w:val="fr-FR"/>
        </w:rPr>
        <w:t>Mais Dieu répondit :</w:t>
      </w:r>
    </w:p>
    <w:p w14:paraId="6D64F1DA" w14:textId="77777777" w:rsidR="00F14CC2" w:rsidRPr="00E00540" w:rsidRDefault="00F14CC2" w:rsidP="00F14CC2">
      <w:pPr>
        <w:pStyle w:val="NormalWeb"/>
        <w:rPr>
          <w:color w:val="000000"/>
          <w:lang w:val="fr-FR"/>
        </w:rPr>
      </w:pPr>
      <w:r w:rsidRPr="00E00540">
        <w:rPr>
          <w:color w:val="000000"/>
          <w:lang w:val="fr-FR"/>
        </w:rPr>
        <w:t>« Ma grâce te suffit, car ma puissance s'accomplit dans la faiblesse. »</w:t>
      </w:r>
      <w:r w:rsidRPr="00E00540">
        <w:rPr>
          <w:color w:val="000000"/>
          <w:lang w:val="fr-FR"/>
        </w:rPr>
        <w:br/>
        <w:t xml:space="preserve">(2 Corinthiens </w:t>
      </w:r>
      <w:proofErr w:type="gramStart"/>
      <w:r w:rsidRPr="00E00540">
        <w:rPr>
          <w:color w:val="000000"/>
          <w:lang w:val="fr-FR"/>
        </w:rPr>
        <w:t>12:</w:t>
      </w:r>
      <w:proofErr w:type="gramEnd"/>
      <w:r w:rsidRPr="00E00540">
        <w:rPr>
          <w:color w:val="000000"/>
          <w:lang w:val="fr-FR"/>
        </w:rPr>
        <w:t>9)</w:t>
      </w:r>
    </w:p>
    <w:p w14:paraId="549F3939" w14:textId="77777777" w:rsidR="00F14CC2" w:rsidRPr="00E00540" w:rsidRDefault="00F14CC2" w:rsidP="00F14CC2">
      <w:pPr>
        <w:pStyle w:val="NormalWeb"/>
        <w:rPr>
          <w:color w:val="000000"/>
          <w:lang w:val="fr-FR"/>
        </w:rPr>
      </w:pPr>
      <w:r w:rsidRPr="00E00540">
        <w:rPr>
          <w:color w:val="000000"/>
          <w:lang w:val="fr-FR"/>
        </w:rPr>
        <w:t>Cette parole bouleverse notre manière de voir le ministère.</w:t>
      </w:r>
    </w:p>
    <w:p w14:paraId="7B63114D" w14:textId="77777777" w:rsidR="00F14CC2" w:rsidRPr="00E00540" w:rsidRDefault="00F14CC2" w:rsidP="00F14CC2">
      <w:pPr>
        <w:pStyle w:val="NormalWeb"/>
        <w:rPr>
          <w:color w:val="000000"/>
          <w:lang w:val="fr-FR"/>
        </w:rPr>
      </w:pPr>
      <w:r w:rsidRPr="00E00540">
        <w:rPr>
          <w:color w:val="000000"/>
          <w:lang w:val="fr-FR"/>
        </w:rPr>
        <w:t>Dieu ne manifeste pas Sa puissance seulement dans nos forces.</w:t>
      </w:r>
    </w:p>
    <w:p w14:paraId="229BAFC2" w14:textId="77777777" w:rsidR="00F14CC2" w:rsidRPr="00E00540" w:rsidRDefault="00F14CC2" w:rsidP="00F14CC2">
      <w:pPr>
        <w:pStyle w:val="NormalWeb"/>
        <w:rPr>
          <w:color w:val="000000"/>
          <w:lang w:val="fr-FR"/>
        </w:rPr>
      </w:pPr>
      <w:r w:rsidRPr="00E00540">
        <w:rPr>
          <w:color w:val="000000"/>
          <w:lang w:val="fr-FR"/>
        </w:rPr>
        <w:t>Il manifeste aussi Sa gloire dans nos limites.</w:t>
      </w:r>
    </w:p>
    <w:p w14:paraId="49B277D3" w14:textId="77777777" w:rsidR="00F14CC2" w:rsidRPr="00E00540" w:rsidRDefault="00F14CC2" w:rsidP="00F14CC2">
      <w:pPr>
        <w:pStyle w:val="NormalWeb"/>
        <w:rPr>
          <w:color w:val="000000"/>
          <w:lang w:val="fr-FR"/>
        </w:rPr>
      </w:pPr>
      <w:r w:rsidRPr="00E00540">
        <w:rPr>
          <w:color w:val="000000"/>
          <w:lang w:val="fr-FR"/>
        </w:rPr>
        <w:t>Le serviteur perfectionniste cherche à cacher ses faiblesses.</w:t>
      </w:r>
    </w:p>
    <w:p w14:paraId="5EABA507" w14:textId="77777777" w:rsidR="00F14CC2" w:rsidRPr="00E00540" w:rsidRDefault="00F14CC2" w:rsidP="00F14CC2">
      <w:pPr>
        <w:pStyle w:val="NormalWeb"/>
        <w:rPr>
          <w:color w:val="000000"/>
          <w:lang w:val="fr-FR"/>
        </w:rPr>
      </w:pPr>
      <w:r w:rsidRPr="00E00540">
        <w:rPr>
          <w:color w:val="000000"/>
          <w:lang w:val="fr-FR"/>
        </w:rPr>
        <w:t>Le serviteur restauré apprend à remettre ses faiblesses entre les mains de Dieu.</w:t>
      </w:r>
    </w:p>
    <w:p w14:paraId="79E6F367" w14:textId="77777777" w:rsidR="00F14CC2" w:rsidRPr="00E00540" w:rsidRDefault="00F14CC2" w:rsidP="00F14CC2">
      <w:pPr>
        <w:pStyle w:val="Heading2"/>
        <w:rPr>
          <w:color w:val="000000"/>
          <w:lang w:val="fr-FR"/>
        </w:rPr>
      </w:pPr>
      <w:r w:rsidRPr="00E00540">
        <w:rPr>
          <w:color w:val="000000"/>
          <w:lang w:val="fr-FR"/>
        </w:rPr>
        <w:t>40.6. Le danger de confondre sainteté et perfection humaine</w:t>
      </w:r>
    </w:p>
    <w:p w14:paraId="2C14ABE8" w14:textId="77777777" w:rsidR="00F14CC2" w:rsidRPr="00E00540" w:rsidRDefault="00F14CC2" w:rsidP="00F14CC2">
      <w:pPr>
        <w:pStyle w:val="NormalWeb"/>
        <w:rPr>
          <w:color w:val="000000"/>
          <w:lang w:val="fr-FR"/>
        </w:rPr>
      </w:pPr>
      <w:r w:rsidRPr="00E00540">
        <w:rPr>
          <w:color w:val="000000"/>
          <w:lang w:val="fr-FR"/>
        </w:rPr>
        <w:t>Dieu nous appelle à la sainteté.</w:t>
      </w:r>
    </w:p>
    <w:p w14:paraId="3013B5EE" w14:textId="77777777" w:rsidR="00F14CC2" w:rsidRPr="00E00540" w:rsidRDefault="00F14CC2" w:rsidP="00F14CC2">
      <w:pPr>
        <w:pStyle w:val="NormalWeb"/>
        <w:rPr>
          <w:color w:val="000000"/>
          <w:lang w:val="fr-FR"/>
        </w:rPr>
      </w:pPr>
      <w:r w:rsidRPr="00E00540">
        <w:rPr>
          <w:color w:val="000000"/>
          <w:lang w:val="fr-FR"/>
        </w:rPr>
        <w:t>Mais la sainteté biblique ne signifie pas l'absence totale d'imperfections humaines.</w:t>
      </w:r>
    </w:p>
    <w:p w14:paraId="7F372C58" w14:textId="77777777" w:rsidR="00F14CC2" w:rsidRPr="00E00540" w:rsidRDefault="00F14CC2" w:rsidP="00F14CC2">
      <w:pPr>
        <w:pStyle w:val="NormalWeb"/>
        <w:rPr>
          <w:color w:val="000000"/>
          <w:lang w:val="fr-FR"/>
        </w:rPr>
      </w:pPr>
      <w:r w:rsidRPr="00E00540">
        <w:rPr>
          <w:color w:val="000000"/>
          <w:lang w:val="fr-FR"/>
        </w:rPr>
        <w:t>La sainteté consiste à appartenir à Dieu et à marcher dans l'obéissance.</w:t>
      </w:r>
    </w:p>
    <w:p w14:paraId="02AD37B7" w14:textId="77777777" w:rsidR="00F14CC2" w:rsidRPr="00E00540" w:rsidRDefault="00F14CC2" w:rsidP="00F14CC2">
      <w:pPr>
        <w:pStyle w:val="NormalWeb"/>
        <w:rPr>
          <w:color w:val="000000"/>
          <w:lang w:val="fr-FR"/>
        </w:rPr>
      </w:pPr>
      <w:r w:rsidRPr="00E00540">
        <w:rPr>
          <w:color w:val="000000"/>
          <w:lang w:val="fr-FR"/>
        </w:rPr>
        <w:t>David a connu des échecs.</w:t>
      </w:r>
    </w:p>
    <w:p w14:paraId="4A3F11D1" w14:textId="77777777" w:rsidR="00F14CC2" w:rsidRPr="00E00540" w:rsidRDefault="00F14CC2" w:rsidP="00F14CC2">
      <w:pPr>
        <w:pStyle w:val="NormalWeb"/>
        <w:rPr>
          <w:color w:val="000000"/>
          <w:lang w:val="fr-FR"/>
        </w:rPr>
      </w:pPr>
      <w:r w:rsidRPr="00E00540">
        <w:rPr>
          <w:color w:val="000000"/>
          <w:lang w:val="fr-FR"/>
        </w:rPr>
        <w:t>Moïse a commis des erreurs.</w:t>
      </w:r>
    </w:p>
    <w:p w14:paraId="709B4A74" w14:textId="77777777" w:rsidR="00F14CC2" w:rsidRPr="00E00540" w:rsidRDefault="00F14CC2" w:rsidP="00F14CC2">
      <w:pPr>
        <w:pStyle w:val="NormalWeb"/>
        <w:rPr>
          <w:color w:val="000000"/>
          <w:lang w:val="fr-FR"/>
        </w:rPr>
      </w:pPr>
      <w:r w:rsidRPr="00E00540">
        <w:rPr>
          <w:color w:val="000000"/>
          <w:lang w:val="fr-FR"/>
        </w:rPr>
        <w:t>Élie a connu le découragement.</w:t>
      </w:r>
    </w:p>
    <w:p w14:paraId="10843895" w14:textId="77777777" w:rsidR="00F14CC2" w:rsidRPr="00E00540" w:rsidRDefault="00F14CC2" w:rsidP="00F14CC2">
      <w:pPr>
        <w:pStyle w:val="NormalWeb"/>
        <w:rPr>
          <w:color w:val="000000"/>
          <w:lang w:val="fr-FR"/>
        </w:rPr>
      </w:pPr>
      <w:r w:rsidRPr="00E00540">
        <w:rPr>
          <w:color w:val="000000"/>
          <w:lang w:val="fr-FR"/>
        </w:rPr>
        <w:t>Jérémie a pleuré.</w:t>
      </w:r>
    </w:p>
    <w:p w14:paraId="3B7B69F2" w14:textId="77777777" w:rsidR="00F14CC2" w:rsidRPr="00E00540" w:rsidRDefault="00F14CC2" w:rsidP="00F14CC2">
      <w:pPr>
        <w:pStyle w:val="NormalWeb"/>
        <w:rPr>
          <w:color w:val="000000"/>
          <w:lang w:val="fr-FR"/>
        </w:rPr>
      </w:pPr>
      <w:r w:rsidRPr="00E00540">
        <w:rPr>
          <w:color w:val="000000"/>
          <w:lang w:val="fr-FR"/>
        </w:rPr>
        <w:t>Pierre a renié.</w:t>
      </w:r>
    </w:p>
    <w:p w14:paraId="089C3D23" w14:textId="77777777" w:rsidR="00F14CC2" w:rsidRPr="00E00540" w:rsidRDefault="00F14CC2" w:rsidP="00F14CC2">
      <w:pPr>
        <w:pStyle w:val="NormalWeb"/>
        <w:rPr>
          <w:color w:val="000000"/>
          <w:lang w:val="fr-FR"/>
        </w:rPr>
      </w:pPr>
      <w:r w:rsidRPr="00E00540">
        <w:rPr>
          <w:color w:val="000000"/>
          <w:lang w:val="fr-FR"/>
        </w:rPr>
        <w:t>Paul a lutté.</w:t>
      </w:r>
    </w:p>
    <w:p w14:paraId="6CE2217B" w14:textId="77777777" w:rsidR="00F14CC2" w:rsidRPr="00E00540" w:rsidRDefault="00F14CC2" w:rsidP="00F14CC2">
      <w:pPr>
        <w:pStyle w:val="NormalWeb"/>
        <w:rPr>
          <w:color w:val="000000"/>
          <w:lang w:val="fr-FR"/>
        </w:rPr>
      </w:pPr>
      <w:r w:rsidRPr="00E00540">
        <w:rPr>
          <w:color w:val="000000"/>
          <w:lang w:val="fr-FR"/>
        </w:rPr>
        <w:t>Pourtant Dieu les a utilisés.</w:t>
      </w:r>
    </w:p>
    <w:p w14:paraId="3A2B6D9C" w14:textId="77777777" w:rsidR="00F14CC2" w:rsidRPr="00E00540" w:rsidRDefault="00F14CC2" w:rsidP="00F14CC2">
      <w:pPr>
        <w:pStyle w:val="NormalWeb"/>
        <w:rPr>
          <w:color w:val="000000"/>
          <w:lang w:val="fr-FR"/>
        </w:rPr>
      </w:pPr>
      <w:r w:rsidRPr="00E00540">
        <w:rPr>
          <w:color w:val="000000"/>
          <w:lang w:val="fr-FR"/>
        </w:rPr>
        <w:t>Leur force ne venait pas de leur perfection mais de leur relation avec Dieu.</w:t>
      </w:r>
    </w:p>
    <w:p w14:paraId="2F18D22A" w14:textId="77777777" w:rsidR="00F14CC2" w:rsidRPr="00E00540" w:rsidRDefault="00F14CC2" w:rsidP="00F14CC2">
      <w:pPr>
        <w:pStyle w:val="Heading2"/>
        <w:rPr>
          <w:color w:val="000000"/>
          <w:lang w:val="fr-FR"/>
        </w:rPr>
      </w:pPr>
      <w:r w:rsidRPr="00E00540">
        <w:rPr>
          <w:color w:val="000000"/>
          <w:lang w:val="fr-FR"/>
        </w:rPr>
        <w:lastRenderedPageBreak/>
        <w:t>40.7. Le repos de la grâce</w:t>
      </w:r>
    </w:p>
    <w:p w14:paraId="66435C96" w14:textId="77777777" w:rsidR="00F14CC2" w:rsidRPr="00E00540" w:rsidRDefault="00F14CC2" w:rsidP="00F14CC2">
      <w:pPr>
        <w:pStyle w:val="NormalWeb"/>
        <w:rPr>
          <w:color w:val="000000"/>
          <w:lang w:val="fr-FR"/>
        </w:rPr>
      </w:pPr>
      <w:r w:rsidRPr="00E00540">
        <w:rPr>
          <w:color w:val="000000"/>
          <w:lang w:val="fr-FR"/>
        </w:rPr>
        <w:t>L'Évangile nous enseigne une vérité libératrice :</w:t>
      </w:r>
    </w:p>
    <w:p w14:paraId="4143E3B3" w14:textId="77777777" w:rsidR="00F14CC2" w:rsidRPr="00E00540" w:rsidRDefault="00F14CC2" w:rsidP="00F14CC2">
      <w:pPr>
        <w:pStyle w:val="NormalWeb"/>
        <w:rPr>
          <w:color w:val="000000"/>
          <w:lang w:val="fr-FR"/>
        </w:rPr>
      </w:pPr>
      <w:r w:rsidRPr="00E00540">
        <w:rPr>
          <w:color w:val="000000"/>
          <w:lang w:val="fr-FR"/>
        </w:rPr>
        <w:t>Nous sommes acceptés avant d'être performants.</w:t>
      </w:r>
    </w:p>
    <w:p w14:paraId="64831182" w14:textId="77777777" w:rsidR="00F14CC2" w:rsidRPr="00E00540" w:rsidRDefault="00F14CC2" w:rsidP="00F14CC2">
      <w:pPr>
        <w:pStyle w:val="NormalWeb"/>
        <w:rPr>
          <w:color w:val="000000"/>
          <w:lang w:val="fr-FR"/>
        </w:rPr>
      </w:pPr>
      <w:r w:rsidRPr="00E00540">
        <w:rPr>
          <w:color w:val="000000"/>
          <w:lang w:val="fr-FR"/>
        </w:rPr>
        <w:t>Le Père aime Ses enfants avant leurs œuvres.</w:t>
      </w:r>
    </w:p>
    <w:p w14:paraId="13438D02" w14:textId="77777777" w:rsidR="00F14CC2" w:rsidRPr="00E00540" w:rsidRDefault="00F14CC2" w:rsidP="00F14CC2">
      <w:pPr>
        <w:pStyle w:val="NormalWeb"/>
        <w:rPr>
          <w:color w:val="000000"/>
          <w:lang w:val="fr-FR"/>
        </w:rPr>
      </w:pPr>
      <w:r w:rsidRPr="00E00540">
        <w:rPr>
          <w:color w:val="000000"/>
          <w:lang w:val="fr-FR"/>
        </w:rPr>
        <w:t>Le serviteur n'a pas besoin de mériter l'amour de Dieu.</w:t>
      </w:r>
    </w:p>
    <w:p w14:paraId="218544F8" w14:textId="77777777" w:rsidR="00F14CC2" w:rsidRPr="00E00540" w:rsidRDefault="00F14CC2" w:rsidP="00F14CC2">
      <w:pPr>
        <w:pStyle w:val="NormalWeb"/>
        <w:rPr>
          <w:color w:val="000000"/>
          <w:lang w:val="fr-FR"/>
        </w:rPr>
      </w:pPr>
      <w:r w:rsidRPr="00E00540">
        <w:rPr>
          <w:color w:val="000000"/>
          <w:lang w:val="fr-FR"/>
        </w:rPr>
        <w:t>Il l'a déjà reçu en Jésus-Christ.</w:t>
      </w:r>
    </w:p>
    <w:p w14:paraId="10B39D43" w14:textId="77777777" w:rsidR="00F14CC2" w:rsidRPr="00E00540" w:rsidRDefault="00F14CC2" w:rsidP="00F14CC2">
      <w:pPr>
        <w:pStyle w:val="NormalWeb"/>
        <w:rPr>
          <w:color w:val="000000"/>
          <w:lang w:val="fr-FR"/>
        </w:rPr>
      </w:pPr>
      <w:r w:rsidRPr="00E00540">
        <w:rPr>
          <w:color w:val="000000"/>
          <w:lang w:val="fr-FR"/>
        </w:rPr>
        <w:t>Cette vérité apporte un repos profond.</w:t>
      </w:r>
    </w:p>
    <w:p w14:paraId="55A4CB89" w14:textId="77777777" w:rsidR="00F14CC2" w:rsidRPr="00E00540" w:rsidRDefault="00F14CC2" w:rsidP="00F14CC2">
      <w:pPr>
        <w:pStyle w:val="NormalWeb"/>
        <w:rPr>
          <w:color w:val="000000"/>
          <w:lang w:val="fr-FR"/>
        </w:rPr>
      </w:pPr>
      <w:r w:rsidRPr="00E00540">
        <w:rPr>
          <w:color w:val="000000"/>
          <w:lang w:val="fr-FR"/>
        </w:rPr>
        <w:t>Le ministère cesse d'être une course pour prouver sa valeur.</w:t>
      </w:r>
    </w:p>
    <w:p w14:paraId="2E212974" w14:textId="77777777" w:rsidR="00F14CC2" w:rsidRPr="00E00540" w:rsidRDefault="00F14CC2" w:rsidP="00F14CC2">
      <w:pPr>
        <w:pStyle w:val="NormalWeb"/>
        <w:rPr>
          <w:color w:val="000000"/>
          <w:lang w:val="fr-FR"/>
        </w:rPr>
      </w:pPr>
      <w:r w:rsidRPr="00E00540">
        <w:rPr>
          <w:color w:val="000000"/>
          <w:lang w:val="fr-FR"/>
        </w:rPr>
        <w:t>Il devient une réponse d'amour à Celui qui nous a déjà acceptés.</w:t>
      </w:r>
    </w:p>
    <w:p w14:paraId="49400315" w14:textId="77777777" w:rsidR="00F14CC2" w:rsidRPr="00E00540" w:rsidRDefault="00F14CC2" w:rsidP="00F14CC2">
      <w:pPr>
        <w:pStyle w:val="Heading2"/>
        <w:rPr>
          <w:color w:val="000000"/>
          <w:lang w:val="fr-FR"/>
        </w:rPr>
      </w:pPr>
      <w:r w:rsidRPr="00E00540">
        <w:rPr>
          <w:color w:val="000000"/>
          <w:lang w:val="fr-FR"/>
        </w:rPr>
        <w:t>Témoignage pastoral</w:t>
      </w:r>
    </w:p>
    <w:p w14:paraId="37C32275" w14:textId="77777777" w:rsidR="00F14CC2" w:rsidRPr="00E00540" w:rsidRDefault="00F14CC2" w:rsidP="00F14CC2">
      <w:pPr>
        <w:pStyle w:val="NormalWeb"/>
        <w:rPr>
          <w:color w:val="000000"/>
          <w:lang w:val="fr-FR"/>
        </w:rPr>
      </w:pPr>
      <w:r w:rsidRPr="00E00540">
        <w:rPr>
          <w:color w:val="000000"/>
          <w:lang w:val="fr-FR"/>
        </w:rPr>
        <w:t>Un responsable d'Église passait des heures à préparer chaque prédication.</w:t>
      </w:r>
    </w:p>
    <w:p w14:paraId="540DB693" w14:textId="77777777" w:rsidR="00F14CC2" w:rsidRPr="00E00540" w:rsidRDefault="00F14CC2" w:rsidP="00F14CC2">
      <w:pPr>
        <w:pStyle w:val="NormalWeb"/>
        <w:rPr>
          <w:color w:val="000000"/>
          <w:lang w:val="fr-FR"/>
        </w:rPr>
      </w:pPr>
      <w:r w:rsidRPr="00E00540">
        <w:rPr>
          <w:color w:val="000000"/>
          <w:lang w:val="fr-FR"/>
        </w:rPr>
        <w:t>Après chaque message, il demandait l'avis de plusieurs personnes.</w:t>
      </w:r>
    </w:p>
    <w:p w14:paraId="2D21F79A" w14:textId="77777777" w:rsidR="00F14CC2" w:rsidRPr="00E00540" w:rsidRDefault="00F14CC2" w:rsidP="00F14CC2">
      <w:pPr>
        <w:pStyle w:val="NormalWeb"/>
        <w:rPr>
          <w:color w:val="000000"/>
          <w:lang w:val="fr-FR"/>
        </w:rPr>
      </w:pPr>
      <w:r w:rsidRPr="00E00540">
        <w:rPr>
          <w:color w:val="000000"/>
          <w:lang w:val="fr-FR"/>
        </w:rPr>
        <w:t>Même lorsque l'assemblée était bénie, il restait insatisfait.</w:t>
      </w:r>
    </w:p>
    <w:p w14:paraId="0B248C64" w14:textId="77777777" w:rsidR="00F14CC2" w:rsidRPr="00E00540" w:rsidRDefault="00F14CC2" w:rsidP="00F14CC2">
      <w:pPr>
        <w:pStyle w:val="NormalWeb"/>
        <w:rPr>
          <w:color w:val="000000"/>
          <w:lang w:val="fr-FR"/>
        </w:rPr>
      </w:pPr>
      <w:r w:rsidRPr="00E00540">
        <w:rPr>
          <w:color w:val="000000"/>
          <w:lang w:val="fr-FR"/>
        </w:rPr>
        <w:t>Un ancien lui posa une question :</w:t>
      </w:r>
    </w:p>
    <w:p w14:paraId="142A89B5" w14:textId="77777777" w:rsidR="00F14CC2" w:rsidRPr="00E00540" w:rsidRDefault="00F14CC2" w:rsidP="00F14CC2">
      <w:pPr>
        <w:pStyle w:val="NormalWeb"/>
        <w:rPr>
          <w:color w:val="000000"/>
          <w:lang w:val="fr-FR"/>
        </w:rPr>
      </w:pPr>
      <w:r w:rsidRPr="00E00540">
        <w:rPr>
          <w:color w:val="000000"/>
          <w:lang w:val="fr-FR"/>
        </w:rPr>
        <w:t xml:space="preserve">« Si Jésus était assis au premier rang aujourd'hui, penserais-tu encore que ton message </w:t>
      </w:r>
      <w:proofErr w:type="gramStart"/>
      <w:r w:rsidRPr="00E00540">
        <w:rPr>
          <w:color w:val="000000"/>
          <w:lang w:val="fr-FR"/>
        </w:rPr>
        <w:t>était</w:t>
      </w:r>
      <w:proofErr w:type="gramEnd"/>
      <w:r w:rsidRPr="00E00540">
        <w:rPr>
          <w:color w:val="000000"/>
          <w:lang w:val="fr-FR"/>
        </w:rPr>
        <w:t xml:space="preserve"> un échec ? »</w:t>
      </w:r>
    </w:p>
    <w:p w14:paraId="3EF1B321" w14:textId="77777777" w:rsidR="00F14CC2" w:rsidRPr="00E00540" w:rsidRDefault="00F14CC2" w:rsidP="00F14CC2">
      <w:pPr>
        <w:pStyle w:val="NormalWeb"/>
        <w:rPr>
          <w:color w:val="000000"/>
          <w:lang w:val="fr-FR"/>
        </w:rPr>
      </w:pPr>
      <w:r w:rsidRPr="00E00540">
        <w:rPr>
          <w:color w:val="000000"/>
          <w:lang w:val="fr-FR"/>
        </w:rPr>
        <w:t>Cette question changea sa perspective.</w:t>
      </w:r>
    </w:p>
    <w:p w14:paraId="5971D2AD" w14:textId="77777777" w:rsidR="00F14CC2" w:rsidRPr="00E00540" w:rsidRDefault="00F14CC2" w:rsidP="00F14CC2">
      <w:pPr>
        <w:pStyle w:val="NormalWeb"/>
        <w:rPr>
          <w:color w:val="000000"/>
          <w:lang w:val="fr-FR"/>
        </w:rPr>
      </w:pPr>
      <w:r w:rsidRPr="00E00540">
        <w:rPr>
          <w:color w:val="000000"/>
          <w:lang w:val="fr-FR"/>
        </w:rPr>
        <w:t>Il réalisa qu'il servait davantage sous le regard des hommes que sous celui de Dieu.</w:t>
      </w:r>
    </w:p>
    <w:p w14:paraId="7EAC20F1" w14:textId="77777777" w:rsidR="00F14CC2" w:rsidRPr="00E00540" w:rsidRDefault="00F14CC2" w:rsidP="00F14CC2">
      <w:pPr>
        <w:pStyle w:val="NormalWeb"/>
        <w:rPr>
          <w:color w:val="000000"/>
          <w:lang w:val="fr-FR"/>
        </w:rPr>
      </w:pPr>
      <w:r w:rsidRPr="00E00540">
        <w:rPr>
          <w:color w:val="000000"/>
          <w:lang w:val="fr-FR"/>
        </w:rPr>
        <w:t>À partir de ce jour, il apprit à rechercher la fidélité plutôt que la perfection.</w:t>
      </w:r>
    </w:p>
    <w:p w14:paraId="2C78C58C" w14:textId="77777777" w:rsidR="00F14CC2" w:rsidRPr="00E00540" w:rsidRDefault="00F14CC2" w:rsidP="00F14CC2">
      <w:pPr>
        <w:pStyle w:val="NormalWeb"/>
        <w:rPr>
          <w:color w:val="000000"/>
          <w:lang w:val="fr-FR"/>
        </w:rPr>
      </w:pPr>
      <w:r w:rsidRPr="00E00540">
        <w:rPr>
          <w:color w:val="000000"/>
          <w:lang w:val="fr-FR"/>
        </w:rPr>
        <w:t>La paix revint progressivement dans son ministère.</w:t>
      </w:r>
    </w:p>
    <w:p w14:paraId="303F5969" w14:textId="77777777" w:rsidR="00F14CC2" w:rsidRPr="00E00540" w:rsidRDefault="00F14CC2" w:rsidP="00F14CC2">
      <w:pPr>
        <w:pStyle w:val="Heading2"/>
        <w:rPr>
          <w:color w:val="000000"/>
          <w:lang w:val="fr-FR"/>
        </w:rPr>
      </w:pPr>
      <w:r w:rsidRPr="00E00540">
        <w:rPr>
          <w:color w:val="000000"/>
          <w:lang w:val="fr-FR"/>
        </w:rPr>
        <w:t>Questions de réflexion</w:t>
      </w:r>
    </w:p>
    <w:p w14:paraId="0955EAEA" w14:textId="77777777" w:rsidR="00F14CC2" w:rsidRPr="00E00540" w:rsidRDefault="00F14CC2" w:rsidP="004E56B0">
      <w:pPr>
        <w:numPr>
          <w:ilvl w:val="0"/>
          <w:numId w:val="21"/>
        </w:numPr>
        <w:spacing w:before="100" w:beforeAutospacing="1" w:after="100" w:afterAutospacing="1" w:line="240" w:lineRule="auto"/>
        <w:rPr>
          <w:color w:val="000000"/>
          <w:lang w:val="fr-FR"/>
        </w:rPr>
      </w:pPr>
      <w:r w:rsidRPr="00E00540">
        <w:rPr>
          <w:color w:val="000000"/>
          <w:lang w:val="fr-FR"/>
        </w:rPr>
        <w:t>Ai-je tendance à être plus exigeant envers moi-même que Dieu ne l'est ?</w:t>
      </w:r>
    </w:p>
    <w:p w14:paraId="4021B759" w14:textId="77777777" w:rsidR="00F14CC2" w:rsidRPr="00E00540" w:rsidRDefault="00F14CC2" w:rsidP="004E56B0">
      <w:pPr>
        <w:numPr>
          <w:ilvl w:val="0"/>
          <w:numId w:val="21"/>
        </w:numPr>
        <w:spacing w:before="100" w:beforeAutospacing="1" w:after="100" w:afterAutospacing="1" w:line="240" w:lineRule="auto"/>
        <w:rPr>
          <w:color w:val="000000"/>
          <w:lang w:val="fr-FR"/>
        </w:rPr>
      </w:pPr>
      <w:r w:rsidRPr="00E00540">
        <w:rPr>
          <w:color w:val="000000"/>
          <w:lang w:val="fr-FR"/>
        </w:rPr>
        <w:t>Est-ce que je vis sous la grâce ou sous la pression ?</w:t>
      </w:r>
    </w:p>
    <w:p w14:paraId="6883AED7" w14:textId="77777777" w:rsidR="00F14CC2" w:rsidRPr="00E00540" w:rsidRDefault="00F14CC2" w:rsidP="004E56B0">
      <w:pPr>
        <w:numPr>
          <w:ilvl w:val="0"/>
          <w:numId w:val="21"/>
        </w:numPr>
        <w:spacing w:before="100" w:beforeAutospacing="1" w:after="100" w:afterAutospacing="1" w:line="240" w:lineRule="auto"/>
        <w:rPr>
          <w:color w:val="000000"/>
          <w:lang w:val="fr-FR"/>
        </w:rPr>
      </w:pPr>
      <w:r w:rsidRPr="00E00540">
        <w:rPr>
          <w:color w:val="000000"/>
          <w:lang w:val="fr-FR"/>
        </w:rPr>
        <w:t>Ai-je peur de montrer mes limites ?</w:t>
      </w:r>
    </w:p>
    <w:p w14:paraId="1ED76252" w14:textId="77777777" w:rsidR="00F14CC2" w:rsidRPr="00E00540" w:rsidRDefault="00F14CC2" w:rsidP="004E56B0">
      <w:pPr>
        <w:numPr>
          <w:ilvl w:val="0"/>
          <w:numId w:val="21"/>
        </w:numPr>
        <w:spacing w:before="100" w:beforeAutospacing="1" w:after="100" w:afterAutospacing="1" w:line="240" w:lineRule="auto"/>
        <w:rPr>
          <w:color w:val="000000"/>
          <w:lang w:val="fr-FR"/>
        </w:rPr>
      </w:pPr>
      <w:r w:rsidRPr="00E00540">
        <w:rPr>
          <w:color w:val="000000"/>
          <w:lang w:val="fr-FR"/>
        </w:rPr>
        <w:lastRenderedPageBreak/>
        <w:t>Est-ce que mon identité dépend de mes performances ?</w:t>
      </w:r>
    </w:p>
    <w:p w14:paraId="47E3B310" w14:textId="77777777" w:rsidR="00F14CC2" w:rsidRPr="00E00540" w:rsidRDefault="00F14CC2" w:rsidP="004E56B0">
      <w:pPr>
        <w:numPr>
          <w:ilvl w:val="0"/>
          <w:numId w:val="21"/>
        </w:numPr>
        <w:spacing w:before="100" w:beforeAutospacing="1" w:after="100" w:afterAutospacing="1" w:line="240" w:lineRule="auto"/>
        <w:rPr>
          <w:color w:val="000000"/>
          <w:lang w:val="fr-FR"/>
        </w:rPr>
      </w:pPr>
      <w:r w:rsidRPr="00E00540">
        <w:rPr>
          <w:color w:val="000000"/>
          <w:lang w:val="fr-FR"/>
        </w:rPr>
        <w:t>Suis-je capable d'accepter mes imperfections tout en poursuivant l'excellence ?</w:t>
      </w:r>
    </w:p>
    <w:p w14:paraId="05594D66" w14:textId="77777777" w:rsidR="00F14CC2" w:rsidRPr="00E00540" w:rsidRDefault="00F14CC2" w:rsidP="00F14CC2">
      <w:pPr>
        <w:pStyle w:val="Heading2"/>
        <w:rPr>
          <w:color w:val="000000"/>
          <w:lang w:val="fr-FR"/>
        </w:rPr>
      </w:pPr>
      <w:r w:rsidRPr="00E00540">
        <w:rPr>
          <w:color w:val="000000"/>
          <w:lang w:val="fr-FR"/>
        </w:rPr>
        <w:t>Applications pratiques</w:t>
      </w:r>
    </w:p>
    <w:p w14:paraId="4DFAFAB3" w14:textId="77777777" w:rsidR="00F14CC2" w:rsidRPr="00E00540" w:rsidRDefault="00F14CC2" w:rsidP="00F14CC2">
      <w:pPr>
        <w:pStyle w:val="NormalWeb"/>
        <w:rPr>
          <w:color w:val="000000"/>
          <w:lang w:val="fr-FR"/>
        </w:rPr>
      </w:pPr>
      <w:r w:rsidRPr="00E00540">
        <w:rPr>
          <w:color w:val="000000"/>
          <w:lang w:val="fr-FR"/>
        </w:rPr>
        <w:t>Cette semaine :</w:t>
      </w:r>
    </w:p>
    <w:p w14:paraId="30708B28" w14:textId="77777777" w:rsidR="00F14CC2" w:rsidRPr="00E00540" w:rsidRDefault="00F14CC2" w:rsidP="004E56B0">
      <w:pPr>
        <w:numPr>
          <w:ilvl w:val="0"/>
          <w:numId w:val="22"/>
        </w:numPr>
        <w:spacing w:before="100" w:beforeAutospacing="1" w:after="100" w:afterAutospacing="1" w:line="240" w:lineRule="auto"/>
        <w:rPr>
          <w:color w:val="000000"/>
          <w:lang w:val="fr-FR"/>
        </w:rPr>
      </w:pPr>
      <w:r w:rsidRPr="00E00540">
        <w:rPr>
          <w:color w:val="000000"/>
          <w:lang w:val="fr-FR"/>
        </w:rPr>
        <w:t>Remerciez Dieu pour trois choses qu'Il a accomplies à travers vous.</w:t>
      </w:r>
    </w:p>
    <w:p w14:paraId="6897471C" w14:textId="77777777" w:rsidR="00F14CC2" w:rsidRPr="00E00540" w:rsidRDefault="00F14CC2" w:rsidP="004E56B0">
      <w:pPr>
        <w:numPr>
          <w:ilvl w:val="0"/>
          <w:numId w:val="22"/>
        </w:numPr>
        <w:spacing w:before="100" w:beforeAutospacing="1" w:after="100" w:afterAutospacing="1" w:line="240" w:lineRule="auto"/>
        <w:rPr>
          <w:color w:val="000000"/>
          <w:lang w:val="fr-FR"/>
        </w:rPr>
      </w:pPr>
      <w:r w:rsidRPr="00E00540">
        <w:rPr>
          <w:color w:val="000000"/>
          <w:lang w:val="fr-FR"/>
        </w:rPr>
        <w:t>Cessez de comparer votre ministère à celui des autres.</w:t>
      </w:r>
    </w:p>
    <w:p w14:paraId="0E8FE540" w14:textId="77777777" w:rsidR="00F14CC2" w:rsidRPr="00E00540" w:rsidRDefault="00F14CC2" w:rsidP="004E56B0">
      <w:pPr>
        <w:numPr>
          <w:ilvl w:val="0"/>
          <w:numId w:val="22"/>
        </w:numPr>
        <w:spacing w:before="100" w:beforeAutospacing="1" w:after="100" w:afterAutospacing="1" w:line="240" w:lineRule="auto"/>
        <w:rPr>
          <w:color w:val="000000"/>
          <w:lang w:val="fr-FR"/>
        </w:rPr>
      </w:pPr>
      <w:r w:rsidRPr="00E00540">
        <w:rPr>
          <w:color w:val="000000"/>
          <w:lang w:val="fr-FR"/>
        </w:rPr>
        <w:t>Prenez un temps de repos sans culpabilité.</w:t>
      </w:r>
    </w:p>
    <w:p w14:paraId="415A8731" w14:textId="77777777" w:rsidR="00F14CC2" w:rsidRPr="00E00540" w:rsidRDefault="00F14CC2" w:rsidP="004E56B0">
      <w:pPr>
        <w:numPr>
          <w:ilvl w:val="0"/>
          <w:numId w:val="22"/>
        </w:numPr>
        <w:spacing w:before="100" w:beforeAutospacing="1" w:after="100" w:afterAutospacing="1" w:line="240" w:lineRule="auto"/>
        <w:rPr>
          <w:color w:val="000000"/>
          <w:lang w:val="fr-FR"/>
        </w:rPr>
      </w:pPr>
      <w:r w:rsidRPr="00E00540">
        <w:rPr>
          <w:color w:val="000000"/>
          <w:lang w:val="fr-FR"/>
        </w:rPr>
        <w:t>Acceptez qu'une tâche puisse être bien faite sans être parfaite.</w:t>
      </w:r>
    </w:p>
    <w:p w14:paraId="49012C74" w14:textId="77777777" w:rsidR="00F14CC2" w:rsidRPr="00E00540" w:rsidRDefault="00F14CC2" w:rsidP="004E56B0">
      <w:pPr>
        <w:numPr>
          <w:ilvl w:val="0"/>
          <w:numId w:val="22"/>
        </w:numPr>
        <w:spacing w:before="100" w:beforeAutospacing="1" w:after="100" w:afterAutospacing="1" w:line="240" w:lineRule="auto"/>
        <w:rPr>
          <w:color w:val="000000"/>
          <w:lang w:val="fr-FR"/>
        </w:rPr>
      </w:pPr>
      <w:r w:rsidRPr="00E00540">
        <w:rPr>
          <w:color w:val="000000"/>
          <w:lang w:val="fr-FR"/>
        </w:rPr>
        <w:t xml:space="preserve">Méditez chaque jour 2 Corinthiens </w:t>
      </w:r>
      <w:proofErr w:type="gramStart"/>
      <w:r w:rsidRPr="00E00540">
        <w:rPr>
          <w:color w:val="000000"/>
          <w:lang w:val="fr-FR"/>
        </w:rPr>
        <w:t>12:</w:t>
      </w:r>
      <w:proofErr w:type="gramEnd"/>
      <w:r w:rsidRPr="00E00540">
        <w:rPr>
          <w:color w:val="000000"/>
          <w:lang w:val="fr-FR"/>
        </w:rPr>
        <w:t>9.</w:t>
      </w:r>
    </w:p>
    <w:p w14:paraId="4D134D2F" w14:textId="77777777" w:rsidR="00F14CC2" w:rsidRPr="00E00540" w:rsidRDefault="00F14CC2" w:rsidP="00F14CC2">
      <w:pPr>
        <w:pStyle w:val="Heading2"/>
        <w:rPr>
          <w:color w:val="000000"/>
          <w:lang w:val="fr-FR"/>
        </w:rPr>
      </w:pPr>
      <w:r w:rsidRPr="00E00540">
        <w:rPr>
          <w:color w:val="000000"/>
          <w:lang w:val="fr-FR"/>
        </w:rPr>
        <w:t>Prière</w:t>
      </w:r>
    </w:p>
    <w:p w14:paraId="7884E541" w14:textId="77777777" w:rsidR="00F14CC2" w:rsidRPr="00E00540" w:rsidRDefault="00F14CC2" w:rsidP="00F14CC2">
      <w:pPr>
        <w:pStyle w:val="NormalWeb"/>
        <w:rPr>
          <w:color w:val="000000"/>
          <w:lang w:val="fr-FR"/>
        </w:rPr>
      </w:pPr>
      <w:r w:rsidRPr="00E00540">
        <w:rPr>
          <w:color w:val="000000"/>
          <w:lang w:val="fr-FR"/>
        </w:rPr>
        <w:t>Père céleste,</w:t>
      </w:r>
    </w:p>
    <w:p w14:paraId="1D5BDF02" w14:textId="77777777" w:rsidR="00F14CC2" w:rsidRPr="00E00540" w:rsidRDefault="00F14CC2" w:rsidP="00F14CC2">
      <w:pPr>
        <w:pStyle w:val="NormalWeb"/>
        <w:rPr>
          <w:color w:val="000000"/>
          <w:lang w:val="fr-FR"/>
        </w:rPr>
      </w:pPr>
      <w:r w:rsidRPr="00E00540">
        <w:rPr>
          <w:color w:val="000000"/>
          <w:lang w:val="fr-FR"/>
        </w:rPr>
        <w:t>Je Te demande pardon pour toutes les fois où j'ai voulu être parfait par mes propres forces.</w:t>
      </w:r>
    </w:p>
    <w:p w14:paraId="688714E2" w14:textId="77777777" w:rsidR="00F14CC2" w:rsidRPr="00E00540" w:rsidRDefault="00F14CC2" w:rsidP="00F14CC2">
      <w:pPr>
        <w:pStyle w:val="NormalWeb"/>
        <w:rPr>
          <w:color w:val="000000"/>
          <w:lang w:val="fr-FR"/>
        </w:rPr>
      </w:pPr>
      <w:r w:rsidRPr="00E00540">
        <w:rPr>
          <w:color w:val="000000"/>
          <w:lang w:val="fr-FR"/>
        </w:rPr>
        <w:t>Libère-moi de la pression de devoir toujours réussir.</w:t>
      </w:r>
    </w:p>
    <w:p w14:paraId="2139150B" w14:textId="77777777" w:rsidR="00F14CC2" w:rsidRPr="00E00540" w:rsidRDefault="00F14CC2" w:rsidP="00F14CC2">
      <w:pPr>
        <w:pStyle w:val="NormalWeb"/>
        <w:rPr>
          <w:color w:val="000000"/>
          <w:lang w:val="fr-FR"/>
        </w:rPr>
      </w:pPr>
      <w:r w:rsidRPr="00E00540">
        <w:rPr>
          <w:color w:val="000000"/>
          <w:lang w:val="fr-FR"/>
        </w:rPr>
        <w:t>Apprends-moi à vivre dans Ta grâce.</w:t>
      </w:r>
    </w:p>
    <w:p w14:paraId="25E912E6" w14:textId="77777777" w:rsidR="00F14CC2" w:rsidRPr="00E00540" w:rsidRDefault="00F14CC2" w:rsidP="00F14CC2">
      <w:pPr>
        <w:pStyle w:val="NormalWeb"/>
        <w:rPr>
          <w:color w:val="000000"/>
          <w:lang w:val="fr-FR"/>
        </w:rPr>
      </w:pPr>
      <w:r w:rsidRPr="00E00540">
        <w:rPr>
          <w:color w:val="000000"/>
          <w:lang w:val="fr-FR"/>
        </w:rPr>
        <w:t>Aide-moi à rechercher la fidélité plutôt que la perfection humaine.</w:t>
      </w:r>
    </w:p>
    <w:p w14:paraId="7986DB77" w14:textId="77777777" w:rsidR="00F14CC2" w:rsidRPr="00E00540" w:rsidRDefault="00F14CC2" w:rsidP="00F14CC2">
      <w:pPr>
        <w:pStyle w:val="NormalWeb"/>
        <w:rPr>
          <w:color w:val="000000"/>
          <w:lang w:val="fr-FR"/>
        </w:rPr>
      </w:pPr>
      <w:r w:rsidRPr="00E00540">
        <w:rPr>
          <w:color w:val="000000"/>
          <w:lang w:val="fr-FR"/>
        </w:rPr>
        <w:t>Lorsque je suis faible, rappelle-moi que Ta puissance demeure suffisante.</w:t>
      </w:r>
    </w:p>
    <w:p w14:paraId="459E633C" w14:textId="77777777" w:rsidR="00F14CC2" w:rsidRPr="00E00540" w:rsidRDefault="00F14CC2" w:rsidP="00F14CC2">
      <w:pPr>
        <w:pStyle w:val="NormalWeb"/>
        <w:rPr>
          <w:color w:val="000000"/>
          <w:lang w:val="fr-FR"/>
        </w:rPr>
      </w:pPr>
      <w:r w:rsidRPr="00E00540">
        <w:rPr>
          <w:color w:val="000000"/>
          <w:lang w:val="fr-FR"/>
        </w:rPr>
        <w:t>Que mon identité soit fondée en Jésus-Christ et non dans mes performances.</w:t>
      </w:r>
    </w:p>
    <w:p w14:paraId="6851CA23" w14:textId="77777777" w:rsidR="00F14CC2" w:rsidRPr="00E00540" w:rsidRDefault="00F14CC2" w:rsidP="00F14CC2">
      <w:pPr>
        <w:pStyle w:val="NormalWeb"/>
        <w:rPr>
          <w:color w:val="000000"/>
          <w:lang w:val="fr-FR"/>
        </w:rPr>
      </w:pPr>
      <w:r w:rsidRPr="00E00540">
        <w:rPr>
          <w:color w:val="000000"/>
          <w:lang w:val="fr-FR"/>
        </w:rPr>
        <w:t>Je reçois aujourd'hui le repos de Ta grâce.</w:t>
      </w:r>
    </w:p>
    <w:p w14:paraId="24C49CA6" w14:textId="77777777" w:rsidR="00F14CC2" w:rsidRPr="00E00540" w:rsidRDefault="00F14CC2" w:rsidP="00F14CC2">
      <w:pPr>
        <w:pStyle w:val="NormalWeb"/>
        <w:rPr>
          <w:color w:val="000000"/>
          <w:lang w:val="fr-FR"/>
        </w:rPr>
      </w:pPr>
      <w:r w:rsidRPr="00E00540">
        <w:rPr>
          <w:color w:val="000000"/>
          <w:lang w:val="fr-FR"/>
        </w:rPr>
        <w:t>Au nom de Jésus-Christ.</w:t>
      </w:r>
    </w:p>
    <w:p w14:paraId="25BA506B" w14:textId="77777777" w:rsidR="00F14CC2" w:rsidRPr="00E00540" w:rsidRDefault="00F14CC2" w:rsidP="00F14CC2">
      <w:pPr>
        <w:pStyle w:val="NormalWeb"/>
        <w:rPr>
          <w:color w:val="000000"/>
          <w:lang w:val="fr-FR"/>
        </w:rPr>
      </w:pPr>
      <w:r w:rsidRPr="00E00540">
        <w:rPr>
          <w:color w:val="000000"/>
          <w:lang w:val="fr-FR"/>
        </w:rPr>
        <w:t>Amen.</w:t>
      </w:r>
    </w:p>
    <w:p w14:paraId="77ABD09D" w14:textId="77777777" w:rsidR="00F14CC2" w:rsidRPr="00E00540" w:rsidRDefault="00F14CC2" w:rsidP="00F14CC2">
      <w:pPr>
        <w:pStyle w:val="NormalWeb"/>
        <w:spacing w:before="0" w:beforeAutospacing="0"/>
        <w:rPr>
          <w:rFonts w:ascii="Arial" w:hAnsi="Arial" w:cs="Arial"/>
          <w:color w:val="000000"/>
          <w:lang w:val="fr-FR"/>
        </w:rPr>
      </w:pPr>
    </w:p>
    <w:p w14:paraId="156F1CA3" w14:textId="77777777" w:rsidR="00F14CC2" w:rsidRPr="00E00540" w:rsidRDefault="00F14CC2" w:rsidP="00F14CC2">
      <w:pPr>
        <w:pStyle w:val="NormalWeb"/>
        <w:spacing w:before="0" w:beforeAutospacing="0"/>
        <w:rPr>
          <w:rFonts w:ascii="Arial" w:hAnsi="Arial" w:cs="Arial"/>
          <w:b/>
          <w:bCs/>
          <w:i/>
          <w:iCs/>
          <w:color w:val="000000"/>
          <w:lang w:val="fr-FR"/>
        </w:rPr>
      </w:pPr>
    </w:p>
    <w:p w14:paraId="62AA4798" w14:textId="77777777" w:rsidR="00F14CC2" w:rsidRPr="00E00540" w:rsidRDefault="00F14CC2" w:rsidP="00F14CC2">
      <w:pPr>
        <w:pStyle w:val="NormalWeb"/>
        <w:spacing w:before="0" w:beforeAutospacing="0"/>
        <w:rPr>
          <w:rFonts w:ascii="Arial" w:hAnsi="Arial" w:cs="Arial"/>
          <w:b/>
          <w:bCs/>
          <w:i/>
          <w:iCs/>
          <w:color w:val="000000"/>
          <w:lang w:val="fr-FR"/>
        </w:rPr>
      </w:pPr>
    </w:p>
    <w:p w14:paraId="39897CC4" w14:textId="77777777" w:rsidR="00F14CC2" w:rsidRPr="00E00540" w:rsidRDefault="00F14CC2" w:rsidP="00F14CC2">
      <w:pPr>
        <w:pStyle w:val="NormalWeb"/>
        <w:spacing w:before="0" w:beforeAutospacing="0"/>
        <w:rPr>
          <w:rFonts w:ascii="Arial" w:hAnsi="Arial" w:cs="Arial"/>
          <w:b/>
          <w:bCs/>
          <w:i/>
          <w:iCs/>
          <w:color w:val="000000"/>
          <w:lang w:val="fr-FR"/>
        </w:rPr>
      </w:pPr>
    </w:p>
    <w:p w14:paraId="6A845047" w14:textId="77777777" w:rsidR="00F14CC2" w:rsidRPr="00E00540" w:rsidRDefault="00F14CC2" w:rsidP="00F14CC2">
      <w:pPr>
        <w:pStyle w:val="NormalWeb"/>
        <w:spacing w:before="0" w:beforeAutospacing="0"/>
        <w:rPr>
          <w:rFonts w:ascii="Arial" w:hAnsi="Arial" w:cs="Arial"/>
          <w:b/>
          <w:bCs/>
          <w:i/>
          <w:iCs/>
          <w:color w:val="000000"/>
          <w:lang w:val="fr-FR"/>
        </w:rPr>
      </w:pPr>
    </w:p>
    <w:p w14:paraId="7108B544" w14:textId="77777777" w:rsidR="00F14CC2" w:rsidRDefault="00F14CC2" w:rsidP="00F14CC2">
      <w:pPr>
        <w:pStyle w:val="NormalWeb"/>
        <w:spacing w:before="0" w:beforeAutospacing="0"/>
        <w:rPr>
          <w:rFonts w:ascii="Arial" w:hAnsi="Arial" w:cs="Arial"/>
          <w:color w:val="000000"/>
          <w:lang w:val="fr-FR"/>
        </w:rPr>
      </w:pPr>
    </w:p>
    <w:p w14:paraId="761EED1B" w14:textId="77777777" w:rsidR="00FA4DED" w:rsidRDefault="00FA4DED" w:rsidP="00F14CC2">
      <w:pPr>
        <w:pStyle w:val="NormalWeb"/>
        <w:spacing w:before="0" w:beforeAutospacing="0"/>
        <w:rPr>
          <w:rFonts w:ascii="Arial" w:hAnsi="Arial" w:cs="Arial"/>
          <w:color w:val="000000"/>
          <w:lang w:val="fr-FR"/>
        </w:rPr>
      </w:pPr>
    </w:p>
    <w:p w14:paraId="1B7B2B4F" w14:textId="77777777" w:rsidR="00FA4DED" w:rsidRDefault="00FA4DED" w:rsidP="00F14CC2">
      <w:pPr>
        <w:pStyle w:val="NormalWeb"/>
        <w:spacing w:before="0" w:beforeAutospacing="0"/>
        <w:rPr>
          <w:rFonts w:ascii="Arial" w:hAnsi="Arial" w:cs="Arial"/>
          <w:color w:val="000000"/>
          <w:lang w:val="fr-FR"/>
        </w:rPr>
      </w:pPr>
    </w:p>
    <w:p w14:paraId="5F392AF9" w14:textId="77777777" w:rsidR="00FA4DED" w:rsidRDefault="00FA4DED" w:rsidP="00F14CC2">
      <w:pPr>
        <w:pStyle w:val="NormalWeb"/>
        <w:spacing w:before="0" w:beforeAutospacing="0"/>
        <w:rPr>
          <w:rFonts w:ascii="Arial" w:hAnsi="Arial" w:cs="Arial"/>
          <w:color w:val="000000"/>
          <w:lang w:val="fr-FR"/>
        </w:rPr>
      </w:pPr>
    </w:p>
    <w:p w14:paraId="2F3271EB" w14:textId="77777777" w:rsidR="00FA4DED" w:rsidRDefault="00FA4DED" w:rsidP="00F14CC2">
      <w:pPr>
        <w:pStyle w:val="NormalWeb"/>
        <w:spacing w:before="0" w:beforeAutospacing="0"/>
        <w:rPr>
          <w:rFonts w:ascii="Arial" w:hAnsi="Arial" w:cs="Arial"/>
          <w:color w:val="000000"/>
          <w:lang w:val="fr-FR"/>
        </w:rPr>
      </w:pPr>
    </w:p>
    <w:p w14:paraId="3D490795" w14:textId="77777777" w:rsidR="00FA4DED" w:rsidRDefault="00FA4DED" w:rsidP="00F14CC2">
      <w:pPr>
        <w:pStyle w:val="NormalWeb"/>
        <w:spacing w:before="0" w:beforeAutospacing="0"/>
        <w:rPr>
          <w:rFonts w:ascii="Arial" w:hAnsi="Arial" w:cs="Arial"/>
          <w:color w:val="000000"/>
          <w:lang w:val="fr-FR"/>
        </w:rPr>
      </w:pPr>
    </w:p>
    <w:p w14:paraId="35B4B659" w14:textId="77777777" w:rsidR="00FA4DED" w:rsidRPr="00E00540" w:rsidRDefault="00FA4DED" w:rsidP="00F14CC2">
      <w:pPr>
        <w:pStyle w:val="NormalWeb"/>
        <w:spacing w:before="0" w:beforeAutospacing="0"/>
        <w:rPr>
          <w:rFonts w:ascii="Arial" w:hAnsi="Arial" w:cs="Arial"/>
          <w:color w:val="000000"/>
          <w:lang w:val="fr-FR"/>
        </w:rPr>
      </w:pPr>
    </w:p>
    <w:p w14:paraId="70C4384A" w14:textId="77777777" w:rsidR="003A3487" w:rsidRPr="00E00540" w:rsidRDefault="003A3487" w:rsidP="003A3487">
      <w:pPr>
        <w:pStyle w:val="Heading1"/>
        <w:rPr>
          <w:color w:val="000000"/>
          <w:lang w:val="fr-FR"/>
        </w:rPr>
      </w:pPr>
      <w:r w:rsidRPr="00E00540">
        <w:rPr>
          <w:color w:val="000000"/>
          <w:lang w:val="fr-FR"/>
        </w:rPr>
        <w:t>Sixième Partie : Dieu relève Ses serviteurs</w:t>
      </w:r>
    </w:p>
    <w:p w14:paraId="32B0656C" w14:textId="77777777" w:rsidR="00F14CC2"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Ces sections concluent magnifiquement votre œuvre en ouvrant le serviteur sur l'avenir : la requalification, la transmission, la mission guérie et la couronne de gloire qui attend le vainqueur.</w:t>
      </w:r>
    </w:p>
    <w:p w14:paraId="342FA159" w14:textId="77777777" w:rsidR="00FA4DED" w:rsidRDefault="00FA4DED" w:rsidP="00F14CC2">
      <w:pPr>
        <w:pStyle w:val="NormalWeb"/>
        <w:spacing w:before="0" w:beforeAutospacing="0"/>
        <w:rPr>
          <w:rFonts w:ascii="Arial" w:hAnsi="Arial" w:cs="Arial"/>
          <w:color w:val="000000"/>
          <w:lang w:val="fr-FR"/>
        </w:rPr>
      </w:pPr>
    </w:p>
    <w:p w14:paraId="224DA741" w14:textId="77777777" w:rsidR="00FA4DED" w:rsidRDefault="00FA4DED" w:rsidP="00F14CC2">
      <w:pPr>
        <w:pStyle w:val="NormalWeb"/>
        <w:spacing w:before="0" w:beforeAutospacing="0"/>
        <w:rPr>
          <w:rFonts w:ascii="Arial" w:hAnsi="Arial" w:cs="Arial"/>
          <w:color w:val="000000"/>
          <w:lang w:val="fr-FR"/>
        </w:rPr>
      </w:pPr>
    </w:p>
    <w:p w14:paraId="18162CE0" w14:textId="77777777" w:rsidR="00FA4DED" w:rsidRDefault="00FA4DED" w:rsidP="00F14CC2">
      <w:pPr>
        <w:pStyle w:val="NormalWeb"/>
        <w:spacing w:before="0" w:beforeAutospacing="0"/>
        <w:rPr>
          <w:rFonts w:ascii="Arial" w:hAnsi="Arial" w:cs="Arial"/>
          <w:color w:val="000000"/>
          <w:lang w:val="fr-FR"/>
        </w:rPr>
      </w:pPr>
    </w:p>
    <w:p w14:paraId="25C4530F" w14:textId="77777777" w:rsidR="00FA4DED" w:rsidRDefault="00FA4DED" w:rsidP="00F14CC2">
      <w:pPr>
        <w:pStyle w:val="NormalWeb"/>
        <w:spacing w:before="0" w:beforeAutospacing="0"/>
        <w:rPr>
          <w:rFonts w:ascii="Arial" w:hAnsi="Arial" w:cs="Arial"/>
          <w:color w:val="000000"/>
          <w:lang w:val="fr-FR"/>
        </w:rPr>
      </w:pPr>
    </w:p>
    <w:p w14:paraId="77B33D70" w14:textId="77777777" w:rsidR="00FA4DED" w:rsidRDefault="00FA4DED" w:rsidP="00F14CC2">
      <w:pPr>
        <w:pStyle w:val="NormalWeb"/>
        <w:spacing w:before="0" w:beforeAutospacing="0"/>
        <w:rPr>
          <w:rFonts w:ascii="Arial" w:hAnsi="Arial" w:cs="Arial"/>
          <w:color w:val="000000"/>
          <w:lang w:val="fr-FR"/>
        </w:rPr>
      </w:pPr>
    </w:p>
    <w:p w14:paraId="3248ED78" w14:textId="77777777" w:rsidR="00FA4DED" w:rsidRDefault="00FA4DED" w:rsidP="00F14CC2">
      <w:pPr>
        <w:pStyle w:val="NormalWeb"/>
        <w:spacing w:before="0" w:beforeAutospacing="0"/>
        <w:rPr>
          <w:rFonts w:ascii="Arial" w:hAnsi="Arial" w:cs="Arial"/>
          <w:color w:val="000000"/>
          <w:lang w:val="fr-FR"/>
        </w:rPr>
      </w:pPr>
    </w:p>
    <w:p w14:paraId="32CAF122" w14:textId="77777777" w:rsidR="00FA4DED" w:rsidRDefault="00FA4DED" w:rsidP="00F14CC2">
      <w:pPr>
        <w:pStyle w:val="NormalWeb"/>
        <w:spacing w:before="0" w:beforeAutospacing="0"/>
        <w:rPr>
          <w:rFonts w:ascii="Arial" w:hAnsi="Arial" w:cs="Arial"/>
          <w:color w:val="000000"/>
          <w:lang w:val="fr-FR"/>
        </w:rPr>
      </w:pPr>
    </w:p>
    <w:p w14:paraId="2E916557" w14:textId="77777777" w:rsidR="00FA4DED" w:rsidRDefault="00FA4DED" w:rsidP="00F14CC2">
      <w:pPr>
        <w:pStyle w:val="NormalWeb"/>
        <w:spacing w:before="0" w:beforeAutospacing="0"/>
        <w:rPr>
          <w:rFonts w:ascii="Arial" w:hAnsi="Arial" w:cs="Arial"/>
          <w:color w:val="000000"/>
          <w:lang w:val="fr-FR"/>
        </w:rPr>
      </w:pPr>
    </w:p>
    <w:p w14:paraId="1AE99918" w14:textId="77777777" w:rsidR="00FA4DED" w:rsidRDefault="00FA4DED" w:rsidP="00F14CC2">
      <w:pPr>
        <w:pStyle w:val="NormalWeb"/>
        <w:spacing w:before="0" w:beforeAutospacing="0"/>
        <w:rPr>
          <w:rFonts w:ascii="Arial" w:hAnsi="Arial" w:cs="Arial"/>
          <w:color w:val="000000"/>
          <w:lang w:val="fr-FR"/>
        </w:rPr>
      </w:pPr>
    </w:p>
    <w:p w14:paraId="0EA2E312" w14:textId="77777777" w:rsidR="00FA4DED" w:rsidRDefault="00FA4DED" w:rsidP="00F14CC2">
      <w:pPr>
        <w:pStyle w:val="NormalWeb"/>
        <w:spacing w:before="0" w:beforeAutospacing="0"/>
        <w:rPr>
          <w:rFonts w:ascii="Arial" w:hAnsi="Arial" w:cs="Arial"/>
          <w:color w:val="000000"/>
          <w:lang w:val="fr-FR"/>
        </w:rPr>
      </w:pPr>
    </w:p>
    <w:p w14:paraId="19EDE99B" w14:textId="77777777" w:rsidR="00FA4DED" w:rsidRPr="00E00540" w:rsidRDefault="00FA4DED" w:rsidP="00F14CC2">
      <w:pPr>
        <w:pStyle w:val="NormalWeb"/>
        <w:spacing w:before="0" w:beforeAutospacing="0"/>
        <w:rPr>
          <w:rFonts w:ascii="Arial" w:hAnsi="Arial" w:cs="Arial"/>
          <w:color w:val="000000"/>
          <w:lang w:val="fr-FR"/>
        </w:rPr>
      </w:pPr>
    </w:p>
    <w:p w14:paraId="57279E66"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41 : Quand Dieu redonne une nouvelle mission</w:t>
      </w:r>
    </w:p>
    <w:p w14:paraId="25F486A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Le recalibrage prophétique de l'après-crise</w:t>
      </w:r>
    </w:p>
    <w:p w14:paraId="30DE4EB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 fin du désert n'est pas synonyme de retraite anticipée ; elle marque le début d'une saison ministérielle plus mature, plus ciblée et plus percutante. Dieu ne restaure pas Ses serviteurs pour les laisser assis dans le confort de l'inactivité. Après avoir guéri le cœur d'Élie dans la caverne de l'Horeb, l'Éternel ne le renvoie pas à ses anciennes méthodes de combat, mais lui confie une feuille de route entièrement renouvelée.</w:t>
      </w:r>
    </w:p>
    <w:p w14:paraId="5B7FB0F4"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41.1. L'ordre de l'Horeb : « Va, reprends ton chemin »</w:t>
      </w:r>
    </w:p>
    <w:p w14:paraId="4CB469F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Dans 1 Rois </w:t>
      </w:r>
      <w:proofErr w:type="gramStart"/>
      <w:r w:rsidRPr="00E00540">
        <w:rPr>
          <w:rFonts w:ascii="Arial" w:hAnsi="Arial" w:cs="Arial"/>
          <w:color w:val="000000"/>
          <w:lang w:val="fr-FR"/>
        </w:rPr>
        <w:t>19:</w:t>
      </w:r>
      <w:proofErr w:type="gramEnd"/>
      <w:r w:rsidRPr="00E00540">
        <w:rPr>
          <w:rFonts w:ascii="Arial" w:hAnsi="Arial" w:cs="Arial"/>
          <w:color w:val="000000"/>
          <w:lang w:val="fr-FR"/>
        </w:rPr>
        <w:t>15-16, Dieu brise l'isolement et la stagnation d'Élie par un ordre de marche limpide :</w:t>
      </w:r>
      <w:r w:rsidRPr="00E00540">
        <w:rPr>
          <w:rStyle w:val="apple-converted-space"/>
          <w:rFonts w:ascii="Arial" w:hAnsi="Arial" w:cs="Arial"/>
          <w:color w:val="000000"/>
          <w:lang w:val="fr-FR"/>
        </w:rPr>
        <w:t> </w:t>
      </w:r>
      <w:r w:rsidRPr="00E00540">
        <w:rPr>
          <w:rFonts w:ascii="Arial" w:hAnsi="Arial" w:cs="Arial"/>
          <w:i/>
          <w:iCs/>
          <w:color w:val="000000"/>
          <w:lang w:val="fr-FR"/>
        </w:rPr>
        <w:t>« Va, reprends ton chemin par le désert jusqu'à Damas ; et quand tu seras arrivé, tu oindras Hazaël pour roi de Syrie ; tu oindras aussi Jéhu... pour roi d'Israël ; et tu oindras Élisée... pour prophète à ta place. »</w:t>
      </w:r>
    </w:p>
    <w:p w14:paraId="4052F79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La nouvelle mission d'Élie change radicalement de nature. Auparavant, il était l'homme des confrontations spectaculaires et solitaires (le Carmel). Désormais, il devient le stratège de Dieu, l'homme qui installe des rois et suscite des ministères. Dieu change sa trajectoire opérationnelle. Le pasteur qui sort d'un burn-out doit accepter que sa nouvelle saison ne </w:t>
      </w:r>
      <w:proofErr w:type="gramStart"/>
      <w:r w:rsidRPr="00E00540">
        <w:rPr>
          <w:rFonts w:ascii="Arial" w:hAnsi="Arial" w:cs="Arial"/>
          <w:color w:val="000000"/>
          <w:lang w:val="fr-FR"/>
        </w:rPr>
        <w:t>ressemblera</w:t>
      </w:r>
      <w:proofErr w:type="gramEnd"/>
      <w:r w:rsidRPr="00E00540">
        <w:rPr>
          <w:rFonts w:ascii="Arial" w:hAnsi="Arial" w:cs="Arial"/>
          <w:color w:val="000000"/>
          <w:lang w:val="fr-FR"/>
        </w:rPr>
        <w:t xml:space="preserve"> pas à la précédente. Dieu peut modifier l'orientation de son église, l'appeler à se concentrer sur la formation plutôt que sur l'activisme, ou lui confier un mandat apostolique plus large. La crise a brisé le vieil homme pour laisser la place à un ministère de sagesse.</w:t>
      </w:r>
    </w:p>
    <w:p w14:paraId="49F105D1"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41.2. Le détachement de l'ego ministériel</w:t>
      </w:r>
    </w:p>
    <w:p w14:paraId="3E78F1F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La nouvelle mission exige un renoncement total à la gloire personnelle. Élie doit oindre son successeur. Accepter une nouvelle mission après la restauration, c’est accepter que notre nom </w:t>
      </w:r>
      <w:proofErr w:type="gramStart"/>
      <w:r w:rsidRPr="00E00540">
        <w:rPr>
          <w:rFonts w:ascii="Arial" w:hAnsi="Arial" w:cs="Arial"/>
          <w:color w:val="000000"/>
          <w:lang w:val="fr-FR"/>
        </w:rPr>
        <w:t>n'est</w:t>
      </w:r>
      <w:proofErr w:type="gramEnd"/>
      <w:r w:rsidRPr="00E00540">
        <w:rPr>
          <w:rFonts w:ascii="Arial" w:hAnsi="Arial" w:cs="Arial"/>
          <w:color w:val="000000"/>
          <w:lang w:val="fr-FR"/>
        </w:rPr>
        <w:t xml:space="preserve"> plus au centre du projet. Le leader guéri ne cherche plus à prouver sa valeur ou sa puissance ; il cherche simplement à accomplir la volonté du Père avec une obéissance tranquille. Il n'est plus guidé par l'ambition, mais par l'impact éternel.</w:t>
      </w:r>
    </w:p>
    <w:p w14:paraId="40E7CF80"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18102683" w14:textId="77777777" w:rsidR="00F14CC2" w:rsidRPr="00E00540" w:rsidRDefault="00F14CC2" w:rsidP="004E56B0">
      <w:pPr>
        <w:pStyle w:val="NormalWeb"/>
        <w:numPr>
          <w:ilvl w:val="0"/>
          <w:numId w:val="61"/>
        </w:numPr>
        <w:spacing w:before="0" w:beforeAutospacing="0"/>
        <w:rPr>
          <w:rFonts w:ascii="Arial" w:hAnsi="Arial" w:cs="Arial"/>
          <w:color w:val="000000"/>
          <w:lang w:val="fr-FR"/>
        </w:rPr>
      </w:pPr>
      <w:r w:rsidRPr="00E00540">
        <w:rPr>
          <w:rFonts w:ascii="Arial" w:hAnsi="Arial" w:cs="Arial"/>
          <w:color w:val="000000"/>
          <w:lang w:val="fr-FR"/>
        </w:rPr>
        <w:t>Êtes-vous prêt à accepter que Dieu change les méthodes et la direction de votre ministère après cette saison de restauration ?</w:t>
      </w:r>
    </w:p>
    <w:p w14:paraId="3EA22E3B" w14:textId="77777777" w:rsidR="00F14CC2" w:rsidRPr="00E00540" w:rsidRDefault="00F14CC2" w:rsidP="004E56B0">
      <w:pPr>
        <w:pStyle w:val="NormalWeb"/>
        <w:numPr>
          <w:ilvl w:val="0"/>
          <w:numId w:val="61"/>
        </w:numPr>
        <w:spacing w:before="0" w:beforeAutospacing="0"/>
        <w:rPr>
          <w:rFonts w:ascii="Arial" w:hAnsi="Arial" w:cs="Arial"/>
          <w:color w:val="000000"/>
          <w:lang w:val="fr-FR"/>
        </w:rPr>
      </w:pPr>
      <w:r w:rsidRPr="00E00540">
        <w:rPr>
          <w:rFonts w:ascii="Arial" w:hAnsi="Arial" w:cs="Arial"/>
          <w:color w:val="000000"/>
          <w:lang w:val="fr-FR"/>
        </w:rPr>
        <w:t>Recherchez-vous la reprise de vos activités pour satisfaire votre ego ou pour accomplir le nouveau mandat du Seigneur ?</w:t>
      </w:r>
    </w:p>
    <w:p w14:paraId="6ED46193"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64B043E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suis debout, prêt à écouter Ton nouvel ordre de marche. Je renonce à mes anciennes manières de faire et à la recherche de ma propre gloire. Dis-moi où aller, qui oindre et quelles structures bâtir pour cette nouvelle saison. Je reprends mon chemin avec confiance. Amen.</w:t>
      </w:r>
    </w:p>
    <w:p w14:paraId="592AE125"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42 : Élie et Élisée : la joie de transmettre</w:t>
      </w:r>
    </w:p>
    <w:p w14:paraId="5D0C208E"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Vaincre l'insécurité pour enfanter la génération suivante</w:t>
      </w:r>
    </w:p>
    <w:p w14:paraId="3549D8C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L'un des signes les plus éclatants de la guérison d'un serviteur de Dieu est sa capacité à lever, former et propulser la génération suivante sans jalousie ni insécurité. Un leader malade cache ses compétences par peur d'être remplacé. Un leader restauré sait que sa plus grande réussite ne réside pas dans ce qu'il accomplit seul, mais dans ce qui lui survit.</w:t>
      </w:r>
    </w:p>
    <w:p w14:paraId="6D0F1BE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42.1. Le manteau jeté : l'invitation à la succession</w:t>
      </w:r>
    </w:p>
    <w:p w14:paraId="77AEF257"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Lorsque Élie trouve Élisée en train de labourer avec douze paires de bœufs, il passe près de lui et jette son manteau sur lui (1 Rois </w:t>
      </w:r>
      <w:proofErr w:type="gramStart"/>
      <w:r w:rsidRPr="00E00540">
        <w:rPr>
          <w:rFonts w:ascii="Arial" w:hAnsi="Arial" w:cs="Arial"/>
          <w:color w:val="000000"/>
          <w:lang w:val="fr-FR"/>
        </w:rPr>
        <w:t>19:</w:t>
      </w:r>
      <w:proofErr w:type="gramEnd"/>
      <w:r w:rsidRPr="00E00540">
        <w:rPr>
          <w:rFonts w:ascii="Arial" w:hAnsi="Arial" w:cs="Arial"/>
          <w:color w:val="000000"/>
          <w:lang w:val="fr-FR"/>
        </w:rPr>
        <w:t>19). Cet acte prophétique n'est pas une captation de liberté, c'est une transmission d'onction et de responsabilité. Élie ne voit pas en Élisée un concurrent menaçant pour sa popularité, mais le continuateur de l'œuvre divine.</w:t>
      </w:r>
    </w:p>
    <w:p w14:paraId="0D93EA1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L'insécurité pastorale est le cancer qui bloque la croissance de nombreuses églises. Beaucoup de pères spirituels étouffent les dons de leurs fils par peur d'être éclipsés par leur éloquence ou leur dynamisme. Élie, guéri de son complexe d'isolement (« je suis resté moi seul »), se réjouit de voir un jeune homme prêt à brûler ses ponts avec le passé (ses bœufs et sa charrue) pour s'attacher à son école.</w:t>
      </w:r>
    </w:p>
    <w:p w14:paraId="7E876EC1"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42.2. La double portion : célébrer le dépassement du fils</w:t>
      </w:r>
    </w:p>
    <w:p w14:paraId="2CB0E77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sommet de la relation entre Élie et Élisée se déroule juste avant l'enlèvement du maître. Élisée demande :</w:t>
      </w:r>
      <w:r w:rsidRPr="00E00540">
        <w:rPr>
          <w:rStyle w:val="apple-converted-space"/>
          <w:rFonts w:ascii="Arial" w:hAnsi="Arial" w:cs="Arial"/>
          <w:color w:val="000000"/>
          <w:lang w:val="fr-FR"/>
        </w:rPr>
        <w:t> </w:t>
      </w:r>
      <w:r w:rsidRPr="00E00540">
        <w:rPr>
          <w:rFonts w:ascii="Arial" w:hAnsi="Arial" w:cs="Arial"/>
          <w:i/>
          <w:iCs/>
          <w:color w:val="000000"/>
          <w:lang w:val="fr-FR"/>
        </w:rPr>
        <w:t>« Qu'il y ait sur moi, je te prie, une double portion de ton esprit ! »</w:t>
      </w:r>
      <w:r w:rsidRPr="00E00540">
        <w:rPr>
          <w:rStyle w:val="apple-converted-space"/>
          <w:rFonts w:ascii="Arial" w:hAnsi="Arial" w:cs="Arial"/>
          <w:color w:val="000000"/>
          <w:lang w:val="fr-FR"/>
        </w:rPr>
        <w:t> </w:t>
      </w:r>
      <w:r w:rsidRPr="00E00540">
        <w:rPr>
          <w:rFonts w:ascii="Arial" w:hAnsi="Arial" w:cs="Arial"/>
          <w:color w:val="000000"/>
          <w:lang w:val="fr-FR"/>
        </w:rPr>
        <w:t xml:space="preserve">(2 Rois </w:t>
      </w:r>
      <w:proofErr w:type="gramStart"/>
      <w:r w:rsidRPr="00E00540">
        <w:rPr>
          <w:rFonts w:ascii="Arial" w:hAnsi="Arial" w:cs="Arial"/>
          <w:color w:val="000000"/>
          <w:lang w:val="fr-FR"/>
        </w:rPr>
        <w:t>2:</w:t>
      </w:r>
      <w:proofErr w:type="gramEnd"/>
      <w:r w:rsidRPr="00E00540">
        <w:rPr>
          <w:rFonts w:ascii="Arial" w:hAnsi="Arial" w:cs="Arial"/>
          <w:color w:val="000000"/>
          <w:lang w:val="fr-FR"/>
        </w:rPr>
        <w:t>9). Élie ne s'offusque pas de cette demande audacieuse. Il ne dit pas : « Tu es trop orgueilleux de vouloir faire plus que moi ». Il pose la condition de la fidélité visuelle :</w:t>
      </w:r>
      <w:r w:rsidRPr="00E00540">
        <w:rPr>
          <w:rStyle w:val="apple-converted-space"/>
          <w:rFonts w:ascii="Arial" w:hAnsi="Arial" w:cs="Arial"/>
          <w:color w:val="000000"/>
          <w:lang w:val="fr-FR"/>
        </w:rPr>
        <w:t> </w:t>
      </w:r>
      <w:r w:rsidRPr="00E00540">
        <w:rPr>
          <w:rFonts w:ascii="Arial" w:hAnsi="Arial" w:cs="Arial"/>
          <w:i/>
          <w:iCs/>
          <w:color w:val="000000"/>
          <w:lang w:val="fr-FR"/>
        </w:rPr>
        <w:t>« Si tu me vois pendant que je serai enlevé d'auprès de toi, cela t'arrivera ainsi »</w:t>
      </w:r>
      <w:r w:rsidRPr="00E00540">
        <w:rPr>
          <w:rFonts w:ascii="Arial" w:hAnsi="Arial" w:cs="Arial"/>
          <w:color w:val="000000"/>
          <w:lang w:val="fr-FR"/>
        </w:rPr>
        <w:t>.</w:t>
      </w:r>
    </w:p>
    <w:p w14:paraId="19AD662D"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véritable père spirituel prie pour que ses enfants aillent plus loin, plus haut et plus fort que lui. La joie de transmettre réside dans ce constat glorieux : voir Élisée accomplir deux fois plus de miracles qu'Élie. Le ministère restauré passe du statut de "star de la chaire" à celui de "bâtisseur de plateformes" pour la jeunesse.</w:t>
      </w:r>
    </w:p>
    <w:p w14:paraId="2C3595EE"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1EC58D2D" w14:textId="77777777" w:rsidR="00F14CC2" w:rsidRPr="00E00540" w:rsidRDefault="00F14CC2" w:rsidP="004E56B0">
      <w:pPr>
        <w:pStyle w:val="NormalWeb"/>
        <w:numPr>
          <w:ilvl w:val="0"/>
          <w:numId w:val="62"/>
        </w:numPr>
        <w:spacing w:before="0" w:beforeAutospacing="0"/>
        <w:rPr>
          <w:rFonts w:ascii="Arial" w:hAnsi="Arial" w:cs="Arial"/>
          <w:color w:val="000000"/>
          <w:lang w:val="fr-FR"/>
        </w:rPr>
      </w:pPr>
      <w:r w:rsidRPr="00E00540">
        <w:rPr>
          <w:rFonts w:ascii="Arial" w:hAnsi="Arial" w:cs="Arial"/>
          <w:color w:val="000000"/>
          <w:lang w:val="fr-FR"/>
        </w:rPr>
        <w:t>Ressentez-vous une gêne ou une insécurité lorsque les jeunes collaborateurs de votre église reçoivent des éloges ou manifestent des dons puissants ?</w:t>
      </w:r>
    </w:p>
    <w:p w14:paraId="1BC5B64A" w14:textId="77777777" w:rsidR="00F14CC2" w:rsidRPr="00E00540" w:rsidRDefault="00F14CC2" w:rsidP="004E56B0">
      <w:pPr>
        <w:pStyle w:val="NormalWeb"/>
        <w:numPr>
          <w:ilvl w:val="0"/>
          <w:numId w:val="62"/>
        </w:numPr>
        <w:spacing w:before="0" w:beforeAutospacing="0"/>
        <w:rPr>
          <w:rFonts w:ascii="Arial" w:hAnsi="Arial" w:cs="Arial"/>
          <w:color w:val="000000"/>
          <w:lang w:val="fr-FR"/>
        </w:rPr>
      </w:pPr>
      <w:r w:rsidRPr="00E00540">
        <w:rPr>
          <w:rFonts w:ascii="Arial" w:hAnsi="Arial" w:cs="Arial"/>
          <w:color w:val="000000"/>
          <w:lang w:val="fr-FR"/>
        </w:rPr>
        <w:t>Avez-vous activement jeté votre "manteau" sur un Élisée pour préparer l'avenir de la communauté ?</w:t>
      </w:r>
    </w:p>
    <w:p w14:paraId="0AEEFE8A"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0DA7BCD1"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 xml:space="preserve">Seigneur, arrache de mon cœur toute racine d'insécurité, de jalousie ou de rétention de l'onction. Donne-moi la joie et la générosité d'un véritable père spirituel. Je prie pour </w:t>
      </w:r>
      <w:r w:rsidRPr="00E00540">
        <w:rPr>
          <w:rFonts w:ascii="Arial" w:hAnsi="Arial" w:cs="Arial"/>
          <w:i/>
          <w:iCs/>
          <w:color w:val="000000"/>
          <w:lang w:val="fr-FR"/>
        </w:rPr>
        <w:lastRenderedPageBreak/>
        <w:t>que la génération que je forme reçoive une double portion de Ton Esprit et accomplisse de plus grandes œuvres que les miennes pour Ton Royaume. Amen.</w:t>
      </w:r>
    </w:p>
    <w:p w14:paraId="770358BE" w14:textId="77777777" w:rsidR="00F84E00" w:rsidRDefault="00F84E00" w:rsidP="00F14CC2">
      <w:pPr>
        <w:pStyle w:val="NormalWeb"/>
        <w:spacing w:before="0" w:beforeAutospacing="0"/>
        <w:rPr>
          <w:rFonts w:ascii="Arial" w:hAnsi="Arial" w:cs="Arial"/>
          <w:i/>
          <w:iCs/>
          <w:color w:val="000000"/>
          <w:lang w:val="fr-FR"/>
        </w:rPr>
      </w:pPr>
    </w:p>
    <w:p w14:paraId="5670616A" w14:textId="77777777" w:rsidR="00F84E00" w:rsidRDefault="00F84E00" w:rsidP="00F14CC2">
      <w:pPr>
        <w:pStyle w:val="NormalWeb"/>
        <w:spacing w:before="0" w:beforeAutospacing="0"/>
        <w:rPr>
          <w:rFonts w:ascii="Arial" w:hAnsi="Arial" w:cs="Arial"/>
          <w:i/>
          <w:iCs/>
          <w:color w:val="000000"/>
          <w:lang w:val="fr-FR"/>
        </w:rPr>
      </w:pPr>
    </w:p>
    <w:p w14:paraId="30560B08" w14:textId="77777777" w:rsidR="00F84E00" w:rsidRDefault="00F84E00" w:rsidP="00F14CC2">
      <w:pPr>
        <w:pStyle w:val="NormalWeb"/>
        <w:spacing w:before="0" w:beforeAutospacing="0"/>
        <w:rPr>
          <w:rFonts w:ascii="Arial" w:hAnsi="Arial" w:cs="Arial"/>
          <w:i/>
          <w:iCs/>
          <w:color w:val="000000"/>
          <w:lang w:val="fr-FR"/>
        </w:rPr>
      </w:pPr>
    </w:p>
    <w:p w14:paraId="6FF1FE7B" w14:textId="77777777" w:rsidR="00F84E00" w:rsidRDefault="00F84E00" w:rsidP="00F14CC2">
      <w:pPr>
        <w:pStyle w:val="NormalWeb"/>
        <w:spacing w:before="0" w:beforeAutospacing="0"/>
        <w:rPr>
          <w:rFonts w:ascii="Arial" w:hAnsi="Arial" w:cs="Arial"/>
          <w:i/>
          <w:iCs/>
          <w:color w:val="000000"/>
          <w:lang w:val="fr-FR"/>
        </w:rPr>
      </w:pPr>
    </w:p>
    <w:p w14:paraId="31BCA6F3" w14:textId="77777777" w:rsidR="00F84E00" w:rsidRDefault="00F84E00" w:rsidP="00F14CC2">
      <w:pPr>
        <w:pStyle w:val="NormalWeb"/>
        <w:spacing w:before="0" w:beforeAutospacing="0"/>
        <w:rPr>
          <w:rFonts w:ascii="Arial" w:hAnsi="Arial" w:cs="Arial"/>
          <w:i/>
          <w:iCs/>
          <w:color w:val="000000"/>
          <w:lang w:val="fr-FR"/>
        </w:rPr>
      </w:pPr>
    </w:p>
    <w:p w14:paraId="2D5D9245" w14:textId="77777777" w:rsidR="00F84E00" w:rsidRDefault="00F84E00" w:rsidP="00F14CC2">
      <w:pPr>
        <w:pStyle w:val="NormalWeb"/>
        <w:spacing w:before="0" w:beforeAutospacing="0"/>
        <w:rPr>
          <w:rFonts w:ascii="Arial" w:hAnsi="Arial" w:cs="Arial"/>
          <w:i/>
          <w:iCs/>
          <w:color w:val="000000"/>
          <w:lang w:val="fr-FR"/>
        </w:rPr>
      </w:pPr>
    </w:p>
    <w:p w14:paraId="79C11A4F" w14:textId="77777777" w:rsidR="00F84E00" w:rsidRDefault="00F84E00" w:rsidP="00F14CC2">
      <w:pPr>
        <w:pStyle w:val="NormalWeb"/>
        <w:spacing w:before="0" w:beforeAutospacing="0"/>
        <w:rPr>
          <w:rFonts w:ascii="Arial" w:hAnsi="Arial" w:cs="Arial"/>
          <w:i/>
          <w:iCs/>
          <w:color w:val="000000"/>
          <w:lang w:val="fr-FR"/>
        </w:rPr>
      </w:pPr>
    </w:p>
    <w:p w14:paraId="001B4037" w14:textId="77777777" w:rsidR="00F84E00" w:rsidRDefault="00F84E00" w:rsidP="00F14CC2">
      <w:pPr>
        <w:pStyle w:val="NormalWeb"/>
        <w:spacing w:before="0" w:beforeAutospacing="0"/>
        <w:rPr>
          <w:rFonts w:ascii="Arial" w:hAnsi="Arial" w:cs="Arial"/>
          <w:i/>
          <w:iCs/>
          <w:color w:val="000000"/>
          <w:lang w:val="fr-FR"/>
        </w:rPr>
      </w:pPr>
    </w:p>
    <w:p w14:paraId="307B26AB" w14:textId="77777777" w:rsidR="00F84E00" w:rsidRDefault="00F84E00" w:rsidP="00F14CC2">
      <w:pPr>
        <w:pStyle w:val="NormalWeb"/>
        <w:spacing w:before="0" w:beforeAutospacing="0"/>
        <w:rPr>
          <w:rFonts w:ascii="Arial" w:hAnsi="Arial" w:cs="Arial"/>
          <w:i/>
          <w:iCs/>
          <w:color w:val="000000"/>
          <w:lang w:val="fr-FR"/>
        </w:rPr>
      </w:pPr>
    </w:p>
    <w:p w14:paraId="7F8739CC" w14:textId="77777777" w:rsidR="00F84E00" w:rsidRDefault="00F84E00" w:rsidP="00F14CC2">
      <w:pPr>
        <w:pStyle w:val="NormalWeb"/>
        <w:spacing w:before="0" w:beforeAutospacing="0"/>
        <w:rPr>
          <w:rFonts w:ascii="Arial" w:hAnsi="Arial" w:cs="Arial"/>
          <w:i/>
          <w:iCs/>
          <w:color w:val="000000"/>
          <w:lang w:val="fr-FR"/>
        </w:rPr>
      </w:pPr>
    </w:p>
    <w:p w14:paraId="01C140DF" w14:textId="77777777" w:rsidR="00F84E00" w:rsidRDefault="00F84E00" w:rsidP="00F14CC2">
      <w:pPr>
        <w:pStyle w:val="NormalWeb"/>
        <w:spacing w:before="0" w:beforeAutospacing="0"/>
        <w:rPr>
          <w:rFonts w:ascii="Arial" w:hAnsi="Arial" w:cs="Arial"/>
          <w:i/>
          <w:iCs/>
          <w:color w:val="000000"/>
          <w:lang w:val="fr-FR"/>
        </w:rPr>
      </w:pPr>
    </w:p>
    <w:p w14:paraId="6DE264EE" w14:textId="77777777" w:rsidR="00F84E00" w:rsidRDefault="00F84E00" w:rsidP="00F14CC2">
      <w:pPr>
        <w:pStyle w:val="NormalWeb"/>
        <w:spacing w:before="0" w:beforeAutospacing="0"/>
        <w:rPr>
          <w:rFonts w:ascii="Arial" w:hAnsi="Arial" w:cs="Arial"/>
          <w:i/>
          <w:iCs/>
          <w:color w:val="000000"/>
          <w:lang w:val="fr-FR"/>
        </w:rPr>
      </w:pPr>
    </w:p>
    <w:p w14:paraId="2146E7F7" w14:textId="77777777" w:rsidR="00F84E00" w:rsidRDefault="00F84E00" w:rsidP="00F14CC2">
      <w:pPr>
        <w:pStyle w:val="NormalWeb"/>
        <w:spacing w:before="0" w:beforeAutospacing="0"/>
        <w:rPr>
          <w:rFonts w:ascii="Arial" w:hAnsi="Arial" w:cs="Arial"/>
          <w:i/>
          <w:iCs/>
          <w:color w:val="000000"/>
          <w:lang w:val="fr-FR"/>
        </w:rPr>
      </w:pPr>
    </w:p>
    <w:p w14:paraId="383DAF8B" w14:textId="77777777" w:rsidR="00F84E00" w:rsidRDefault="00F84E00" w:rsidP="00F14CC2">
      <w:pPr>
        <w:pStyle w:val="NormalWeb"/>
        <w:spacing w:before="0" w:beforeAutospacing="0"/>
        <w:rPr>
          <w:rFonts w:ascii="Arial" w:hAnsi="Arial" w:cs="Arial"/>
          <w:i/>
          <w:iCs/>
          <w:color w:val="000000"/>
          <w:lang w:val="fr-FR"/>
        </w:rPr>
      </w:pPr>
    </w:p>
    <w:p w14:paraId="318445E8" w14:textId="77777777" w:rsidR="00F84E00" w:rsidRDefault="00F84E00" w:rsidP="00F14CC2">
      <w:pPr>
        <w:pStyle w:val="NormalWeb"/>
        <w:spacing w:before="0" w:beforeAutospacing="0"/>
        <w:rPr>
          <w:rFonts w:ascii="Arial" w:hAnsi="Arial" w:cs="Arial"/>
          <w:i/>
          <w:iCs/>
          <w:color w:val="000000"/>
          <w:lang w:val="fr-FR"/>
        </w:rPr>
      </w:pPr>
    </w:p>
    <w:p w14:paraId="3A7AAA07" w14:textId="77777777" w:rsidR="00F84E00" w:rsidRDefault="00F84E00" w:rsidP="00F14CC2">
      <w:pPr>
        <w:pStyle w:val="NormalWeb"/>
        <w:spacing w:before="0" w:beforeAutospacing="0"/>
        <w:rPr>
          <w:rFonts w:ascii="Arial" w:hAnsi="Arial" w:cs="Arial"/>
          <w:i/>
          <w:iCs/>
          <w:color w:val="000000"/>
          <w:lang w:val="fr-FR"/>
        </w:rPr>
      </w:pPr>
    </w:p>
    <w:p w14:paraId="0ED992BB" w14:textId="77777777" w:rsidR="00F84E00" w:rsidRDefault="00F84E00" w:rsidP="00F14CC2">
      <w:pPr>
        <w:pStyle w:val="NormalWeb"/>
        <w:spacing w:before="0" w:beforeAutospacing="0"/>
        <w:rPr>
          <w:rFonts w:ascii="Arial" w:hAnsi="Arial" w:cs="Arial"/>
          <w:i/>
          <w:iCs/>
          <w:color w:val="000000"/>
          <w:lang w:val="fr-FR"/>
        </w:rPr>
      </w:pPr>
    </w:p>
    <w:p w14:paraId="4BDECEA6" w14:textId="77777777" w:rsidR="00F84E00" w:rsidRDefault="00F84E00" w:rsidP="00F14CC2">
      <w:pPr>
        <w:pStyle w:val="NormalWeb"/>
        <w:spacing w:before="0" w:beforeAutospacing="0"/>
        <w:rPr>
          <w:rFonts w:ascii="Arial" w:hAnsi="Arial" w:cs="Arial"/>
          <w:i/>
          <w:iCs/>
          <w:color w:val="000000"/>
          <w:lang w:val="fr-FR"/>
        </w:rPr>
      </w:pPr>
    </w:p>
    <w:p w14:paraId="3DAA916B" w14:textId="77777777" w:rsidR="00F84E00" w:rsidRDefault="00F84E00" w:rsidP="00F14CC2">
      <w:pPr>
        <w:pStyle w:val="NormalWeb"/>
        <w:spacing w:before="0" w:beforeAutospacing="0"/>
        <w:rPr>
          <w:rFonts w:ascii="Arial" w:hAnsi="Arial" w:cs="Arial"/>
          <w:i/>
          <w:iCs/>
          <w:color w:val="000000"/>
          <w:lang w:val="fr-FR"/>
        </w:rPr>
      </w:pPr>
    </w:p>
    <w:p w14:paraId="53998AEA" w14:textId="77777777" w:rsidR="00F84E00" w:rsidRPr="00E00540" w:rsidRDefault="00F84E00" w:rsidP="00F14CC2">
      <w:pPr>
        <w:pStyle w:val="NormalWeb"/>
        <w:spacing w:before="0" w:beforeAutospacing="0"/>
        <w:rPr>
          <w:rFonts w:ascii="Arial" w:hAnsi="Arial" w:cs="Arial"/>
          <w:color w:val="000000"/>
          <w:lang w:val="fr-FR"/>
        </w:rPr>
      </w:pPr>
    </w:p>
    <w:p w14:paraId="44731311"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43 : La restauration de Pierre après son échec</w:t>
      </w:r>
    </w:p>
    <w:p w14:paraId="0DAF47C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Du brasier du reniement au pastorat universel (Jean 21)</w:t>
      </w:r>
    </w:p>
    <w:p w14:paraId="18612D2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L'échec moral ou spirituel est souvent perçu dans nos églises comme une condamnation définitive. Le parcours de l'apôtre Pierre démontre que la grâce de Dieu dispose d'un protocole de réhabilitation légale et émotionnelle capable de transformer un traître repentant en un pilier de l'Église primitive.</w:t>
      </w:r>
    </w:p>
    <w:p w14:paraId="630F04A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43.1. Le feu de braises et le triple diagnostic de l'amour</w:t>
      </w:r>
    </w:p>
    <w:p w14:paraId="5232EE7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Après avoir nié connaître Jésus trois fois autour d'un feu de cour de prison, Pierre est brisé, retourné à ses filets de pêche et plongé dans la culpabilité. Dans Jean 21, Jésus ressuscité l'attend sur le rivage, précisément autour d'un autre « feu de braises ». Le décor est planté pour guérir le traumatisme par association de mémoire.</w:t>
      </w:r>
    </w:p>
    <w:p w14:paraId="06F3E72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Jésus ne demande pas à Pierre : « Pourquoi m'as-tu trahi ? », « Où était ton courage ? » ou « As-tu bien révisé ta théologie ? ». Il lui pose une seule et unique question, répétée trois fois pour effacer le triple reniement :</w:t>
      </w:r>
      <w:r w:rsidRPr="00E00540">
        <w:rPr>
          <w:rStyle w:val="apple-converted-space"/>
          <w:rFonts w:ascii="Arial" w:hAnsi="Arial" w:cs="Arial"/>
          <w:color w:val="000000"/>
          <w:lang w:val="fr-FR"/>
        </w:rPr>
        <w:t> </w:t>
      </w:r>
      <w:r w:rsidRPr="00E00540">
        <w:rPr>
          <w:rFonts w:ascii="Arial" w:hAnsi="Arial" w:cs="Arial"/>
          <w:i/>
          <w:iCs/>
          <w:color w:val="000000"/>
          <w:lang w:val="fr-FR"/>
        </w:rPr>
        <w:t>« Simon, fils de Jonas, m'aimes-tu ? »</w:t>
      </w:r>
      <w:r w:rsidRPr="00E00540">
        <w:rPr>
          <w:rStyle w:val="apple-converted-space"/>
          <w:rFonts w:ascii="Arial" w:hAnsi="Arial" w:cs="Arial"/>
          <w:color w:val="000000"/>
          <w:lang w:val="fr-FR"/>
        </w:rPr>
        <w:t> </w:t>
      </w:r>
      <w:r w:rsidRPr="00E00540">
        <w:rPr>
          <w:rFonts w:ascii="Arial" w:hAnsi="Arial" w:cs="Arial"/>
          <w:color w:val="000000"/>
          <w:lang w:val="fr-FR"/>
        </w:rPr>
        <w:t xml:space="preserve">(Jean </w:t>
      </w:r>
      <w:proofErr w:type="gramStart"/>
      <w:r w:rsidRPr="00E00540">
        <w:rPr>
          <w:rFonts w:ascii="Arial" w:hAnsi="Arial" w:cs="Arial"/>
          <w:color w:val="000000"/>
          <w:lang w:val="fr-FR"/>
        </w:rPr>
        <w:t>21:</w:t>
      </w:r>
      <w:proofErr w:type="gramEnd"/>
      <w:r w:rsidRPr="00E00540">
        <w:rPr>
          <w:rFonts w:ascii="Arial" w:hAnsi="Arial" w:cs="Arial"/>
          <w:color w:val="000000"/>
          <w:lang w:val="fr-FR"/>
        </w:rPr>
        <w:t>15).</w:t>
      </w:r>
    </w:p>
    <w:p w14:paraId="55F6E642"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Triple</w:t>
      </w:r>
      <w:proofErr w:type="gramEnd"/>
      <w:r w:rsidRPr="00E00540">
        <w:rPr>
          <w:rStyle w:val="HTMLCode"/>
          <w:rFonts w:ascii="Arial" w:hAnsi="Arial" w:cs="Arial"/>
          <w:color w:val="000000"/>
          <w:lang w:val="fr-FR"/>
        </w:rPr>
        <w:t xml:space="preserve"> Reniement (Cour de Saül</w:t>
      </w:r>
      <w:proofErr w:type="gramStart"/>
      <w:r w:rsidRPr="00E00540">
        <w:rPr>
          <w:rStyle w:val="HTMLCode"/>
          <w:rFonts w:ascii="Arial" w:hAnsi="Arial" w:cs="Arial"/>
          <w:color w:val="000000"/>
          <w:lang w:val="fr-FR"/>
        </w:rPr>
        <w:t>) ]</w:t>
      </w:r>
      <w:proofErr w:type="gramEnd"/>
      <w:r w:rsidRPr="00E00540">
        <w:rPr>
          <w:rStyle w:val="HTMLCode"/>
          <w:rFonts w:ascii="Arial" w:hAnsi="Arial" w:cs="Arial"/>
          <w:color w:val="000000"/>
          <w:lang w:val="fr-FR"/>
        </w:rPr>
        <w:t xml:space="preserve">  ──► Traumatisme / Culpabilité / Retour aux filets</w:t>
      </w:r>
    </w:p>
    <w:p w14:paraId="7BEC42D2"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31CC721E"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0B42BE18"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Triple</w:t>
      </w:r>
      <w:proofErr w:type="gramEnd"/>
      <w:r w:rsidRPr="00E00540">
        <w:rPr>
          <w:rStyle w:val="HTMLCode"/>
          <w:rFonts w:ascii="Arial" w:hAnsi="Arial" w:cs="Arial"/>
          <w:color w:val="000000"/>
          <w:lang w:val="fr-FR"/>
        </w:rPr>
        <w:t xml:space="preserve"> Confession (Jean 21</w:t>
      </w:r>
      <w:proofErr w:type="gramStart"/>
      <w:r w:rsidRPr="00E00540">
        <w:rPr>
          <w:rStyle w:val="HTMLCode"/>
          <w:rFonts w:ascii="Arial" w:hAnsi="Arial" w:cs="Arial"/>
          <w:color w:val="000000"/>
          <w:lang w:val="fr-FR"/>
        </w:rPr>
        <w:t>) ]</w:t>
      </w:r>
      <w:proofErr w:type="gramEnd"/>
      <w:r w:rsidRPr="00E00540">
        <w:rPr>
          <w:rStyle w:val="HTMLCode"/>
          <w:rFonts w:ascii="Arial" w:hAnsi="Arial" w:cs="Arial"/>
          <w:color w:val="000000"/>
          <w:lang w:val="fr-FR"/>
        </w:rPr>
        <w:t xml:space="preserve">     ──► "Tu sais que je t'aime" ──► Guérison</w:t>
      </w:r>
    </w:p>
    <w:p w14:paraId="1A83665A"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3DFA570C"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47EA44B8" w14:textId="77777777" w:rsidR="00F14CC2" w:rsidRPr="00E00540" w:rsidRDefault="00F14CC2" w:rsidP="00F14CC2">
      <w:pPr>
        <w:pStyle w:val="HTMLPreformatted"/>
        <w:rPr>
          <w:rStyle w:val="HTMLCode"/>
          <w:rFonts w:ascii="Arial" w:hAnsi="Arial" w:cs="Arial"/>
          <w:color w:val="000000"/>
          <w:lang w:val="fr-FR"/>
        </w:rPr>
      </w:pPr>
      <w:proofErr w:type="gramStart"/>
      <w:r w:rsidRPr="00E00540">
        <w:rPr>
          <w:rStyle w:val="HTMLCode"/>
          <w:rFonts w:ascii="Arial" w:hAnsi="Arial" w:cs="Arial"/>
          <w:color w:val="000000"/>
          <w:lang w:val="fr-FR"/>
        </w:rPr>
        <w:t>[ Restauration</w:t>
      </w:r>
      <w:proofErr w:type="gramEnd"/>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Légale ]</w:t>
      </w:r>
      <w:proofErr w:type="gramEnd"/>
      <w:r w:rsidRPr="00E00540">
        <w:rPr>
          <w:rStyle w:val="HTMLCode"/>
          <w:rFonts w:ascii="Arial" w:hAnsi="Arial" w:cs="Arial"/>
          <w:color w:val="000000"/>
          <w:lang w:val="fr-FR"/>
        </w:rPr>
        <w:t xml:space="preserve">             ──► "Pais mes agneaux" ──► Leadership affirmé</w:t>
      </w:r>
    </w:p>
    <w:p w14:paraId="015B2D2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Jésus enseigne au leader déchu que la qualification pour le ministère ne repose pas sur une performance humaine infaillible, mais sur la pureté de son amour pour le Christ. Le pasteur qui a chuté, qui a échoué administrativement ou moralement, et qui s'est repenti sincèrement, doit entendre cette question. C'est l'amour pour Jésus qui valide la réhabilitation, pas le regard des hommes.</w:t>
      </w:r>
    </w:p>
    <w:p w14:paraId="21DED5C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43.2. La requalification immédiate : « Pais mes agneaux »</w:t>
      </w:r>
    </w:p>
    <w:p w14:paraId="7CBC132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À chaque fois que Pierre répond : « Oui, Seigneur, tu sais que je t'aime », Jésus réplique instantanément par un mandat d'autorité :</w:t>
      </w:r>
      <w:r w:rsidRPr="00E00540">
        <w:rPr>
          <w:rStyle w:val="apple-converted-space"/>
          <w:rFonts w:ascii="Arial" w:hAnsi="Arial" w:cs="Arial"/>
          <w:color w:val="000000"/>
          <w:lang w:val="fr-FR"/>
        </w:rPr>
        <w:t> </w:t>
      </w:r>
      <w:r w:rsidRPr="00E00540">
        <w:rPr>
          <w:rFonts w:ascii="Arial" w:hAnsi="Arial" w:cs="Arial"/>
          <w:i/>
          <w:iCs/>
          <w:color w:val="000000"/>
          <w:lang w:val="fr-FR"/>
        </w:rPr>
        <w:t>« Pais mes agneaux... Pais mes brebis »</w:t>
      </w:r>
      <w:r w:rsidRPr="00E00540">
        <w:rPr>
          <w:rFonts w:ascii="Arial" w:hAnsi="Arial" w:cs="Arial"/>
          <w:color w:val="000000"/>
          <w:lang w:val="fr-FR"/>
        </w:rPr>
        <w:t>. Jésus ne place pas Pierre en période d'observation passive pendant dix ans ; Il lui confie le troupeau le plus précieux, acheté au prix de Son sang. Le serviteur restauré est pleinement rétabli dans ses droits, ses privilèges et son onction apostolique. Quelques semaines plus tard, c'est ce même Pierre, guéri de sa honte, qui se tiendra debout le jour de la Pentecôte pour moissonner trois mille âmes.</w:t>
      </w:r>
    </w:p>
    <w:p w14:paraId="5636A42E"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09454A03" w14:textId="77777777" w:rsidR="00F14CC2" w:rsidRPr="00E00540" w:rsidRDefault="00F14CC2" w:rsidP="004E56B0">
      <w:pPr>
        <w:pStyle w:val="NormalWeb"/>
        <w:numPr>
          <w:ilvl w:val="0"/>
          <w:numId w:val="63"/>
        </w:numPr>
        <w:spacing w:before="0" w:beforeAutospacing="0"/>
        <w:rPr>
          <w:rFonts w:ascii="Arial" w:hAnsi="Arial" w:cs="Arial"/>
          <w:color w:val="000000"/>
          <w:lang w:val="fr-FR"/>
        </w:rPr>
      </w:pPr>
      <w:r w:rsidRPr="00E00540">
        <w:rPr>
          <w:rFonts w:ascii="Arial" w:hAnsi="Arial" w:cs="Arial"/>
          <w:color w:val="000000"/>
          <w:lang w:val="fr-FR"/>
        </w:rPr>
        <w:t>Êtes-vous encore paralysé par la honte d'une faute ou d'un échec passé que Dieu vous a pourtant déjà pardonné ?</w:t>
      </w:r>
    </w:p>
    <w:p w14:paraId="42350BA3" w14:textId="77777777" w:rsidR="00F14CC2" w:rsidRPr="00E00540" w:rsidRDefault="00F14CC2" w:rsidP="004E56B0">
      <w:pPr>
        <w:pStyle w:val="NormalWeb"/>
        <w:numPr>
          <w:ilvl w:val="0"/>
          <w:numId w:val="63"/>
        </w:numPr>
        <w:spacing w:before="0" w:beforeAutospacing="0"/>
        <w:rPr>
          <w:rFonts w:ascii="Arial" w:hAnsi="Arial" w:cs="Arial"/>
          <w:color w:val="000000"/>
          <w:lang w:val="fr-FR"/>
        </w:rPr>
      </w:pPr>
      <w:r w:rsidRPr="00E00540">
        <w:rPr>
          <w:rFonts w:ascii="Arial" w:hAnsi="Arial" w:cs="Arial"/>
          <w:color w:val="000000"/>
          <w:lang w:val="fr-FR"/>
        </w:rPr>
        <w:lastRenderedPageBreak/>
        <w:t>Acceptez-vous la réhabilitation de la grâce, ou continuez-vous à vous infliger une peine de rejets spirituels ?</w:t>
      </w:r>
    </w:p>
    <w:p w14:paraId="080C4F0D"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5B41493D" w14:textId="77777777" w:rsidR="00F14CC2" w:rsidRDefault="00F14CC2" w:rsidP="00F14CC2">
      <w:pPr>
        <w:pStyle w:val="NormalWeb"/>
        <w:spacing w:before="0" w:beforeAutospacing="0"/>
        <w:rPr>
          <w:rFonts w:ascii="Arial" w:hAnsi="Arial" w:cs="Arial"/>
          <w:i/>
          <w:iCs/>
          <w:color w:val="000000"/>
          <w:lang w:val="fr-FR"/>
        </w:rPr>
      </w:pPr>
      <w:r w:rsidRPr="00E00540">
        <w:rPr>
          <w:rFonts w:ascii="Arial" w:hAnsi="Arial" w:cs="Arial"/>
          <w:i/>
          <w:iCs/>
          <w:color w:val="000000"/>
          <w:lang w:val="fr-FR"/>
        </w:rPr>
        <w:t>Seigneur Jésus, Tu connais mes reniements secrets, mes chutes et mes moments de lâcheté. Merci parce que Tu ne me disqualifies pas. À Ta question "m'aimes-tu ?", mon cœur répond : Oui, Seigneur, Tu sais toutes choses, Tu sais que je T'aime. Je reçois Ton pardon complet et je reprends mon mandat de paître Ton peuple avec un esprit libéré. Amen.</w:t>
      </w:r>
    </w:p>
    <w:p w14:paraId="72A386BE" w14:textId="77777777" w:rsidR="00F84E00" w:rsidRDefault="00F84E00" w:rsidP="00F14CC2">
      <w:pPr>
        <w:pStyle w:val="NormalWeb"/>
        <w:spacing w:before="0" w:beforeAutospacing="0"/>
        <w:rPr>
          <w:rFonts w:ascii="Arial" w:hAnsi="Arial" w:cs="Arial"/>
          <w:i/>
          <w:iCs/>
          <w:color w:val="000000"/>
          <w:lang w:val="fr-FR"/>
        </w:rPr>
      </w:pPr>
    </w:p>
    <w:p w14:paraId="06752236" w14:textId="77777777" w:rsidR="00F84E00" w:rsidRDefault="00F84E00" w:rsidP="00F14CC2">
      <w:pPr>
        <w:pStyle w:val="NormalWeb"/>
        <w:spacing w:before="0" w:beforeAutospacing="0"/>
        <w:rPr>
          <w:rFonts w:ascii="Arial" w:hAnsi="Arial" w:cs="Arial"/>
          <w:i/>
          <w:iCs/>
          <w:color w:val="000000"/>
          <w:lang w:val="fr-FR"/>
        </w:rPr>
      </w:pPr>
    </w:p>
    <w:p w14:paraId="56AE1668" w14:textId="77777777" w:rsidR="00F84E00" w:rsidRDefault="00F84E00" w:rsidP="00F14CC2">
      <w:pPr>
        <w:pStyle w:val="NormalWeb"/>
        <w:spacing w:before="0" w:beforeAutospacing="0"/>
        <w:rPr>
          <w:rFonts w:ascii="Arial" w:hAnsi="Arial" w:cs="Arial"/>
          <w:i/>
          <w:iCs/>
          <w:color w:val="000000"/>
          <w:lang w:val="fr-FR"/>
        </w:rPr>
      </w:pPr>
    </w:p>
    <w:p w14:paraId="6F9E74BC" w14:textId="77777777" w:rsidR="00F84E00" w:rsidRDefault="00F84E00" w:rsidP="00F14CC2">
      <w:pPr>
        <w:pStyle w:val="NormalWeb"/>
        <w:spacing w:before="0" w:beforeAutospacing="0"/>
        <w:rPr>
          <w:rFonts w:ascii="Arial" w:hAnsi="Arial" w:cs="Arial"/>
          <w:i/>
          <w:iCs/>
          <w:color w:val="000000"/>
          <w:lang w:val="fr-FR"/>
        </w:rPr>
      </w:pPr>
    </w:p>
    <w:p w14:paraId="2CF15226" w14:textId="77777777" w:rsidR="00F84E00" w:rsidRDefault="00F84E00" w:rsidP="00F14CC2">
      <w:pPr>
        <w:pStyle w:val="NormalWeb"/>
        <w:spacing w:before="0" w:beforeAutospacing="0"/>
        <w:rPr>
          <w:rFonts w:ascii="Arial" w:hAnsi="Arial" w:cs="Arial"/>
          <w:i/>
          <w:iCs/>
          <w:color w:val="000000"/>
          <w:lang w:val="fr-FR"/>
        </w:rPr>
      </w:pPr>
    </w:p>
    <w:p w14:paraId="40E94D67" w14:textId="77777777" w:rsidR="00F84E00" w:rsidRDefault="00F84E00" w:rsidP="00F14CC2">
      <w:pPr>
        <w:pStyle w:val="NormalWeb"/>
        <w:spacing w:before="0" w:beforeAutospacing="0"/>
        <w:rPr>
          <w:rFonts w:ascii="Arial" w:hAnsi="Arial" w:cs="Arial"/>
          <w:i/>
          <w:iCs/>
          <w:color w:val="000000"/>
          <w:lang w:val="fr-FR"/>
        </w:rPr>
      </w:pPr>
    </w:p>
    <w:p w14:paraId="514B3AD7" w14:textId="77777777" w:rsidR="00F84E00" w:rsidRDefault="00F84E00" w:rsidP="00F14CC2">
      <w:pPr>
        <w:pStyle w:val="NormalWeb"/>
        <w:spacing w:before="0" w:beforeAutospacing="0"/>
        <w:rPr>
          <w:rFonts w:ascii="Arial" w:hAnsi="Arial" w:cs="Arial"/>
          <w:i/>
          <w:iCs/>
          <w:color w:val="000000"/>
          <w:lang w:val="fr-FR"/>
        </w:rPr>
      </w:pPr>
    </w:p>
    <w:p w14:paraId="4E1D1C73" w14:textId="77777777" w:rsidR="00F84E00" w:rsidRDefault="00F84E00" w:rsidP="00F14CC2">
      <w:pPr>
        <w:pStyle w:val="NormalWeb"/>
        <w:spacing w:before="0" w:beforeAutospacing="0"/>
        <w:rPr>
          <w:rFonts w:ascii="Arial" w:hAnsi="Arial" w:cs="Arial"/>
          <w:i/>
          <w:iCs/>
          <w:color w:val="000000"/>
          <w:lang w:val="fr-FR"/>
        </w:rPr>
      </w:pPr>
    </w:p>
    <w:p w14:paraId="4DD95985" w14:textId="77777777" w:rsidR="00F84E00" w:rsidRDefault="00F84E00" w:rsidP="00F14CC2">
      <w:pPr>
        <w:pStyle w:val="NormalWeb"/>
        <w:spacing w:before="0" w:beforeAutospacing="0"/>
        <w:rPr>
          <w:rFonts w:ascii="Arial" w:hAnsi="Arial" w:cs="Arial"/>
          <w:i/>
          <w:iCs/>
          <w:color w:val="000000"/>
          <w:lang w:val="fr-FR"/>
        </w:rPr>
      </w:pPr>
    </w:p>
    <w:p w14:paraId="264C12D1" w14:textId="77777777" w:rsidR="00F84E00" w:rsidRDefault="00F84E00" w:rsidP="00F14CC2">
      <w:pPr>
        <w:pStyle w:val="NormalWeb"/>
        <w:spacing w:before="0" w:beforeAutospacing="0"/>
        <w:rPr>
          <w:rFonts w:ascii="Arial" w:hAnsi="Arial" w:cs="Arial"/>
          <w:i/>
          <w:iCs/>
          <w:color w:val="000000"/>
          <w:lang w:val="fr-FR"/>
        </w:rPr>
      </w:pPr>
    </w:p>
    <w:p w14:paraId="4F7AAB0D" w14:textId="77777777" w:rsidR="00F84E00" w:rsidRDefault="00F84E00" w:rsidP="00F14CC2">
      <w:pPr>
        <w:pStyle w:val="NormalWeb"/>
        <w:spacing w:before="0" w:beforeAutospacing="0"/>
        <w:rPr>
          <w:rFonts w:ascii="Arial" w:hAnsi="Arial" w:cs="Arial"/>
          <w:i/>
          <w:iCs/>
          <w:color w:val="000000"/>
          <w:lang w:val="fr-FR"/>
        </w:rPr>
      </w:pPr>
    </w:p>
    <w:p w14:paraId="3000E45F" w14:textId="77777777" w:rsidR="00F84E00" w:rsidRDefault="00F84E00" w:rsidP="00F14CC2">
      <w:pPr>
        <w:pStyle w:val="NormalWeb"/>
        <w:spacing w:before="0" w:beforeAutospacing="0"/>
        <w:rPr>
          <w:rFonts w:ascii="Arial" w:hAnsi="Arial" w:cs="Arial"/>
          <w:i/>
          <w:iCs/>
          <w:color w:val="000000"/>
          <w:lang w:val="fr-FR"/>
        </w:rPr>
      </w:pPr>
    </w:p>
    <w:p w14:paraId="2D45D167" w14:textId="77777777" w:rsidR="00F84E00" w:rsidRDefault="00F84E00" w:rsidP="00F14CC2">
      <w:pPr>
        <w:pStyle w:val="NormalWeb"/>
        <w:spacing w:before="0" w:beforeAutospacing="0"/>
        <w:rPr>
          <w:rFonts w:ascii="Arial" w:hAnsi="Arial" w:cs="Arial"/>
          <w:i/>
          <w:iCs/>
          <w:color w:val="000000"/>
          <w:lang w:val="fr-FR"/>
        </w:rPr>
      </w:pPr>
    </w:p>
    <w:p w14:paraId="6A7F1B6E" w14:textId="77777777" w:rsidR="00F84E00" w:rsidRDefault="00F84E00" w:rsidP="00F14CC2">
      <w:pPr>
        <w:pStyle w:val="NormalWeb"/>
        <w:spacing w:before="0" w:beforeAutospacing="0"/>
        <w:rPr>
          <w:rFonts w:ascii="Arial" w:hAnsi="Arial" w:cs="Arial"/>
          <w:i/>
          <w:iCs/>
          <w:color w:val="000000"/>
          <w:lang w:val="fr-FR"/>
        </w:rPr>
      </w:pPr>
    </w:p>
    <w:p w14:paraId="294C41F3" w14:textId="77777777" w:rsidR="00F84E00" w:rsidRPr="00E00540" w:rsidRDefault="00F84E00" w:rsidP="00F14CC2">
      <w:pPr>
        <w:pStyle w:val="NormalWeb"/>
        <w:spacing w:before="0" w:beforeAutospacing="0"/>
        <w:rPr>
          <w:rFonts w:ascii="Arial" w:hAnsi="Arial" w:cs="Arial"/>
          <w:color w:val="000000"/>
          <w:lang w:val="fr-FR"/>
        </w:rPr>
      </w:pPr>
    </w:p>
    <w:p w14:paraId="6D8ACBD6"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44 : Les serviteurs restaurés deviennent des restaurateurs</w:t>
      </w:r>
    </w:p>
    <w:p w14:paraId="00BAB24E"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Transformer ses cicatrices en une clinique pour les autres</w:t>
      </w:r>
    </w:p>
    <w:p w14:paraId="1556FA7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Dieu ne gaspille jamais nos souffrances. La douleur que vous avez traversée sous votre genêt, l'angoisse de votre crise cardiaque évitée, les larmes de vos déceptions relationnelles ne sont pas des accidents inutiles. Elles constituent les qualifications requises pour faire de vous un instrument de guérison majeur au profit des autres leaders en détresse.</w:t>
      </w:r>
    </w:p>
    <w:p w14:paraId="44D4179A"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44.1. La loi de la consolidation mutuelle</w:t>
      </w:r>
    </w:p>
    <w:p w14:paraId="179A48E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Jésus a prophétisé à Pierre avant sa chute ces mots d'une profondeur pastorale inouïe :</w:t>
      </w:r>
      <w:r w:rsidRPr="00E00540">
        <w:rPr>
          <w:rStyle w:val="apple-converted-space"/>
          <w:rFonts w:ascii="Arial" w:hAnsi="Arial" w:cs="Arial"/>
          <w:color w:val="000000"/>
          <w:lang w:val="fr-FR"/>
        </w:rPr>
        <w:t> </w:t>
      </w:r>
      <w:r w:rsidRPr="00E00540">
        <w:rPr>
          <w:rFonts w:ascii="Arial" w:hAnsi="Arial" w:cs="Arial"/>
          <w:i/>
          <w:iCs/>
          <w:color w:val="000000"/>
          <w:lang w:val="fr-FR"/>
        </w:rPr>
        <w:t>« Simon, Simon, Satan a demandé à vous cribler comme le froment. Mais j'ai prié pour toi, afin que ta foi ne défaille point ; et toi, quand tu seras converti, affermis tes frères »</w:t>
      </w:r>
      <w:r w:rsidRPr="00E00540">
        <w:rPr>
          <w:rStyle w:val="apple-converted-space"/>
          <w:rFonts w:ascii="Arial" w:hAnsi="Arial" w:cs="Arial"/>
          <w:color w:val="000000"/>
          <w:lang w:val="fr-FR"/>
        </w:rPr>
        <w:t> </w:t>
      </w:r>
      <w:r w:rsidRPr="00E00540">
        <w:rPr>
          <w:rFonts w:ascii="Arial" w:hAnsi="Arial" w:cs="Arial"/>
          <w:color w:val="000000"/>
          <w:lang w:val="fr-FR"/>
        </w:rPr>
        <w:t xml:space="preserve">(Luc </w:t>
      </w:r>
      <w:proofErr w:type="gramStart"/>
      <w:r w:rsidRPr="00E00540">
        <w:rPr>
          <w:rFonts w:ascii="Arial" w:hAnsi="Arial" w:cs="Arial"/>
          <w:color w:val="000000"/>
          <w:lang w:val="fr-FR"/>
        </w:rPr>
        <w:t>22:</w:t>
      </w:r>
      <w:proofErr w:type="gramEnd"/>
      <w:r w:rsidRPr="00E00540">
        <w:rPr>
          <w:rFonts w:ascii="Arial" w:hAnsi="Arial" w:cs="Arial"/>
          <w:color w:val="000000"/>
          <w:lang w:val="fr-FR"/>
        </w:rPr>
        <w:t>31-32).</w:t>
      </w:r>
    </w:p>
    <w:p w14:paraId="14EB688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but ultime de la restauration de Pierre est la fortification du corps pastoral. Un leader qui n'a jamais souffert, qui n'a jamais échoué ou frôlé le burn-out, est souvent dur, dogmatique, légaliste et impitoyable envers les faiblesses des autres. Mais le leader qui porte les cicatrices de la caverne possède une onction de compassion. Il sait repérer la fatigue dans les yeux d'un collègue ; il sait écouter sans juger parce qu'il se souvient de l'odeur de la poussière de sa propre chute.</w:t>
      </w:r>
    </w:p>
    <w:p w14:paraId="2616267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44.2. Devenir une oasis dans le désert ecclésiastique</w:t>
      </w:r>
    </w:p>
    <w:p w14:paraId="3ACE5CC7"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Les serviteurs restaurés transforment leurs églises et leurs presbytères en des cliniques de l'esprit. Ils ne participent plus à la culture du lynchage clérical. Au contraire, ils ouvrent des espaces d'écoute, de redevabilité et de restauration pour les pasteurs fatigués. Vos cicatrices deviennent des repères pour ceux qui traversent la même tempête : elles prouvent qu'on peut couler, mais qu'avec Jésus, on ne se noie pas.</w:t>
      </w:r>
    </w:p>
    <w:p w14:paraId="19CA04F4"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762CC321" w14:textId="77777777" w:rsidR="00F14CC2" w:rsidRPr="00E00540" w:rsidRDefault="00F14CC2" w:rsidP="004E56B0">
      <w:pPr>
        <w:pStyle w:val="NormalWeb"/>
        <w:numPr>
          <w:ilvl w:val="0"/>
          <w:numId w:val="64"/>
        </w:numPr>
        <w:spacing w:before="0" w:beforeAutospacing="0"/>
        <w:rPr>
          <w:rFonts w:ascii="Arial" w:hAnsi="Arial" w:cs="Arial"/>
          <w:color w:val="000000"/>
          <w:lang w:val="fr-FR"/>
        </w:rPr>
      </w:pPr>
      <w:r w:rsidRPr="00E00540">
        <w:rPr>
          <w:rFonts w:ascii="Arial" w:hAnsi="Arial" w:cs="Arial"/>
          <w:color w:val="000000"/>
          <w:lang w:val="fr-FR"/>
        </w:rPr>
        <w:t>Utilisez-vous l'histoire de votre propre délivrance et de votre repos pour consoler et avertir vos confrères ministériels en danger ?</w:t>
      </w:r>
    </w:p>
    <w:p w14:paraId="2E46B590" w14:textId="77777777" w:rsidR="00F14CC2" w:rsidRPr="00E00540" w:rsidRDefault="00F14CC2" w:rsidP="004E56B0">
      <w:pPr>
        <w:pStyle w:val="NormalWeb"/>
        <w:numPr>
          <w:ilvl w:val="0"/>
          <w:numId w:val="64"/>
        </w:numPr>
        <w:spacing w:before="0" w:beforeAutospacing="0"/>
        <w:rPr>
          <w:rFonts w:ascii="Arial" w:hAnsi="Arial" w:cs="Arial"/>
          <w:color w:val="000000"/>
          <w:lang w:val="fr-FR"/>
        </w:rPr>
      </w:pPr>
      <w:r w:rsidRPr="00E00540">
        <w:rPr>
          <w:rFonts w:ascii="Arial" w:hAnsi="Arial" w:cs="Arial"/>
          <w:color w:val="000000"/>
          <w:lang w:val="fr-FR"/>
        </w:rPr>
        <w:t>Êtes-vous devenu un havre de paix ou un juge pour les serviteurs qui manifestent des signes de faiblesse autour de vous ?</w:t>
      </w:r>
    </w:p>
    <w:p w14:paraId="69B0106E"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227331DE"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 xml:space="preserve">Seigneur, je comprends maintenant que mes souffrances passées étaient une école de compassion. Je choisis de ne pas cacher mes cicatrices, mais de les laisser devenir des canaux de Ta guérison pour mes frères dans le ministère. Fais de moi un consolateur et un </w:t>
      </w:r>
      <w:proofErr w:type="spellStart"/>
      <w:r w:rsidRPr="00E00540">
        <w:rPr>
          <w:rFonts w:ascii="Arial" w:hAnsi="Arial" w:cs="Arial"/>
          <w:i/>
          <w:iCs/>
          <w:color w:val="000000"/>
          <w:lang w:val="fr-FR"/>
        </w:rPr>
        <w:t>affermisseur</w:t>
      </w:r>
      <w:proofErr w:type="spellEnd"/>
      <w:r w:rsidRPr="00E00540">
        <w:rPr>
          <w:rFonts w:ascii="Arial" w:hAnsi="Arial" w:cs="Arial"/>
          <w:i/>
          <w:iCs/>
          <w:color w:val="000000"/>
          <w:lang w:val="fr-FR"/>
        </w:rPr>
        <w:t xml:space="preserve"> de leaders fatigués. Au nom de Jésus. Amen.</w:t>
      </w:r>
    </w:p>
    <w:p w14:paraId="384CC653"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45 : Le ministère après la guérison intérieure</w:t>
      </w:r>
    </w:p>
    <w:p w14:paraId="74612C3A"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Opérer dans la clarté, la liberté et l'onction pure</w:t>
      </w:r>
    </w:p>
    <w:p w14:paraId="4EEA914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Prêcher et diriger avec un cœur guéri change absolument tout. Le ministère n'est plus une arène de combat pour prouver son existence ou soigner ses névroses personnelles, mais une extension naturelle de la paix de Dieu. Le visage du service après la guérison intérieure se caractérise par une autorité tranquille et une pureté de motivation retrouvée.</w:t>
      </w:r>
    </w:p>
    <w:p w14:paraId="17D3188C"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45.1. La fin des motivations toxiques : l'épuration de l'autel</w:t>
      </w:r>
    </w:p>
    <w:p w14:paraId="1861739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Avant la guérison intérieure, beaucoup de serviteurs travaillent pour des raisons inconscientes et blessées :</w:t>
      </w:r>
    </w:p>
    <w:p w14:paraId="6D9C8C05" w14:textId="77777777" w:rsidR="00F14CC2" w:rsidRPr="00E00540" w:rsidRDefault="00F14CC2" w:rsidP="004E56B0">
      <w:pPr>
        <w:pStyle w:val="NormalWeb"/>
        <w:numPr>
          <w:ilvl w:val="0"/>
          <w:numId w:val="65"/>
        </w:numPr>
        <w:spacing w:before="0" w:beforeAutospacing="0"/>
        <w:rPr>
          <w:rFonts w:ascii="Arial" w:hAnsi="Arial" w:cs="Arial"/>
          <w:color w:val="000000"/>
          <w:lang w:val="fr-FR"/>
        </w:rPr>
      </w:pPr>
      <w:r w:rsidRPr="00E00540">
        <w:rPr>
          <w:rFonts w:ascii="Arial" w:hAnsi="Arial" w:cs="Arial"/>
          <w:color w:val="000000"/>
          <w:lang w:val="fr-FR"/>
        </w:rPr>
        <w:t>Servir pour</w:t>
      </w:r>
      <w:r w:rsidRPr="00E00540">
        <w:rPr>
          <w:rStyle w:val="apple-converted-space"/>
          <w:rFonts w:ascii="Arial" w:hAnsi="Arial" w:cs="Arial"/>
          <w:color w:val="000000"/>
          <w:lang w:val="fr-FR"/>
        </w:rPr>
        <w:t> </w:t>
      </w:r>
      <w:r w:rsidRPr="00E00540">
        <w:rPr>
          <w:rFonts w:ascii="Arial" w:hAnsi="Arial" w:cs="Arial"/>
          <w:b/>
          <w:bCs/>
          <w:color w:val="000000"/>
          <w:lang w:val="fr-FR"/>
        </w:rPr>
        <w:t>prouver sa valeur</w:t>
      </w:r>
      <w:r w:rsidRPr="00E00540">
        <w:rPr>
          <w:rStyle w:val="apple-converted-space"/>
          <w:rFonts w:ascii="Arial" w:hAnsi="Arial" w:cs="Arial"/>
          <w:color w:val="000000"/>
          <w:lang w:val="fr-FR"/>
        </w:rPr>
        <w:t> </w:t>
      </w:r>
      <w:r w:rsidRPr="00E00540">
        <w:rPr>
          <w:rFonts w:ascii="Arial" w:hAnsi="Arial" w:cs="Arial"/>
          <w:color w:val="000000"/>
          <w:lang w:val="fr-FR"/>
        </w:rPr>
        <w:t>à un père biologique sévère ou absent.</w:t>
      </w:r>
    </w:p>
    <w:p w14:paraId="29B49B0C" w14:textId="77777777" w:rsidR="00F14CC2" w:rsidRPr="00E00540" w:rsidRDefault="00F14CC2" w:rsidP="004E56B0">
      <w:pPr>
        <w:pStyle w:val="NormalWeb"/>
        <w:numPr>
          <w:ilvl w:val="0"/>
          <w:numId w:val="65"/>
        </w:numPr>
        <w:spacing w:before="0" w:beforeAutospacing="0"/>
        <w:rPr>
          <w:rFonts w:ascii="Arial" w:hAnsi="Arial" w:cs="Arial"/>
          <w:color w:val="000000"/>
          <w:lang w:val="fr-FR"/>
        </w:rPr>
      </w:pPr>
      <w:r w:rsidRPr="00E00540">
        <w:rPr>
          <w:rFonts w:ascii="Arial" w:hAnsi="Arial" w:cs="Arial"/>
          <w:color w:val="000000"/>
          <w:lang w:val="fr-FR"/>
        </w:rPr>
        <w:t>Bâtir une méga-église pour</w:t>
      </w:r>
      <w:r w:rsidRPr="00E00540">
        <w:rPr>
          <w:rStyle w:val="apple-converted-space"/>
          <w:rFonts w:ascii="Arial" w:hAnsi="Arial" w:cs="Arial"/>
          <w:color w:val="000000"/>
          <w:lang w:val="fr-FR"/>
        </w:rPr>
        <w:t> </w:t>
      </w:r>
      <w:r w:rsidRPr="00E00540">
        <w:rPr>
          <w:rFonts w:ascii="Arial" w:hAnsi="Arial" w:cs="Arial"/>
          <w:b/>
          <w:bCs/>
          <w:color w:val="000000"/>
          <w:lang w:val="fr-FR"/>
        </w:rPr>
        <w:t>prendre sa revanche</w:t>
      </w:r>
      <w:r w:rsidRPr="00E00540">
        <w:rPr>
          <w:rStyle w:val="apple-converted-space"/>
          <w:rFonts w:ascii="Arial" w:hAnsi="Arial" w:cs="Arial"/>
          <w:color w:val="000000"/>
          <w:lang w:val="fr-FR"/>
        </w:rPr>
        <w:t> </w:t>
      </w:r>
      <w:r w:rsidRPr="00E00540">
        <w:rPr>
          <w:rFonts w:ascii="Arial" w:hAnsi="Arial" w:cs="Arial"/>
          <w:color w:val="000000"/>
          <w:lang w:val="fr-FR"/>
        </w:rPr>
        <w:t>sur ceux qui nous ont rejetés dans le passé.</w:t>
      </w:r>
    </w:p>
    <w:p w14:paraId="10ACDF2C" w14:textId="77777777" w:rsidR="00F14CC2" w:rsidRPr="00E00540" w:rsidRDefault="00F14CC2" w:rsidP="004E56B0">
      <w:pPr>
        <w:pStyle w:val="NormalWeb"/>
        <w:numPr>
          <w:ilvl w:val="0"/>
          <w:numId w:val="65"/>
        </w:numPr>
        <w:spacing w:before="0" w:beforeAutospacing="0"/>
        <w:rPr>
          <w:rFonts w:ascii="Arial" w:hAnsi="Arial" w:cs="Arial"/>
          <w:color w:val="000000"/>
          <w:lang w:val="fr-FR"/>
        </w:rPr>
      </w:pPr>
      <w:r w:rsidRPr="00E00540">
        <w:rPr>
          <w:rFonts w:ascii="Arial" w:hAnsi="Arial" w:cs="Arial"/>
          <w:color w:val="000000"/>
          <w:lang w:val="fr-FR"/>
        </w:rPr>
        <w:t>Rechercher l'onction spectaculaire pour</w:t>
      </w:r>
      <w:r w:rsidRPr="00E00540">
        <w:rPr>
          <w:rStyle w:val="apple-converted-space"/>
          <w:rFonts w:ascii="Arial" w:hAnsi="Arial" w:cs="Arial"/>
          <w:color w:val="000000"/>
          <w:lang w:val="fr-FR"/>
        </w:rPr>
        <w:t> </w:t>
      </w:r>
      <w:r w:rsidRPr="00E00540">
        <w:rPr>
          <w:rFonts w:ascii="Arial" w:hAnsi="Arial" w:cs="Arial"/>
          <w:b/>
          <w:bCs/>
          <w:color w:val="000000"/>
          <w:lang w:val="fr-FR"/>
        </w:rPr>
        <w:t>contrôler</w:t>
      </w:r>
      <w:r w:rsidRPr="00E00540">
        <w:rPr>
          <w:rStyle w:val="apple-converted-space"/>
          <w:rFonts w:ascii="Arial" w:hAnsi="Arial" w:cs="Arial"/>
          <w:color w:val="000000"/>
          <w:lang w:val="fr-FR"/>
        </w:rPr>
        <w:t> </w:t>
      </w:r>
      <w:r w:rsidRPr="00E00540">
        <w:rPr>
          <w:rFonts w:ascii="Arial" w:hAnsi="Arial" w:cs="Arial"/>
          <w:color w:val="000000"/>
          <w:lang w:val="fr-FR"/>
        </w:rPr>
        <w:t>le regard des autres.</w:t>
      </w:r>
    </w:p>
    <w:p w14:paraId="52FA5D38"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Lorsque le Saint-Esprit guérit les blessures du rejet, de l'abandon ou de la trahison, ces motivations toxiques s'effondrent. On cesse de prêcher pour être applaudi ; on cesse de multiplier les programmes pour rassurer son insécurité. On sert par pur amour pour Dieu et pour le peuple. L'autel est épuré, les messages deviennent limpides et l'onction n'est plus polluée par les ambitions charnelles de l'âme.</w:t>
      </w:r>
    </w:p>
    <w:p w14:paraId="69D71D0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45.2. L'autorité tranquille du serviteur affranchi</w:t>
      </w:r>
    </w:p>
    <w:p w14:paraId="7C82C1FB"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Le leader intérieurement guéri possède une liberté totale face aux critiques et aux complaisances des hommes. N'ayant plus rien à prouver, il ne craint plus les visages des rebelles ni le départ des donateurs fortunés. Il dirige avec la douceur et la fermeté de Christ. Son sommeil est paisible parce que son identité est ancrée dans ce qu'il</w:t>
      </w:r>
      <w:r w:rsidRPr="00E00540">
        <w:rPr>
          <w:rStyle w:val="apple-converted-space"/>
          <w:rFonts w:ascii="Arial" w:hAnsi="Arial" w:cs="Arial"/>
          <w:color w:val="000000"/>
          <w:lang w:val="fr-FR"/>
        </w:rPr>
        <w:t> </w:t>
      </w:r>
      <w:r w:rsidRPr="00E00540">
        <w:rPr>
          <w:rFonts w:ascii="Arial" w:hAnsi="Arial" w:cs="Arial"/>
          <w:i/>
          <w:iCs/>
          <w:color w:val="000000"/>
          <w:lang w:val="fr-FR"/>
        </w:rPr>
        <w:t>est</w:t>
      </w:r>
      <w:r w:rsidRPr="00E00540">
        <w:rPr>
          <w:rStyle w:val="apple-converted-space"/>
          <w:rFonts w:ascii="Arial" w:hAnsi="Arial" w:cs="Arial"/>
          <w:color w:val="000000"/>
          <w:lang w:val="fr-FR"/>
        </w:rPr>
        <w:t> </w:t>
      </w:r>
      <w:r w:rsidRPr="00E00540">
        <w:rPr>
          <w:rFonts w:ascii="Arial" w:hAnsi="Arial" w:cs="Arial"/>
          <w:color w:val="000000"/>
          <w:lang w:val="fr-FR"/>
        </w:rPr>
        <w:t>en Christ, et non dans ce qu'il</w:t>
      </w:r>
      <w:r w:rsidRPr="00E00540">
        <w:rPr>
          <w:rStyle w:val="apple-converted-space"/>
          <w:rFonts w:ascii="Arial" w:hAnsi="Arial" w:cs="Arial"/>
          <w:color w:val="000000"/>
          <w:lang w:val="fr-FR"/>
        </w:rPr>
        <w:t> </w:t>
      </w:r>
      <w:r w:rsidRPr="00E00540">
        <w:rPr>
          <w:rFonts w:ascii="Arial" w:hAnsi="Arial" w:cs="Arial"/>
          <w:i/>
          <w:iCs/>
          <w:color w:val="000000"/>
          <w:lang w:val="fr-FR"/>
        </w:rPr>
        <w:t>fait</w:t>
      </w:r>
      <w:r w:rsidRPr="00E00540">
        <w:rPr>
          <w:rStyle w:val="apple-converted-space"/>
          <w:rFonts w:ascii="Arial" w:hAnsi="Arial" w:cs="Arial"/>
          <w:color w:val="000000"/>
          <w:lang w:val="fr-FR"/>
        </w:rPr>
        <w:t> </w:t>
      </w:r>
      <w:r w:rsidRPr="00E00540">
        <w:rPr>
          <w:rFonts w:ascii="Arial" w:hAnsi="Arial" w:cs="Arial"/>
          <w:color w:val="000000"/>
          <w:lang w:val="fr-FR"/>
        </w:rPr>
        <w:t>pour Christ. C'est le retour à la véritable puissance de l'Évangile : une force sans artifice.</w:t>
      </w:r>
    </w:p>
    <w:p w14:paraId="3F58ABDA"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47C592CD" w14:textId="77777777" w:rsidR="00F14CC2" w:rsidRPr="00E00540" w:rsidRDefault="00F14CC2" w:rsidP="004E56B0">
      <w:pPr>
        <w:pStyle w:val="NormalWeb"/>
        <w:numPr>
          <w:ilvl w:val="0"/>
          <w:numId w:val="66"/>
        </w:numPr>
        <w:spacing w:before="0" w:beforeAutospacing="0"/>
        <w:rPr>
          <w:rFonts w:ascii="Arial" w:hAnsi="Arial" w:cs="Arial"/>
          <w:color w:val="000000"/>
          <w:lang w:val="fr-FR"/>
        </w:rPr>
      </w:pPr>
      <w:r w:rsidRPr="00E00540">
        <w:rPr>
          <w:rFonts w:ascii="Arial" w:hAnsi="Arial" w:cs="Arial"/>
          <w:color w:val="000000"/>
          <w:lang w:val="fr-FR"/>
        </w:rPr>
        <w:t>Sentez-vous la différence de légèreté dans votre chaire lorsque vous prêchez sans le besoin d'impressionner votre auditoire ?</w:t>
      </w:r>
    </w:p>
    <w:p w14:paraId="019D9CB1" w14:textId="77777777" w:rsidR="00F14CC2" w:rsidRPr="00E00540" w:rsidRDefault="00F14CC2" w:rsidP="004E56B0">
      <w:pPr>
        <w:pStyle w:val="NormalWeb"/>
        <w:numPr>
          <w:ilvl w:val="0"/>
          <w:numId w:val="66"/>
        </w:numPr>
        <w:spacing w:before="0" w:beforeAutospacing="0"/>
        <w:rPr>
          <w:rFonts w:ascii="Arial" w:hAnsi="Arial" w:cs="Arial"/>
          <w:color w:val="000000"/>
          <w:lang w:val="fr-FR"/>
        </w:rPr>
      </w:pPr>
      <w:r w:rsidRPr="00E00540">
        <w:rPr>
          <w:rFonts w:ascii="Arial" w:hAnsi="Arial" w:cs="Arial"/>
          <w:color w:val="000000"/>
          <w:lang w:val="fr-FR"/>
        </w:rPr>
        <w:t>Votre joie pastorale est-elle devenue indépendante des fluctuations statistiques de votre assemblée ?</w:t>
      </w:r>
    </w:p>
    <w:p w14:paraId="1690DA17"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w:t>
      </w:r>
    </w:p>
    <w:p w14:paraId="4E0B692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je Te remercie pour la liberté glorieuse du cœur guéri. Merci d'avoir purifié mes motivations secrètes. Je déclare que je n'exerce plus mon ministère pour soigner mes blessures, mais pour manifester Ta seule gloire. Que Ton autorité tranquille se déploie à travers ma vie affranchie du regard des hommes. Amen.</w:t>
      </w:r>
    </w:p>
    <w:p w14:paraId="26CD65AE"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lastRenderedPageBreak/>
        <w:t>Chapitre 46 : La récompense des serviteurs fidèles</w:t>
      </w:r>
    </w:p>
    <w:p w14:paraId="30C28D0B"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La+ perspective de l'éternité comme carburant de la persévérance</w:t>
      </w:r>
    </w:p>
    <w:p w14:paraId="32A9A7C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 livre s'achève là où tout commence : dans les yeux du Maître à la fin de notre voyage terrestre. La fatigue du ministère, les nuits d'intercession, la gestion des crises et les sacrifices corporels et familiaux trouvent leur signification ultime dans la perspective glorieuse de la récompense éternelle. Le serviteur qui garde les yeux fixés sur le tribunal de Christ ne s'effondre jamais définitivement sous les pressions du siècle présent.</w:t>
      </w:r>
    </w:p>
    <w:p w14:paraId="319558E7"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46.1. L'approbation suprême : « Bon et fidèle serviteur »</w:t>
      </w:r>
    </w:p>
    <w:p w14:paraId="49805BD3"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 xml:space="preserve">Dans Matthieu </w:t>
      </w:r>
      <w:proofErr w:type="gramStart"/>
      <w:r w:rsidRPr="00E00540">
        <w:rPr>
          <w:rFonts w:ascii="Arial" w:hAnsi="Arial" w:cs="Arial"/>
          <w:color w:val="000000"/>
          <w:lang w:val="fr-FR"/>
        </w:rPr>
        <w:t>25:</w:t>
      </w:r>
      <w:proofErr w:type="gramEnd"/>
      <w:r w:rsidRPr="00E00540">
        <w:rPr>
          <w:rFonts w:ascii="Arial" w:hAnsi="Arial" w:cs="Arial"/>
          <w:color w:val="000000"/>
          <w:lang w:val="fr-FR"/>
        </w:rPr>
        <w:t>21, la plus grande récompense promise n'est pas une couronne matérielle, mais une phrase prononcée par la bouche du Roi des rois :</w:t>
      </w:r>
      <w:r w:rsidRPr="00E00540">
        <w:rPr>
          <w:rStyle w:val="apple-converted-space"/>
          <w:rFonts w:ascii="Arial" w:hAnsi="Arial" w:cs="Arial"/>
          <w:color w:val="000000"/>
          <w:lang w:val="fr-FR"/>
        </w:rPr>
        <w:t> </w:t>
      </w:r>
      <w:r w:rsidRPr="00E00540">
        <w:rPr>
          <w:rFonts w:ascii="Arial" w:hAnsi="Arial" w:cs="Arial"/>
          <w:i/>
          <w:iCs/>
          <w:color w:val="000000"/>
          <w:lang w:val="fr-FR"/>
        </w:rPr>
        <w:t>« C'est bien, bon et fidèle serviteur ; tu as été fidèle en peu de chose, je te confierai beaucoup ; entre dans la joie de ton maître. »</w:t>
      </w:r>
    </w:p>
    <w:p w14:paraId="5C4F998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Remarquez que le Maître ne dit pas : « Bon et</w:t>
      </w:r>
      <w:r w:rsidRPr="00E00540">
        <w:rPr>
          <w:rStyle w:val="apple-converted-space"/>
          <w:rFonts w:ascii="Arial" w:hAnsi="Arial" w:cs="Arial"/>
          <w:color w:val="000000"/>
          <w:lang w:val="fr-FR"/>
        </w:rPr>
        <w:t> </w:t>
      </w:r>
      <w:r w:rsidRPr="00E00540">
        <w:rPr>
          <w:rFonts w:ascii="Arial" w:hAnsi="Arial" w:cs="Arial"/>
          <w:i/>
          <w:iCs/>
          <w:color w:val="000000"/>
          <w:lang w:val="fr-FR"/>
        </w:rPr>
        <w:t>célèbre</w:t>
      </w:r>
      <w:r w:rsidRPr="00E00540">
        <w:rPr>
          <w:rStyle w:val="apple-converted-space"/>
          <w:rFonts w:ascii="Arial" w:hAnsi="Arial" w:cs="Arial"/>
          <w:color w:val="000000"/>
          <w:lang w:val="fr-FR"/>
        </w:rPr>
        <w:t> </w:t>
      </w:r>
      <w:r w:rsidRPr="00E00540">
        <w:rPr>
          <w:rFonts w:ascii="Arial" w:hAnsi="Arial" w:cs="Arial"/>
          <w:color w:val="000000"/>
          <w:lang w:val="fr-FR"/>
        </w:rPr>
        <w:t>serviteur » ou « Bon et</w:t>
      </w:r>
      <w:r w:rsidRPr="00E00540">
        <w:rPr>
          <w:rStyle w:val="apple-converted-space"/>
          <w:rFonts w:ascii="Arial" w:hAnsi="Arial" w:cs="Arial"/>
          <w:color w:val="000000"/>
          <w:lang w:val="fr-FR"/>
        </w:rPr>
        <w:t> </w:t>
      </w:r>
      <w:r w:rsidRPr="00E00540">
        <w:rPr>
          <w:rFonts w:ascii="Arial" w:hAnsi="Arial" w:cs="Arial"/>
          <w:i/>
          <w:iCs/>
          <w:color w:val="000000"/>
          <w:lang w:val="fr-FR"/>
        </w:rPr>
        <w:t>hyperactif</w:t>
      </w:r>
      <w:r w:rsidRPr="00E00540">
        <w:rPr>
          <w:rStyle w:val="apple-converted-space"/>
          <w:rFonts w:ascii="Arial" w:hAnsi="Arial" w:cs="Arial"/>
          <w:color w:val="000000"/>
          <w:lang w:val="fr-FR"/>
        </w:rPr>
        <w:t> </w:t>
      </w:r>
      <w:r w:rsidRPr="00E00540">
        <w:rPr>
          <w:rFonts w:ascii="Arial" w:hAnsi="Arial" w:cs="Arial"/>
          <w:color w:val="000000"/>
          <w:lang w:val="fr-FR"/>
        </w:rPr>
        <w:t>serviteur ». Le critère d'évaluation divin est la</w:t>
      </w:r>
      <w:r w:rsidRPr="00E00540">
        <w:rPr>
          <w:rStyle w:val="apple-converted-space"/>
          <w:rFonts w:ascii="Arial" w:hAnsi="Arial" w:cs="Arial"/>
          <w:color w:val="000000"/>
          <w:lang w:val="fr-FR"/>
        </w:rPr>
        <w:t> </w:t>
      </w:r>
      <w:r w:rsidRPr="00E00540">
        <w:rPr>
          <w:rFonts w:ascii="Arial" w:hAnsi="Arial" w:cs="Arial"/>
          <w:b/>
          <w:bCs/>
          <w:color w:val="000000"/>
          <w:lang w:val="fr-FR"/>
        </w:rPr>
        <w:t>fidélité</w:t>
      </w:r>
      <w:r w:rsidRPr="00E00540">
        <w:rPr>
          <w:rFonts w:ascii="Arial" w:hAnsi="Arial" w:cs="Arial"/>
          <w:color w:val="000000"/>
          <w:lang w:val="fr-FR"/>
        </w:rPr>
        <w:t>. Être fidèle à son appel, fidèle à son conjoint, fidèle à la gestion de sa santé, fidèle au message de la croix. La récompense éternelle effacera en un éclat de seconde toutes les larmes versées dans le secret des presbytères et toutes les fatigues du désert.</w:t>
      </w:r>
    </w:p>
    <w:p w14:paraId="74C27F46"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46.2. La couronne de justice et le repos éternel</w:t>
      </w:r>
    </w:p>
    <w:p w14:paraId="6499A47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L'apôtre Paul, au soir de sa vie, enfermé dans la prison Mamertine, contemple l'horizon de sa récompense avec une assurance triomphante :</w:t>
      </w:r>
      <w:r w:rsidRPr="00E00540">
        <w:rPr>
          <w:rStyle w:val="apple-converted-space"/>
          <w:rFonts w:ascii="Arial" w:hAnsi="Arial" w:cs="Arial"/>
          <w:color w:val="000000"/>
          <w:lang w:val="fr-FR"/>
        </w:rPr>
        <w:t> </w:t>
      </w:r>
      <w:r w:rsidRPr="00E00540">
        <w:rPr>
          <w:rFonts w:ascii="Arial" w:hAnsi="Arial" w:cs="Arial"/>
          <w:i/>
          <w:iCs/>
          <w:color w:val="000000"/>
          <w:lang w:val="fr-FR"/>
        </w:rPr>
        <w:t>« J'ai combattu le bon combat, j'ai achevé la course, j'ai gardé la foi. Désormais la couronne de justice m'est réservée ; le Seigneur, le juste juge, me la donnera dans ce jour-là... »</w:t>
      </w:r>
      <w:r w:rsidRPr="00E00540">
        <w:rPr>
          <w:rStyle w:val="apple-converted-space"/>
          <w:rFonts w:ascii="Arial" w:hAnsi="Arial" w:cs="Arial"/>
          <w:color w:val="000000"/>
          <w:lang w:val="fr-FR"/>
        </w:rPr>
        <w:t> </w:t>
      </w:r>
      <w:r w:rsidRPr="00E00540">
        <w:rPr>
          <w:rFonts w:ascii="Arial" w:hAnsi="Arial" w:cs="Arial"/>
          <w:color w:val="000000"/>
          <w:lang w:val="fr-FR"/>
        </w:rPr>
        <w:t xml:space="preserve">(2 Timothée </w:t>
      </w:r>
      <w:proofErr w:type="gramStart"/>
      <w:r w:rsidRPr="00E00540">
        <w:rPr>
          <w:rFonts w:ascii="Arial" w:hAnsi="Arial" w:cs="Arial"/>
          <w:color w:val="000000"/>
          <w:lang w:val="fr-FR"/>
        </w:rPr>
        <w:t>4:</w:t>
      </w:r>
      <w:proofErr w:type="gramEnd"/>
      <w:r w:rsidRPr="00E00540">
        <w:rPr>
          <w:rFonts w:ascii="Arial" w:hAnsi="Arial" w:cs="Arial"/>
          <w:color w:val="000000"/>
          <w:lang w:val="fr-FR"/>
        </w:rPr>
        <w:t>7-8).</w:t>
      </w:r>
    </w:p>
    <w:p w14:paraId="7546D1E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LE</w:t>
      </w:r>
      <w:proofErr w:type="gramEnd"/>
      <w:r w:rsidRPr="00E00540">
        <w:rPr>
          <w:rStyle w:val="HTMLCode"/>
          <w:rFonts w:ascii="Arial" w:hAnsi="Arial" w:cs="Arial"/>
          <w:color w:val="000000"/>
          <w:lang w:val="fr-FR"/>
        </w:rPr>
        <w:t xml:space="preserve"> BILAN DE LA COURSE </w:t>
      </w:r>
      <w:proofErr w:type="gramStart"/>
      <w:r w:rsidRPr="00E00540">
        <w:rPr>
          <w:rStyle w:val="HTMLCode"/>
          <w:rFonts w:ascii="Arial" w:hAnsi="Arial" w:cs="Arial"/>
          <w:color w:val="000000"/>
          <w:lang w:val="fr-FR"/>
        </w:rPr>
        <w:t>PASTORALE ]</w:t>
      </w:r>
      <w:proofErr w:type="gramEnd"/>
    </w:p>
    <w:p w14:paraId="38F05E7E"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7865E91A"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COMBATTU LE BON </w:t>
      </w:r>
      <w:proofErr w:type="gramStart"/>
      <w:r w:rsidRPr="00E00540">
        <w:rPr>
          <w:rStyle w:val="HTMLCode"/>
          <w:rFonts w:ascii="Arial" w:hAnsi="Arial" w:cs="Arial"/>
          <w:color w:val="000000"/>
          <w:lang w:val="fr-FR"/>
        </w:rPr>
        <w:t>COMBAT  ─</w:t>
      </w:r>
      <w:proofErr w:type="gramEnd"/>
      <w:r w:rsidRPr="00E00540">
        <w:rPr>
          <w:rStyle w:val="HTMLCode"/>
          <w:rFonts w:ascii="Arial" w:hAnsi="Arial" w:cs="Arial"/>
          <w:color w:val="000000"/>
          <w:lang w:val="fr-FR"/>
        </w:rPr>
        <w:t>─► Résistance aux attaques de l'activisme</w:t>
      </w:r>
    </w:p>
    <w:p w14:paraId="78AC88C5"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ACHEVÉ LA COURSE        ──► Longévité et préservation du vase physique</w:t>
      </w:r>
    </w:p>
    <w:p w14:paraId="0E07F737"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GARDÉ LA FOI            ──► Pureté de l'autel intime et secret</w:t>
      </w:r>
    </w:p>
    <w:p w14:paraId="62A3A00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3A3EABA5"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114BABE4"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LA</w:t>
      </w:r>
      <w:proofErr w:type="gramEnd"/>
      <w:r w:rsidRPr="00E00540">
        <w:rPr>
          <w:rStyle w:val="HTMLCode"/>
          <w:rFonts w:ascii="Arial" w:hAnsi="Arial" w:cs="Arial"/>
          <w:color w:val="000000"/>
          <w:lang w:val="fr-FR"/>
        </w:rPr>
        <w:t xml:space="preserve"> COURONNE DE </w:t>
      </w:r>
      <w:proofErr w:type="gramStart"/>
      <w:r w:rsidRPr="00E00540">
        <w:rPr>
          <w:rStyle w:val="HTMLCode"/>
          <w:rFonts w:ascii="Arial" w:hAnsi="Arial" w:cs="Arial"/>
          <w:color w:val="000000"/>
          <w:lang w:val="fr-FR"/>
        </w:rPr>
        <w:t>JUSTICE ]</w:t>
      </w:r>
      <w:proofErr w:type="gramEnd"/>
    </w:p>
    <w:p w14:paraId="1F0E003A"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Cher homme de Dieu, cher pasteur, cher restaurateur : préservez votre vie, prenez soin de votre cœur physique et spirituel, refusez de mourir prématurément sur l'autel de la performance religieuse. Achevez votre course avec sagesse et équilibre, car ce qui vous attend sur l'autre rive dépasse de loin tout ce que vous avez abandonné ou souffert pour Son saint Nom.</w:t>
      </w:r>
    </w:p>
    <w:p w14:paraId="772B85F6"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Application personnelle</w:t>
      </w:r>
    </w:p>
    <w:p w14:paraId="5BBF26DA" w14:textId="77777777" w:rsidR="00F14CC2" w:rsidRPr="00E00540" w:rsidRDefault="00F14CC2" w:rsidP="004E56B0">
      <w:pPr>
        <w:pStyle w:val="NormalWeb"/>
        <w:numPr>
          <w:ilvl w:val="0"/>
          <w:numId w:val="67"/>
        </w:numPr>
        <w:spacing w:before="0" w:beforeAutospacing="0"/>
        <w:rPr>
          <w:rFonts w:ascii="Arial" w:hAnsi="Arial" w:cs="Arial"/>
          <w:color w:val="000000"/>
          <w:lang w:val="fr-FR"/>
        </w:rPr>
      </w:pPr>
      <w:r w:rsidRPr="00E00540">
        <w:rPr>
          <w:rFonts w:ascii="Arial" w:hAnsi="Arial" w:cs="Arial"/>
          <w:color w:val="000000"/>
          <w:lang w:val="fr-FR"/>
        </w:rPr>
        <w:t>Vivez-vous chaque journée de votre ministère en gardant à l'esprit le jour de votre face-à-face final avec le Seigneur ?</w:t>
      </w:r>
    </w:p>
    <w:p w14:paraId="4F425608" w14:textId="77777777" w:rsidR="00F14CC2" w:rsidRPr="00E00540" w:rsidRDefault="00F14CC2" w:rsidP="004E56B0">
      <w:pPr>
        <w:pStyle w:val="NormalWeb"/>
        <w:numPr>
          <w:ilvl w:val="0"/>
          <w:numId w:val="67"/>
        </w:numPr>
        <w:spacing w:before="0" w:beforeAutospacing="0"/>
        <w:rPr>
          <w:rFonts w:ascii="Arial" w:hAnsi="Arial" w:cs="Arial"/>
          <w:color w:val="000000"/>
          <w:lang w:val="fr-FR"/>
        </w:rPr>
      </w:pPr>
      <w:r w:rsidRPr="00E00540">
        <w:rPr>
          <w:rFonts w:ascii="Arial" w:hAnsi="Arial" w:cs="Arial"/>
          <w:color w:val="000000"/>
          <w:lang w:val="fr-FR"/>
        </w:rPr>
        <w:lastRenderedPageBreak/>
        <w:t>La perspective de la couronne de justice vous donne-t-elle la force de persévérer dans la sainteté et la saine gestion de votre appel ?</w:t>
      </w:r>
    </w:p>
    <w:p w14:paraId="3EEB4CC5" w14:textId="77777777" w:rsidR="00F14CC2" w:rsidRPr="00E00540" w:rsidRDefault="00F14CC2" w:rsidP="00F14CC2">
      <w:pPr>
        <w:pStyle w:val="Heading4"/>
        <w:spacing w:before="0"/>
        <w:rPr>
          <w:rFonts w:ascii="Arial" w:hAnsi="Arial" w:cs="Arial"/>
          <w:color w:val="000000"/>
          <w:lang w:val="fr-FR"/>
        </w:rPr>
      </w:pPr>
      <w:r w:rsidRPr="00E00540">
        <w:rPr>
          <w:rFonts w:ascii="Arial" w:hAnsi="Arial" w:cs="Arial"/>
          <w:color w:val="000000"/>
          <w:lang w:val="fr-FR"/>
        </w:rPr>
        <w:t>Prière finale du livre</w:t>
      </w:r>
    </w:p>
    <w:p w14:paraId="63ECEF91"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i/>
          <w:iCs/>
          <w:color w:val="000000"/>
          <w:lang w:val="fr-FR"/>
        </w:rPr>
        <w:t>Seigneur Jésus, Prince des pasteurs, je Te remercie d'avoir restauré mon âme, mon corps et mon ministère tout au long de la lecture de cet ouvrage. Je lève mes yeux vers Toi, l'auteur et le consommateur de ma foi. Je m'engage à courir avec endurance, sagesse et respect de mes limites la course qui m'est ouverte.</w:t>
      </w:r>
    </w:p>
    <w:p w14:paraId="13AF6AE4" w14:textId="77777777" w:rsidR="003A3487" w:rsidRDefault="00F14CC2" w:rsidP="00F14CC2">
      <w:pPr>
        <w:pStyle w:val="NormalWeb"/>
        <w:spacing w:before="0" w:beforeAutospacing="0"/>
        <w:rPr>
          <w:rFonts w:ascii="Arial" w:hAnsi="Arial" w:cs="Arial"/>
          <w:b/>
          <w:bCs/>
          <w:i/>
          <w:iCs/>
          <w:color w:val="000000"/>
          <w:lang w:val="fr-FR"/>
        </w:rPr>
      </w:pPr>
      <w:r w:rsidRPr="00E00540">
        <w:rPr>
          <w:rFonts w:ascii="Arial" w:hAnsi="Arial" w:cs="Arial"/>
          <w:i/>
          <w:iCs/>
          <w:color w:val="000000"/>
          <w:lang w:val="fr-FR"/>
        </w:rPr>
        <w:t>Je déclare que je ne mourrai pas en chemin, mais que j'achèverai ma mission avec joie. Et lorsque mon voyage terrestre touchera à sa fin, mon plus grand désir sera d'entendre Ta voix me dire : "C'est bien, mon bon et fidèle serviteur, entre dans la joie de ton Maître". À Toi soient le règne, la puissance et la gloire, pour les siècles des siècles.</w:t>
      </w:r>
      <w:r w:rsidRPr="00E00540">
        <w:rPr>
          <w:rStyle w:val="apple-converted-space"/>
          <w:rFonts w:ascii="Arial" w:hAnsi="Arial" w:cs="Arial"/>
          <w:i/>
          <w:iCs/>
          <w:color w:val="000000"/>
          <w:lang w:val="fr-FR"/>
        </w:rPr>
        <w:t> </w:t>
      </w:r>
      <w:r w:rsidRPr="00E00540">
        <w:rPr>
          <w:rFonts w:ascii="Arial" w:hAnsi="Arial" w:cs="Arial"/>
          <w:b/>
          <w:bCs/>
          <w:i/>
          <w:iCs/>
          <w:color w:val="000000"/>
          <w:lang w:val="fr-FR"/>
        </w:rPr>
        <w:t>AMEN !</w:t>
      </w:r>
    </w:p>
    <w:p w14:paraId="4BA45ECE" w14:textId="77777777" w:rsidR="00EE505D" w:rsidRDefault="00EE505D" w:rsidP="00F14CC2">
      <w:pPr>
        <w:pStyle w:val="NormalWeb"/>
        <w:spacing w:before="0" w:beforeAutospacing="0"/>
        <w:rPr>
          <w:rFonts w:ascii="Arial" w:hAnsi="Arial" w:cs="Arial"/>
          <w:b/>
          <w:bCs/>
          <w:i/>
          <w:iCs/>
          <w:color w:val="000000"/>
          <w:lang w:val="fr-FR"/>
        </w:rPr>
      </w:pPr>
    </w:p>
    <w:p w14:paraId="7BD5E497" w14:textId="77777777" w:rsidR="00EE505D" w:rsidRDefault="00EE505D" w:rsidP="00F14CC2">
      <w:pPr>
        <w:pStyle w:val="NormalWeb"/>
        <w:spacing w:before="0" w:beforeAutospacing="0"/>
        <w:rPr>
          <w:rFonts w:ascii="Arial" w:hAnsi="Arial" w:cs="Arial"/>
          <w:b/>
          <w:bCs/>
          <w:i/>
          <w:iCs/>
          <w:color w:val="000000"/>
          <w:lang w:val="fr-FR"/>
        </w:rPr>
      </w:pPr>
    </w:p>
    <w:p w14:paraId="57AF7A4D" w14:textId="77777777" w:rsidR="00EE505D" w:rsidRDefault="00EE505D" w:rsidP="00F14CC2">
      <w:pPr>
        <w:pStyle w:val="NormalWeb"/>
        <w:spacing w:before="0" w:beforeAutospacing="0"/>
        <w:rPr>
          <w:rFonts w:ascii="Arial" w:hAnsi="Arial" w:cs="Arial"/>
          <w:b/>
          <w:bCs/>
          <w:i/>
          <w:iCs/>
          <w:color w:val="000000"/>
          <w:lang w:val="fr-FR"/>
        </w:rPr>
      </w:pPr>
    </w:p>
    <w:p w14:paraId="01F3C926" w14:textId="77777777" w:rsidR="00EE505D" w:rsidRDefault="00EE505D" w:rsidP="00F14CC2">
      <w:pPr>
        <w:pStyle w:val="NormalWeb"/>
        <w:spacing w:before="0" w:beforeAutospacing="0"/>
        <w:rPr>
          <w:rFonts w:ascii="Arial" w:hAnsi="Arial" w:cs="Arial"/>
          <w:b/>
          <w:bCs/>
          <w:i/>
          <w:iCs/>
          <w:color w:val="000000"/>
          <w:lang w:val="fr-FR"/>
        </w:rPr>
      </w:pPr>
    </w:p>
    <w:p w14:paraId="00785CDF" w14:textId="77777777" w:rsidR="00EE505D" w:rsidRDefault="00EE505D" w:rsidP="00F14CC2">
      <w:pPr>
        <w:pStyle w:val="NormalWeb"/>
        <w:spacing w:before="0" w:beforeAutospacing="0"/>
        <w:rPr>
          <w:rFonts w:ascii="Arial" w:hAnsi="Arial" w:cs="Arial"/>
          <w:b/>
          <w:bCs/>
          <w:i/>
          <w:iCs/>
          <w:color w:val="000000"/>
          <w:lang w:val="fr-FR"/>
        </w:rPr>
      </w:pPr>
    </w:p>
    <w:p w14:paraId="248F94FB" w14:textId="77777777" w:rsidR="00EE505D" w:rsidRDefault="00EE505D" w:rsidP="00F14CC2">
      <w:pPr>
        <w:pStyle w:val="NormalWeb"/>
        <w:spacing w:before="0" w:beforeAutospacing="0"/>
        <w:rPr>
          <w:rFonts w:ascii="Arial" w:hAnsi="Arial" w:cs="Arial"/>
          <w:b/>
          <w:bCs/>
          <w:i/>
          <w:iCs/>
          <w:color w:val="000000"/>
          <w:lang w:val="fr-FR"/>
        </w:rPr>
      </w:pPr>
    </w:p>
    <w:p w14:paraId="335333F9" w14:textId="77777777" w:rsidR="00EE505D" w:rsidRDefault="00EE505D" w:rsidP="00F14CC2">
      <w:pPr>
        <w:pStyle w:val="NormalWeb"/>
        <w:spacing w:before="0" w:beforeAutospacing="0"/>
        <w:rPr>
          <w:rFonts w:ascii="Arial" w:hAnsi="Arial" w:cs="Arial"/>
          <w:b/>
          <w:bCs/>
          <w:i/>
          <w:iCs/>
          <w:color w:val="000000"/>
          <w:lang w:val="fr-FR"/>
        </w:rPr>
      </w:pPr>
    </w:p>
    <w:p w14:paraId="19FDB98A" w14:textId="77777777" w:rsidR="00EE505D" w:rsidRDefault="00EE505D" w:rsidP="00F14CC2">
      <w:pPr>
        <w:pStyle w:val="NormalWeb"/>
        <w:spacing w:before="0" w:beforeAutospacing="0"/>
        <w:rPr>
          <w:rFonts w:ascii="Arial" w:hAnsi="Arial" w:cs="Arial"/>
          <w:b/>
          <w:bCs/>
          <w:i/>
          <w:iCs/>
          <w:color w:val="000000"/>
          <w:lang w:val="fr-FR"/>
        </w:rPr>
      </w:pPr>
    </w:p>
    <w:p w14:paraId="35C3B40E" w14:textId="77777777" w:rsidR="00EE505D" w:rsidRDefault="00EE505D" w:rsidP="00F14CC2">
      <w:pPr>
        <w:pStyle w:val="NormalWeb"/>
        <w:spacing w:before="0" w:beforeAutospacing="0"/>
        <w:rPr>
          <w:rFonts w:ascii="Arial" w:hAnsi="Arial" w:cs="Arial"/>
          <w:b/>
          <w:bCs/>
          <w:i/>
          <w:iCs/>
          <w:color w:val="000000"/>
          <w:lang w:val="fr-FR"/>
        </w:rPr>
      </w:pPr>
    </w:p>
    <w:p w14:paraId="2FDF5D85" w14:textId="77777777" w:rsidR="00EE505D" w:rsidRDefault="00EE505D" w:rsidP="00F14CC2">
      <w:pPr>
        <w:pStyle w:val="NormalWeb"/>
        <w:spacing w:before="0" w:beforeAutospacing="0"/>
        <w:rPr>
          <w:rFonts w:ascii="Arial" w:hAnsi="Arial" w:cs="Arial"/>
          <w:b/>
          <w:bCs/>
          <w:i/>
          <w:iCs/>
          <w:color w:val="000000"/>
          <w:lang w:val="fr-FR"/>
        </w:rPr>
      </w:pPr>
    </w:p>
    <w:p w14:paraId="27138864" w14:textId="77777777" w:rsidR="00EE505D" w:rsidRDefault="00EE505D" w:rsidP="00F14CC2">
      <w:pPr>
        <w:pStyle w:val="NormalWeb"/>
        <w:spacing w:before="0" w:beforeAutospacing="0"/>
        <w:rPr>
          <w:rFonts w:ascii="Arial" w:hAnsi="Arial" w:cs="Arial"/>
          <w:b/>
          <w:bCs/>
          <w:i/>
          <w:iCs/>
          <w:color w:val="000000"/>
          <w:lang w:val="fr-FR"/>
        </w:rPr>
      </w:pPr>
    </w:p>
    <w:p w14:paraId="33642C56" w14:textId="77777777" w:rsidR="00EE505D" w:rsidRDefault="00EE505D" w:rsidP="00F14CC2">
      <w:pPr>
        <w:pStyle w:val="NormalWeb"/>
        <w:spacing w:before="0" w:beforeAutospacing="0"/>
        <w:rPr>
          <w:rFonts w:ascii="Arial" w:hAnsi="Arial" w:cs="Arial"/>
          <w:b/>
          <w:bCs/>
          <w:i/>
          <w:iCs/>
          <w:color w:val="000000"/>
          <w:lang w:val="fr-FR"/>
        </w:rPr>
      </w:pPr>
    </w:p>
    <w:p w14:paraId="2505A813" w14:textId="77777777" w:rsidR="00EE505D" w:rsidRDefault="00EE505D" w:rsidP="00F14CC2">
      <w:pPr>
        <w:pStyle w:val="NormalWeb"/>
        <w:spacing w:before="0" w:beforeAutospacing="0"/>
        <w:rPr>
          <w:rFonts w:ascii="Arial" w:hAnsi="Arial" w:cs="Arial"/>
          <w:b/>
          <w:bCs/>
          <w:i/>
          <w:iCs/>
          <w:color w:val="000000"/>
          <w:lang w:val="fr-FR"/>
        </w:rPr>
      </w:pPr>
    </w:p>
    <w:p w14:paraId="650DA9A8" w14:textId="77777777" w:rsidR="00EE505D" w:rsidRPr="00E00540" w:rsidRDefault="00EE505D" w:rsidP="00F14CC2">
      <w:pPr>
        <w:pStyle w:val="NormalWeb"/>
        <w:spacing w:before="0" w:beforeAutospacing="0"/>
        <w:rPr>
          <w:rFonts w:ascii="Arial" w:hAnsi="Arial" w:cs="Arial"/>
          <w:color w:val="000000"/>
          <w:lang w:val="fr-FR"/>
        </w:rPr>
      </w:pPr>
    </w:p>
    <w:p w14:paraId="58327A2E" w14:textId="77777777" w:rsidR="003A3487" w:rsidRPr="00E00540" w:rsidRDefault="003A3487" w:rsidP="003A3487">
      <w:pPr>
        <w:pStyle w:val="Heading1"/>
        <w:rPr>
          <w:color w:val="000000"/>
          <w:lang w:val="fr-FR"/>
        </w:rPr>
      </w:pPr>
      <w:r w:rsidRPr="00E00540">
        <w:rPr>
          <w:color w:val="000000"/>
          <w:lang w:val="fr-FR"/>
        </w:rPr>
        <w:lastRenderedPageBreak/>
        <w:t>Annexes</w:t>
      </w:r>
    </w:p>
    <w:p w14:paraId="238622FC"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Voici le développement complet, pastoral et structuré de vos</w:t>
      </w:r>
      <w:r w:rsidRPr="00E00540">
        <w:rPr>
          <w:rStyle w:val="apple-converted-space"/>
          <w:rFonts w:ascii="Arial" w:hAnsi="Arial" w:cs="Arial"/>
          <w:color w:val="000000"/>
          <w:lang w:val="fr-FR"/>
        </w:rPr>
        <w:t> </w:t>
      </w:r>
      <w:r w:rsidRPr="00E00540">
        <w:rPr>
          <w:rFonts w:ascii="Arial" w:hAnsi="Arial" w:cs="Arial"/>
          <w:b/>
          <w:bCs/>
          <w:color w:val="000000"/>
          <w:lang w:val="fr-FR"/>
        </w:rPr>
        <w:t>Cinq Annexes</w:t>
      </w:r>
      <w:r w:rsidRPr="00E00540">
        <w:rPr>
          <w:rFonts w:ascii="Arial" w:hAnsi="Arial" w:cs="Arial"/>
          <w:color w:val="000000"/>
          <w:lang w:val="fr-FR"/>
        </w:rPr>
        <w:t>. Ces outils pratiques transforment votre livre en un véritable manuel de terrain, offrant des ressources prêtes à l'emploi pour les temps de dévotion personnelle, les cures d'âme et les séminaires de leaders.</w:t>
      </w:r>
    </w:p>
    <w:p w14:paraId="6BF8E314"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Annexe 1 : 30 prières pour les serviteurs fatigués</w:t>
      </w:r>
    </w:p>
    <w:p w14:paraId="462C65A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Intercessions quotidiennes pour le lieu secret (Un mois de restauration)</w:t>
      </w:r>
    </w:p>
    <w:p w14:paraId="3045C850"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b/>
          <w:bCs/>
          <w:color w:val="000000"/>
          <w:lang w:val="fr-FR"/>
        </w:rPr>
        <w:t>Note pastorale :</w:t>
      </w:r>
      <w:r w:rsidRPr="00E00540">
        <w:rPr>
          <w:rStyle w:val="apple-converted-space"/>
          <w:rFonts w:ascii="Arial" w:hAnsi="Arial" w:cs="Arial"/>
          <w:color w:val="000000"/>
          <w:lang w:val="fr-FR"/>
        </w:rPr>
        <w:t> </w:t>
      </w:r>
      <w:r w:rsidRPr="00E00540">
        <w:rPr>
          <w:rFonts w:ascii="Arial" w:hAnsi="Arial" w:cs="Arial"/>
          <w:color w:val="000000"/>
          <w:lang w:val="fr-FR"/>
        </w:rPr>
        <w:t>Récitez une prière par jour durant un mois. Laissez ces mots formuler ce que votre fatigue n'arrive plus à exprimer.</w:t>
      </w:r>
    </w:p>
    <w:p w14:paraId="00226175"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 : Le cri du genêt.</w:t>
      </w:r>
      <w:r w:rsidRPr="00E00540">
        <w:rPr>
          <w:rStyle w:val="apple-converted-space"/>
          <w:rFonts w:ascii="Arial" w:hAnsi="Arial" w:cs="Arial"/>
          <w:color w:val="000000"/>
          <w:lang w:val="fr-FR"/>
        </w:rPr>
        <w:t> </w:t>
      </w:r>
      <w:r w:rsidRPr="00E00540">
        <w:rPr>
          <w:rFonts w:ascii="Arial" w:hAnsi="Arial" w:cs="Arial"/>
          <w:i/>
          <w:iCs/>
          <w:color w:val="000000"/>
          <w:lang w:val="fr-FR"/>
        </w:rPr>
        <w:t>Seigneur, je viens à Toi à bout de forces. Comme Élie, je dépose mes fardeaux à Vos pieds et je Te dis : c’est assez. Prends le relais de ma vie et de ce ministère. Amen.</w:t>
      </w:r>
    </w:p>
    <w:p w14:paraId="4201886A"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 : Briser le mythe du surhomme.</w:t>
      </w:r>
      <w:r w:rsidRPr="00E00540">
        <w:rPr>
          <w:rStyle w:val="apple-converted-space"/>
          <w:rFonts w:ascii="Arial" w:hAnsi="Arial" w:cs="Arial"/>
          <w:color w:val="000000"/>
          <w:lang w:val="fr-FR"/>
        </w:rPr>
        <w:t> </w:t>
      </w:r>
      <w:r w:rsidRPr="00E00540">
        <w:rPr>
          <w:rFonts w:ascii="Arial" w:hAnsi="Arial" w:cs="Arial"/>
          <w:i/>
          <w:iCs/>
          <w:color w:val="000000"/>
          <w:lang w:val="fr-FR"/>
        </w:rPr>
        <w:t>Pardonne-moi, Père, d’avoir cru que j'étais indispensable. Je brise le joug de la performance et j’accepte mes limites humaines en ce jour. Amen.</w:t>
      </w:r>
    </w:p>
    <w:p w14:paraId="4FDB2C37"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3 : Le don du sommeil.</w:t>
      </w:r>
      <w:r w:rsidRPr="00E00540">
        <w:rPr>
          <w:rStyle w:val="apple-converted-space"/>
          <w:rFonts w:ascii="Arial" w:hAnsi="Arial" w:cs="Arial"/>
          <w:color w:val="000000"/>
          <w:lang w:val="fr-FR"/>
        </w:rPr>
        <w:t> </w:t>
      </w:r>
      <w:r w:rsidRPr="00E00540">
        <w:rPr>
          <w:rFonts w:ascii="Arial" w:hAnsi="Arial" w:cs="Arial"/>
          <w:i/>
          <w:iCs/>
          <w:color w:val="000000"/>
          <w:lang w:val="fr-FR"/>
        </w:rPr>
        <w:t>Seigneur, je Te confie l’église ce soir. Je choisis de dormir en paix, sachant que Tu ne dors ni ne sommeilles, et que Tu veilles sur Ton peuple. Amen.</w:t>
      </w:r>
    </w:p>
    <w:p w14:paraId="263C1CD0"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4 : Purification des motivations.</w:t>
      </w:r>
      <w:r w:rsidRPr="00E00540">
        <w:rPr>
          <w:rStyle w:val="apple-converted-space"/>
          <w:rFonts w:ascii="Arial" w:hAnsi="Arial" w:cs="Arial"/>
          <w:color w:val="000000"/>
          <w:lang w:val="fr-FR"/>
        </w:rPr>
        <w:t> </w:t>
      </w:r>
      <w:r w:rsidRPr="00E00540">
        <w:rPr>
          <w:rFonts w:ascii="Arial" w:hAnsi="Arial" w:cs="Arial"/>
          <w:i/>
          <w:iCs/>
          <w:color w:val="000000"/>
          <w:lang w:val="fr-FR"/>
        </w:rPr>
        <w:t>Saint-Esprit, sonde mon cœur. Arrache le besoin de plaire aux hommes ou de bâtir un empire pour mon ego. Que seul Ton amour me dirige. Amen.</w:t>
      </w:r>
    </w:p>
    <w:p w14:paraId="6B2A2171"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5 : Guérison de la trahison.</w:t>
      </w:r>
      <w:r w:rsidRPr="00E00540">
        <w:rPr>
          <w:rStyle w:val="apple-converted-space"/>
          <w:rFonts w:ascii="Arial" w:hAnsi="Arial" w:cs="Arial"/>
          <w:color w:val="000000"/>
          <w:lang w:val="fr-FR"/>
        </w:rPr>
        <w:t> </w:t>
      </w:r>
      <w:proofErr w:type="gramStart"/>
      <w:r w:rsidRPr="00E00540">
        <w:rPr>
          <w:rFonts w:ascii="Arial" w:hAnsi="Arial" w:cs="Arial"/>
          <w:i/>
          <w:iCs/>
          <w:color w:val="000000"/>
          <w:lang w:val="fr-FR"/>
        </w:rPr>
        <w:t>Je apporte</w:t>
      </w:r>
      <w:proofErr w:type="gramEnd"/>
      <w:r w:rsidRPr="00E00540">
        <w:rPr>
          <w:rFonts w:ascii="Arial" w:hAnsi="Arial" w:cs="Arial"/>
          <w:i/>
          <w:iCs/>
          <w:color w:val="000000"/>
          <w:lang w:val="fr-FR"/>
        </w:rPr>
        <w:t xml:space="preserve"> devant Toi la blessure causée par [nommer la personne]. Par la foi, je lui pardonne et je libère mon cœur du poison de l'amertume. Amen.</w:t>
      </w:r>
    </w:p>
    <w:p w14:paraId="4A51C9A3"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6 : Protection cardiovasculaire.</w:t>
      </w:r>
      <w:r w:rsidRPr="00E00540">
        <w:rPr>
          <w:rStyle w:val="apple-converted-space"/>
          <w:rFonts w:ascii="Arial" w:hAnsi="Arial" w:cs="Arial"/>
          <w:color w:val="000000"/>
          <w:lang w:val="fr-FR"/>
        </w:rPr>
        <w:t> </w:t>
      </w:r>
      <w:r w:rsidRPr="00E00540">
        <w:rPr>
          <w:rFonts w:ascii="Arial" w:hAnsi="Arial" w:cs="Arial"/>
          <w:i/>
          <w:iCs/>
          <w:color w:val="000000"/>
          <w:lang w:val="fr-FR"/>
        </w:rPr>
        <w:t>Seigneur, mon corps est Ton temple. Calme les palpitations de mon cœur et apaise les tensions de mon esprit induites par le stress. Amen.</w:t>
      </w:r>
    </w:p>
    <w:p w14:paraId="3EB1471C"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7 : Délivrance de la comparaison.</w:t>
      </w:r>
      <w:r w:rsidRPr="00E00540">
        <w:rPr>
          <w:rStyle w:val="apple-converted-space"/>
          <w:rFonts w:ascii="Arial" w:hAnsi="Arial" w:cs="Arial"/>
          <w:color w:val="000000"/>
          <w:lang w:val="fr-FR"/>
        </w:rPr>
        <w:t> </w:t>
      </w:r>
      <w:r w:rsidRPr="00E00540">
        <w:rPr>
          <w:rFonts w:ascii="Arial" w:hAnsi="Arial" w:cs="Arial"/>
          <w:i/>
          <w:iCs/>
          <w:color w:val="000000"/>
          <w:lang w:val="fr-FR"/>
        </w:rPr>
        <w:t>Je Te remercie pour la portion spécifique de mon appel. Je refuse de jalouser ou d'envier le succès des autres ministères de ma ville. Amen.</w:t>
      </w:r>
    </w:p>
    <w:p w14:paraId="3201CF4B"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8 : Restauration du premier amour.</w:t>
      </w:r>
      <w:r w:rsidRPr="00E00540">
        <w:rPr>
          <w:rStyle w:val="apple-converted-space"/>
          <w:rFonts w:ascii="Arial" w:hAnsi="Arial" w:cs="Arial"/>
          <w:color w:val="000000"/>
          <w:lang w:val="fr-FR"/>
        </w:rPr>
        <w:t> </w:t>
      </w:r>
      <w:r w:rsidRPr="00E00540">
        <w:rPr>
          <w:rFonts w:ascii="Arial" w:hAnsi="Arial" w:cs="Arial"/>
          <w:i/>
          <w:iCs/>
          <w:color w:val="000000"/>
          <w:lang w:val="fr-FR"/>
        </w:rPr>
        <w:t>Jésus, ravive la flamme des débuts. Que je ne cherche pas Ton ministère au détriment de Ton intimité. Je T'aime pour ce que Tu es. Amen.</w:t>
      </w:r>
    </w:p>
    <w:p w14:paraId="0A7A4D16"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9 : Protection du conjoint.</w:t>
      </w:r>
      <w:r w:rsidRPr="00E00540">
        <w:rPr>
          <w:rStyle w:val="apple-converted-space"/>
          <w:rFonts w:ascii="Arial" w:hAnsi="Arial" w:cs="Arial"/>
          <w:color w:val="000000"/>
          <w:lang w:val="fr-FR"/>
        </w:rPr>
        <w:t> </w:t>
      </w:r>
      <w:r w:rsidRPr="00E00540">
        <w:rPr>
          <w:rFonts w:ascii="Arial" w:hAnsi="Arial" w:cs="Arial"/>
          <w:i/>
          <w:iCs/>
          <w:color w:val="000000"/>
          <w:lang w:val="fr-FR"/>
        </w:rPr>
        <w:t>Père, pardonne-moi d'avoir négligé mon épouse/époux. Bénis notre couple et fais de notre maison un havre de paix, prioritaire sur l’église. Amen.</w:t>
      </w:r>
    </w:p>
    <w:p w14:paraId="10EBFA7F"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10 : Le salut de mes enfants.</w:t>
      </w:r>
      <w:r w:rsidRPr="00E00540">
        <w:rPr>
          <w:rStyle w:val="apple-converted-space"/>
          <w:rFonts w:ascii="Arial" w:hAnsi="Arial" w:cs="Arial"/>
          <w:color w:val="000000"/>
          <w:lang w:val="fr-FR"/>
        </w:rPr>
        <w:t> </w:t>
      </w:r>
      <w:r w:rsidRPr="00E00540">
        <w:rPr>
          <w:rFonts w:ascii="Arial" w:hAnsi="Arial" w:cs="Arial"/>
          <w:i/>
          <w:iCs/>
          <w:color w:val="000000"/>
          <w:lang w:val="fr-FR"/>
        </w:rPr>
        <w:t>Je refuse de sauver le monde et de perdre mes propres enfants. Je sanctifie ma maison et je réclame la paix et la foi pour ma postérité. Amen.</w:t>
      </w:r>
    </w:p>
    <w:p w14:paraId="47F581C6"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11 : Le courage de dire non.</w:t>
      </w:r>
      <w:r w:rsidRPr="00E00540">
        <w:rPr>
          <w:rStyle w:val="apple-converted-space"/>
          <w:rFonts w:ascii="Arial" w:hAnsi="Arial" w:cs="Arial"/>
          <w:color w:val="000000"/>
          <w:lang w:val="fr-FR"/>
        </w:rPr>
        <w:t> </w:t>
      </w:r>
      <w:r w:rsidRPr="00E00540">
        <w:rPr>
          <w:rFonts w:ascii="Arial" w:hAnsi="Arial" w:cs="Arial"/>
          <w:i/>
          <w:iCs/>
          <w:color w:val="000000"/>
          <w:lang w:val="fr-FR"/>
        </w:rPr>
        <w:t>Donne-moi la force spirituelle de refuser les invitations et les charges administratives qui m'éloignent de la prière et de ma famille. Amen.</w:t>
      </w:r>
    </w:p>
    <w:p w14:paraId="30806624"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lastRenderedPageBreak/>
        <w:t>Jour 12 : L'onction dans la faiblesse.</w:t>
      </w:r>
      <w:r w:rsidRPr="00E00540">
        <w:rPr>
          <w:rStyle w:val="apple-converted-space"/>
          <w:rFonts w:ascii="Arial" w:hAnsi="Arial" w:cs="Arial"/>
          <w:color w:val="000000"/>
          <w:lang w:val="fr-FR"/>
        </w:rPr>
        <w:t> </w:t>
      </w:r>
      <w:r w:rsidRPr="00E00540">
        <w:rPr>
          <w:rFonts w:ascii="Arial" w:hAnsi="Arial" w:cs="Arial"/>
          <w:i/>
          <w:iCs/>
          <w:color w:val="000000"/>
          <w:lang w:val="fr-FR"/>
        </w:rPr>
        <w:t>Seigneur, mon écharde me fait souffrir, mais je reçois Ta parole : Ta grâce me suffit. Déploie Ta puissance au travers de ma fragilité. Amen.</w:t>
      </w:r>
    </w:p>
    <w:p w14:paraId="48DB4B6B"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13 : Le renouvellement des pensées.</w:t>
      </w:r>
      <w:r w:rsidRPr="00E00540">
        <w:rPr>
          <w:rStyle w:val="apple-converted-space"/>
          <w:rFonts w:ascii="Arial" w:hAnsi="Arial" w:cs="Arial"/>
          <w:color w:val="000000"/>
          <w:lang w:val="fr-FR"/>
        </w:rPr>
        <w:t> </w:t>
      </w:r>
      <w:r w:rsidRPr="00E00540">
        <w:rPr>
          <w:rFonts w:ascii="Arial" w:hAnsi="Arial" w:cs="Arial"/>
          <w:i/>
          <w:iCs/>
          <w:color w:val="000000"/>
          <w:lang w:val="fr-FR"/>
        </w:rPr>
        <w:t>Chasse de mon esprit les scénarios sombres, le pessimisme et les pensées de démission. Remplis mon intelligence de Ta vérité. Amen.</w:t>
      </w:r>
    </w:p>
    <w:p w14:paraId="1FE927A2"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14 : Sortir de la caverne.</w:t>
      </w:r>
      <w:r w:rsidRPr="00E00540">
        <w:rPr>
          <w:rStyle w:val="apple-converted-space"/>
          <w:rFonts w:ascii="Arial" w:hAnsi="Arial" w:cs="Arial"/>
          <w:color w:val="000000"/>
          <w:lang w:val="fr-FR"/>
        </w:rPr>
        <w:t> </w:t>
      </w:r>
      <w:r w:rsidRPr="00E00540">
        <w:rPr>
          <w:rFonts w:ascii="Arial" w:hAnsi="Arial" w:cs="Arial"/>
          <w:i/>
          <w:iCs/>
          <w:color w:val="000000"/>
          <w:lang w:val="fr-FR"/>
        </w:rPr>
        <w:t>J’ai entendu le vent et le feu, maintenant j'écoute Ton murmure doux et léger. Redonne-moi ma feuille de route, Seigneur. Amen.</w:t>
      </w:r>
    </w:p>
    <w:p w14:paraId="4EA22A92"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15 : Briser la solitude.</w:t>
      </w:r>
      <w:r w:rsidRPr="00E00540">
        <w:rPr>
          <w:rStyle w:val="apple-converted-space"/>
          <w:rFonts w:ascii="Arial" w:hAnsi="Arial" w:cs="Arial"/>
          <w:color w:val="000000"/>
          <w:lang w:val="fr-FR"/>
        </w:rPr>
        <w:t> </w:t>
      </w:r>
      <w:r w:rsidRPr="00E00540">
        <w:rPr>
          <w:rFonts w:ascii="Arial" w:hAnsi="Arial" w:cs="Arial"/>
          <w:i/>
          <w:iCs/>
          <w:color w:val="000000"/>
          <w:lang w:val="fr-FR"/>
        </w:rPr>
        <w:t>Envoie sur ma route un mentor, un père spirituel stable auprès de qui je pourrai ouvrir mon cœur en toute sécurité et transparence. Amen.</w:t>
      </w:r>
    </w:p>
    <w:p w14:paraId="3E481023"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16 : L'onction du lundi.</w:t>
      </w:r>
      <w:r w:rsidRPr="00E00540">
        <w:rPr>
          <w:rStyle w:val="apple-converted-space"/>
          <w:rFonts w:ascii="Arial" w:hAnsi="Arial" w:cs="Arial"/>
          <w:color w:val="000000"/>
          <w:lang w:val="fr-FR"/>
        </w:rPr>
        <w:t> </w:t>
      </w:r>
      <w:r w:rsidRPr="00E00540">
        <w:rPr>
          <w:rFonts w:ascii="Arial" w:hAnsi="Arial" w:cs="Arial"/>
          <w:i/>
          <w:iCs/>
          <w:color w:val="000000"/>
          <w:lang w:val="fr-FR"/>
        </w:rPr>
        <w:t>En ce début de semaine, après l'effort du dimanche, je refuse la dépression pastorale. Je reçois une fraîche rosée de paix sur mon âme. Amen.</w:t>
      </w:r>
    </w:p>
    <w:p w14:paraId="6D9FD42C"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17 : Renouveler l'autel secret.</w:t>
      </w:r>
      <w:r w:rsidRPr="00E00540">
        <w:rPr>
          <w:rStyle w:val="apple-converted-space"/>
          <w:rFonts w:ascii="Arial" w:hAnsi="Arial" w:cs="Arial"/>
          <w:color w:val="000000"/>
          <w:lang w:val="fr-FR"/>
        </w:rPr>
        <w:t> </w:t>
      </w:r>
      <w:r w:rsidRPr="00E00540">
        <w:rPr>
          <w:rFonts w:ascii="Arial" w:hAnsi="Arial" w:cs="Arial"/>
          <w:i/>
          <w:iCs/>
          <w:color w:val="000000"/>
          <w:lang w:val="fr-FR"/>
        </w:rPr>
        <w:t>Seigneur, je rebâtis mon temps de dévotion personnel. Je viens dans Ta présence sans sermon à préparer, juste pour T'adorer. Amen.</w:t>
      </w:r>
    </w:p>
    <w:p w14:paraId="279B8470"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18 : Sagesse administrative.</w:t>
      </w:r>
      <w:r w:rsidRPr="00E00540">
        <w:rPr>
          <w:rStyle w:val="apple-converted-space"/>
          <w:rFonts w:ascii="Arial" w:hAnsi="Arial" w:cs="Arial"/>
          <w:color w:val="000000"/>
          <w:lang w:val="fr-FR"/>
        </w:rPr>
        <w:t> </w:t>
      </w:r>
      <w:r w:rsidRPr="00E00540">
        <w:rPr>
          <w:rFonts w:ascii="Arial" w:hAnsi="Arial" w:cs="Arial"/>
          <w:i/>
          <w:iCs/>
          <w:color w:val="000000"/>
          <w:lang w:val="fr-FR"/>
        </w:rPr>
        <w:t>Comme les apôtres, donne-moi la sagesse de déléguer le service des tables à des diacres intègres, pour me consacrer à la Parole. Amen.</w:t>
      </w:r>
    </w:p>
    <w:p w14:paraId="1434781C"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19 : Guérison du cynisme.</w:t>
      </w:r>
      <w:r w:rsidRPr="00E00540">
        <w:rPr>
          <w:rStyle w:val="apple-converted-space"/>
          <w:rFonts w:ascii="Arial" w:hAnsi="Arial" w:cs="Arial"/>
          <w:color w:val="000000"/>
          <w:lang w:val="fr-FR"/>
        </w:rPr>
        <w:t> </w:t>
      </w:r>
      <w:r w:rsidRPr="00E00540">
        <w:rPr>
          <w:rFonts w:ascii="Arial" w:hAnsi="Arial" w:cs="Arial"/>
          <w:i/>
          <w:iCs/>
          <w:color w:val="000000"/>
          <w:lang w:val="fr-FR"/>
        </w:rPr>
        <w:t>Arrache de mon cœur la froideur et l'irritation face aux brebis blessées. Redonne-moi des entrailles de compassion divine. Amen.</w:t>
      </w:r>
    </w:p>
    <w:p w14:paraId="3BF07F39"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20 : Paix financière.</w:t>
      </w:r>
      <w:r w:rsidRPr="00E00540">
        <w:rPr>
          <w:rStyle w:val="apple-converted-space"/>
          <w:rFonts w:ascii="Arial" w:hAnsi="Arial" w:cs="Arial"/>
          <w:color w:val="000000"/>
          <w:lang w:val="fr-FR"/>
        </w:rPr>
        <w:t> </w:t>
      </w:r>
      <w:r w:rsidRPr="00E00540">
        <w:rPr>
          <w:rFonts w:ascii="Arial" w:hAnsi="Arial" w:cs="Arial"/>
          <w:i/>
          <w:iCs/>
          <w:color w:val="000000"/>
          <w:lang w:val="fr-FR"/>
        </w:rPr>
        <w:t>Je jette sur Toi le souci des finances de l'œuvre. Tu es Jéhovah Jireh ; la provision suit toujours la vision que Tu as donnée. Amen.</w:t>
      </w:r>
    </w:p>
    <w:p w14:paraId="144D7844"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21 : Esprit de discernement.</w:t>
      </w:r>
      <w:r w:rsidRPr="00E00540">
        <w:rPr>
          <w:rStyle w:val="apple-converted-space"/>
          <w:rFonts w:ascii="Arial" w:hAnsi="Arial" w:cs="Arial"/>
          <w:color w:val="000000"/>
          <w:lang w:val="fr-FR"/>
        </w:rPr>
        <w:t> </w:t>
      </w:r>
      <w:r w:rsidRPr="00E00540">
        <w:rPr>
          <w:rFonts w:ascii="Arial" w:hAnsi="Arial" w:cs="Arial"/>
          <w:i/>
          <w:iCs/>
          <w:color w:val="000000"/>
          <w:lang w:val="fr-FR"/>
        </w:rPr>
        <w:t>Garde-moi de la naïveté relationnelle. Donne-moi de discerner les collaborateurs selon l'Esprit et non selon les apparences. Amen.</w:t>
      </w:r>
    </w:p>
    <w:p w14:paraId="7B0B71E9"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22 : Silence devant le Maître.</w:t>
      </w:r>
      <w:r w:rsidRPr="00E00540">
        <w:rPr>
          <w:rStyle w:val="apple-converted-space"/>
          <w:rFonts w:ascii="Arial" w:hAnsi="Arial" w:cs="Arial"/>
          <w:color w:val="000000"/>
          <w:lang w:val="fr-FR"/>
        </w:rPr>
        <w:t> </w:t>
      </w:r>
      <w:r w:rsidRPr="00E00540">
        <w:rPr>
          <w:rFonts w:ascii="Arial" w:hAnsi="Arial" w:cs="Arial"/>
          <w:i/>
          <w:iCs/>
          <w:color w:val="000000"/>
          <w:lang w:val="fr-FR"/>
        </w:rPr>
        <w:t>Je fais taire mes propres paroles et mes projets. Je m'assieds à Tes pieds, comme Marie, pour recevoir la bonne part. Amen.</w:t>
      </w:r>
    </w:p>
    <w:p w14:paraId="011DF41B"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23 : Protection contre le burn-out.</w:t>
      </w:r>
      <w:r w:rsidRPr="00E00540">
        <w:rPr>
          <w:rStyle w:val="apple-converted-space"/>
          <w:rFonts w:ascii="Arial" w:hAnsi="Arial" w:cs="Arial"/>
          <w:color w:val="000000"/>
          <w:lang w:val="fr-FR"/>
        </w:rPr>
        <w:t> </w:t>
      </w:r>
      <w:r w:rsidRPr="00E00540">
        <w:rPr>
          <w:rFonts w:ascii="Arial" w:hAnsi="Arial" w:cs="Arial"/>
          <w:i/>
          <w:iCs/>
          <w:color w:val="000000"/>
          <w:lang w:val="fr-FR"/>
        </w:rPr>
        <w:t>Seigneur, trace une limite invisible autour de mes réserves émotionnelles. Je refuse de consumer ma vie pour plaire aux attentes. Amen.</w:t>
      </w:r>
    </w:p>
    <w:p w14:paraId="752A580B"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24 : Restauration des forces physiques.</w:t>
      </w:r>
      <w:r w:rsidRPr="00E00540">
        <w:rPr>
          <w:rStyle w:val="apple-converted-space"/>
          <w:rFonts w:ascii="Arial" w:hAnsi="Arial" w:cs="Arial"/>
          <w:color w:val="000000"/>
          <w:lang w:val="fr-FR"/>
        </w:rPr>
        <w:t> </w:t>
      </w:r>
      <w:r w:rsidRPr="00E00540">
        <w:rPr>
          <w:rFonts w:ascii="Arial" w:hAnsi="Arial" w:cs="Arial"/>
          <w:i/>
          <w:iCs/>
          <w:color w:val="000000"/>
          <w:lang w:val="fr-FR"/>
        </w:rPr>
        <w:t>Renouvelle ma jeunesse comme celle de l'aigle. Injecte Ta vigueur dans mes muscles et Ta clarté dans mon cerveau fatigué. Amen.</w:t>
      </w:r>
    </w:p>
    <w:p w14:paraId="74808C97"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25 : Briser les calomnies.</w:t>
      </w:r>
      <w:r w:rsidRPr="00E00540">
        <w:rPr>
          <w:rStyle w:val="apple-converted-space"/>
          <w:rFonts w:ascii="Arial" w:hAnsi="Arial" w:cs="Arial"/>
          <w:color w:val="000000"/>
          <w:lang w:val="fr-FR"/>
        </w:rPr>
        <w:t> </w:t>
      </w:r>
      <w:r w:rsidRPr="00E00540">
        <w:rPr>
          <w:rFonts w:ascii="Arial" w:hAnsi="Arial" w:cs="Arial"/>
          <w:i/>
          <w:iCs/>
          <w:color w:val="000000"/>
          <w:lang w:val="fr-FR"/>
        </w:rPr>
        <w:t>Je refuse d'écouter les voix de l'accusateur à travers les critiques. Ma justification vient de Toi, et mon nom est inscrit dans les cieux. Amen.</w:t>
      </w:r>
    </w:p>
    <w:p w14:paraId="029E6622"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26 : Joie dans le service.</w:t>
      </w:r>
      <w:r w:rsidRPr="00E00540">
        <w:rPr>
          <w:rStyle w:val="apple-converted-space"/>
          <w:rFonts w:ascii="Arial" w:hAnsi="Arial" w:cs="Arial"/>
          <w:color w:val="000000"/>
          <w:lang w:val="fr-FR"/>
        </w:rPr>
        <w:t> </w:t>
      </w:r>
      <w:r w:rsidRPr="00E00540">
        <w:rPr>
          <w:rFonts w:ascii="Arial" w:hAnsi="Arial" w:cs="Arial"/>
          <w:i/>
          <w:iCs/>
          <w:color w:val="000000"/>
          <w:lang w:val="fr-FR"/>
        </w:rPr>
        <w:t>Enlève la lourdeur du devoir religieux. Redonne-moi le chant de joie et l'allégresse que j'avais lorsque Tu m'as appelé. Amen.</w:t>
      </w:r>
    </w:p>
    <w:p w14:paraId="11C0E1C6"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27 : Lever des Élisée.</w:t>
      </w:r>
      <w:r w:rsidRPr="00E00540">
        <w:rPr>
          <w:rStyle w:val="apple-converted-space"/>
          <w:rFonts w:ascii="Arial" w:hAnsi="Arial" w:cs="Arial"/>
          <w:color w:val="000000"/>
          <w:lang w:val="fr-FR"/>
        </w:rPr>
        <w:t> </w:t>
      </w:r>
      <w:r w:rsidRPr="00E00540">
        <w:rPr>
          <w:rFonts w:ascii="Arial" w:hAnsi="Arial" w:cs="Arial"/>
          <w:i/>
          <w:iCs/>
          <w:color w:val="000000"/>
          <w:lang w:val="fr-FR"/>
        </w:rPr>
        <w:t>Seigneur, montre-moi les successeurs et les collaborateurs matures à qui je dois transmettre le manteau de la responsabilité. Amen.</w:t>
      </w:r>
    </w:p>
    <w:p w14:paraId="2FA21DFC"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lastRenderedPageBreak/>
        <w:t>Jour 28 : Libération de la culpabilité.</w:t>
      </w:r>
      <w:r w:rsidRPr="00E00540">
        <w:rPr>
          <w:rStyle w:val="apple-converted-space"/>
          <w:rFonts w:ascii="Arial" w:hAnsi="Arial" w:cs="Arial"/>
          <w:color w:val="000000"/>
          <w:lang w:val="fr-FR"/>
        </w:rPr>
        <w:t> </w:t>
      </w:r>
      <w:r w:rsidRPr="00E00540">
        <w:rPr>
          <w:rFonts w:ascii="Arial" w:hAnsi="Arial" w:cs="Arial"/>
          <w:i/>
          <w:iCs/>
          <w:color w:val="000000"/>
          <w:lang w:val="fr-FR"/>
        </w:rPr>
        <w:t>Si mon cœur me condamne, Tu es plus grand que mon cœur. Je reçois Ta réhabilitation complète, comme Pierre au bord du lac. Amen.</w:t>
      </w:r>
    </w:p>
    <w:p w14:paraId="796507BD"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29 : Travailler à partir du repos.</w:t>
      </w:r>
      <w:r w:rsidRPr="00E00540">
        <w:rPr>
          <w:rStyle w:val="apple-converted-space"/>
          <w:rFonts w:ascii="Arial" w:hAnsi="Arial" w:cs="Arial"/>
          <w:color w:val="000000"/>
          <w:lang w:val="fr-FR"/>
        </w:rPr>
        <w:t> </w:t>
      </w:r>
      <w:r w:rsidRPr="00E00540">
        <w:rPr>
          <w:rFonts w:ascii="Arial" w:hAnsi="Arial" w:cs="Arial"/>
          <w:i/>
          <w:iCs/>
          <w:color w:val="000000"/>
          <w:lang w:val="fr-FR"/>
        </w:rPr>
        <w:t>Je refuse de courir par anxiété. J'apprends à opérer à partir de Ton repos, là où l'onction coule sans effort de la chair. Amen.</w:t>
      </w:r>
    </w:p>
    <w:p w14:paraId="33E6CA88" w14:textId="77777777" w:rsidR="00F14CC2" w:rsidRPr="00E00540" w:rsidRDefault="00F14CC2" w:rsidP="004E56B0">
      <w:pPr>
        <w:pStyle w:val="NormalWeb"/>
        <w:numPr>
          <w:ilvl w:val="0"/>
          <w:numId w:val="68"/>
        </w:numPr>
        <w:spacing w:before="0" w:beforeAutospacing="0"/>
        <w:rPr>
          <w:rFonts w:ascii="Arial" w:hAnsi="Arial" w:cs="Arial"/>
          <w:color w:val="000000"/>
          <w:lang w:val="fr-FR"/>
        </w:rPr>
      </w:pPr>
      <w:r w:rsidRPr="00E00540">
        <w:rPr>
          <w:rFonts w:ascii="Arial" w:hAnsi="Arial" w:cs="Arial"/>
          <w:b/>
          <w:bCs/>
          <w:color w:val="000000"/>
          <w:lang w:val="fr-FR"/>
        </w:rPr>
        <w:t>Jour 30 : La couronne en vue.</w:t>
      </w:r>
      <w:r w:rsidRPr="00E00540">
        <w:rPr>
          <w:rStyle w:val="apple-converted-space"/>
          <w:rFonts w:ascii="Arial" w:hAnsi="Arial" w:cs="Arial"/>
          <w:color w:val="000000"/>
          <w:lang w:val="fr-FR"/>
        </w:rPr>
        <w:t> </w:t>
      </w:r>
      <w:r w:rsidRPr="00E00540">
        <w:rPr>
          <w:rFonts w:ascii="Arial" w:hAnsi="Arial" w:cs="Arial"/>
          <w:i/>
          <w:iCs/>
          <w:color w:val="000000"/>
          <w:lang w:val="fr-FR"/>
        </w:rPr>
        <w:t>Garde mes yeux fixés sur l'éternité. Que la perspective de Ton approbation finale soit le carburant de ma fidélité quotidienne. Amen.</w:t>
      </w:r>
    </w:p>
    <w:p w14:paraId="37F49A66"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Annexe 2 : 30 déclarations bibliques de restauration</w:t>
      </w:r>
    </w:p>
    <w:p w14:paraId="3DD41079"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Décrets de foi pour saturer l'atmosphère</w:t>
      </w:r>
    </w:p>
    <w:p w14:paraId="0B88CE7F"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b/>
          <w:bCs/>
          <w:color w:val="000000"/>
          <w:lang w:val="fr-FR"/>
        </w:rPr>
        <w:t>Note pastorale :</w:t>
      </w:r>
      <w:r w:rsidRPr="00E00540">
        <w:rPr>
          <w:rStyle w:val="apple-converted-space"/>
          <w:rFonts w:ascii="Arial" w:hAnsi="Arial" w:cs="Arial"/>
          <w:color w:val="000000"/>
          <w:lang w:val="fr-FR"/>
        </w:rPr>
        <w:t> </w:t>
      </w:r>
      <w:r w:rsidRPr="00E00540">
        <w:rPr>
          <w:rFonts w:ascii="Arial" w:hAnsi="Arial" w:cs="Arial"/>
          <w:color w:val="000000"/>
          <w:lang w:val="fr-FR"/>
        </w:rPr>
        <w:t>Proclamez ces versets scripturaires à haute voix chaque matin. La foi vient de ce qu'on entend.</w:t>
      </w:r>
    </w:p>
    <w:p w14:paraId="1A669E21"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23:</w:t>
      </w:r>
      <w:proofErr w:type="gramEnd"/>
      <w:r w:rsidRPr="00E00540">
        <w:rPr>
          <w:rFonts w:ascii="Arial" w:hAnsi="Arial" w:cs="Arial"/>
          <w:b/>
          <w:bCs/>
          <w:color w:val="000000"/>
          <w:lang w:val="fr-FR"/>
        </w:rPr>
        <w:t>3 :</w:t>
      </w:r>
      <w:r w:rsidRPr="00E00540">
        <w:rPr>
          <w:rStyle w:val="apple-converted-space"/>
          <w:rFonts w:ascii="Arial" w:hAnsi="Arial" w:cs="Arial"/>
          <w:color w:val="000000"/>
          <w:lang w:val="fr-FR"/>
        </w:rPr>
        <w:t> </w:t>
      </w:r>
      <w:r w:rsidRPr="00E00540">
        <w:rPr>
          <w:rFonts w:ascii="Arial" w:hAnsi="Arial" w:cs="Arial"/>
          <w:i/>
          <w:iCs/>
          <w:color w:val="000000"/>
          <w:lang w:val="fr-FR"/>
        </w:rPr>
        <w:t>« Il restaure mon âme, Il me conduit dans les sentiers de la justice, à cause de son nom. »</w:t>
      </w:r>
    </w:p>
    <w:p w14:paraId="6DCD101B"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Isaïe </w:t>
      </w:r>
      <w:proofErr w:type="gramStart"/>
      <w:r w:rsidRPr="00E00540">
        <w:rPr>
          <w:rFonts w:ascii="Arial" w:hAnsi="Arial" w:cs="Arial"/>
          <w:b/>
          <w:bCs/>
          <w:color w:val="000000"/>
          <w:lang w:val="fr-FR"/>
        </w:rPr>
        <w:t>40:</w:t>
      </w:r>
      <w:proofErr w:type="gramEnd"/>
      <w:r w:rsidRPr="00E00540">
        <w:rPr>
          <w:rFonts w:ascii="Arial" w:hAnsi="Arial" w:cs="Arial"/>
          <w:b/>
          <w:bCs/>
          <w:color w:val="000000"/>
          <w:lang w:val="fr-FR"/>
        </w:rPr>
        <w:t>29 :</w:t>
      </w:r>
      <w:r w:rsidRPr="00E00540">
        <w:rPr>
          <w:rStyle w:val="apple-converted-space"/>
          <w:rFonts w:ascii="Arial" w:hAnsi="Arial" w:cs="Arial"/>
          <w:color w:val="000000"/>
          <w:lang w:val="fr-FR"/>
        </w:rPr>
        <w:t> </w:t>
      </w:r>
      <w:r w:rsidRPr="00E00540">
        <w:rPr>
          <w:rFonts w:ascii="Arial" w:hAnsi="Arial" w:cs="Arial"/>
          <w:i/>
          <w:iCs/>
          <w:color w:val="000000"/>
          <w:lang w:val="fr-FR"/>
        </w:rPr>
        <w:t>« Il donne de la force à celui qui est fatigué, et Il augmente la vigueur de celui qui tombe en défaillance. »</w:t>
      </w:r>
    </w:p>
    <w:p w14:paraId="6EEFDDE2"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Matthieu </w:t>
      </w:r>
      <w:proofErr w:type="gramStart"/>
      <w:r w:rsidRPr="00E00540">
        <w:rPr>
          <w:rFonts w:ascii="Arial" w:hAnsi="Arial" w:cs="Arial"/>
          <w:b/>
          <w:bCs/>
          <w:color w:val="000000"/>
          <w:lang w:val="fr-FR"/>
        </w:rPr>
        <w:t>11:</w:t>
      </w:r>
      <w:proofErr w:type="gramEnd"/>
      <w:r w:rsidRPr="00E00540">
        <w:rPr>
          <w:rFonts w:ascii="Arial" w:hAnsi="Arial" w:cs="Arial"/>
          <w:b/>
          <w:bCs/>
          <w:color w:val="000000"/>
          <w:lang w:val="fr-FR"/>
        </w:rPr>
        <w:t>28 :</w:t>
      </w:r>
      <w:r w:rsidRPr="00E00540">
        <w:rPr>
          <w:rStyle w:val="apple-converted-space"/>
          <w:rFonts w:ascii="Arial" w:hAnsi="Arial" w:cs="Arial"/>
          <w:color w:val="000000"/>
          <w:lang w:val="fr-FR"/>
        </w:rPr>
        <w:t> </w:t>
      </w:r>
      <w:r w:rsidRPr="00E00540">
        <w:rPr>
          <w:rFonts w:ascii="Arial" w:hAnsi="Arial" w:cs="Arial"/>
          <w:i/>
          <w:iCs/>
          <w:color w:val="000000"/>
          <w:lang w:val="fr-FR"/>
        </w:rPr>
        <w:t>« Venez à moi, vous tous qui êtes fatigués et chargés, et je vous donnerai du repos. »</w:t>
      </w:r>
    </w:p>
    <w:p w14:paraId="03200D88"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1 Rois </w:t>
      </w:r>
      <w:proofErr w:type="gramStart"/>
      <w:r w:rsidRPr="00E00540">
        <w:rPr>
          <w:rFonts w:ascii="Arial" w:hAnsi="Arial" w:cs="Arial"/>
          <w:b/>
          <w:bCs/>
          <w:color w:val="000000"/>
          <w:lang w:val="fr-FR"/>
        </w:rPr>
        <w:t>19:</w:t>
      </w:r>
      <w:proofErr w:type="gramEnd"/>
      <w:r w:rsidRPr="00E00540">
        <w:rPr>
          <w:rFonts w:ascii="Arial" w:hAnsi="Arial" w:cs="Arial"/>
          <w:b/>
          <w:bCs/>
          <w:color w:val="000000"/>
          <w:lang w:val="fr-FR"/>
        </w:rPr>
        <w:t>7 :</w:t>
      </w:r>
      <w:r w:rsidRPr="00E00540">
        <w:rPr>
          <w:rStyle w:val="apple-converted-space"/>
          <w:rFonts w:ascii="Arial" w:hAnsi="Arial" w:cs="Arial"/>
          <w:color w:val="000000"/>
          <w:lang w:val="fr-FR"/>
        </w:rPr>
        <w:t> </w:t>
      </w:r>
      <w:r w:rsidRPr="00E00540">
        <w:rPr>
          <w:rFonts w:ascii="Arial" w:hAnsi="Arial" w:cs="Arial"/>
          <w:i/>
          <w:iCs/>
          <w:color w:val="000000"/>
          <w:lang w:val="fr-FR"/>
        </w:rPr>
        <w:t>« L'ange de l'Éternel vint une seconde fois, le toucha, et dit : Lève-toi, mange, car le chemin est trop long pour toi. »</w:t>
      </w:r>
    </w:p>
    <w:p w14:paraId="7FB3D991"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127:</w:t>
      </w:r>
      <w:proofErr w:type="gramEnd"/>
      <w:r w:rsidRPr="00E00540">
        <w:rPr>
          <w:rFonts w:ascii="Arial" w:hAnsi="Arial" w:cs="Arial"/>
          <w:b/>
          <w:bCs/>
          <w:color w:val="000000"/>
          <w:lang w:val="fr-FR"/>
        </w:rPr>
        <w:t>2 :</w:t>
      </w:r>
      <w:r w:rsidRPr="00E00540">
        <w:rPr>
          <w:rStyle w:val="apple-converted-space"/>
          <w:rFonts w:ascii="Arial" w:hAnsi="Arial" w:cs="Arial"/>
          <w:color w:val="000000"/>
          <w:lang w:val="fr-FR"/>
        </w:rPr>
        <w:t> </w:t>
      </w:r>
      <w:r w:rsidRPr="00E00540">
        <w:rPr>
          <w:rFonts w:ascii="Arial" w:hAnsi="Arial" w:cs="Arial"/>
          <w:i/>
          <w:iCs/>
          <w:color w:val="000000"/>
          <w:lang w:val="fr-FR"/>
        </w:rPr>
        <w:t>« En vain vous levez-vous matin, vous couchez-vous tard [...] Il en donne autant à ses bien-aimés pendant leur sommeil. »</w:t>
      </w:r>
    </w:p>
    <w:p w14:paraId="31AE949A"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2 Corinthiens </w:t>
      </w:r>
      <w:proofErr w:type="gramStart"/>
      <w:r w:rsidRPr="00E00540">
        <w:rPr>
          <w:rFonts w:ascii="Arial" w:hAnsi="Arial" w:cs="Arial"/>
          <w:b/>
          <w:bCs/>
          <w:color w:val="000000"/>
          <w:lang w:val="fr-FR"/>
        </w:rPr>
        <w:t>12:</w:t>
      </w:r>
      <w:proofErr w:type="gramEnd"/>
      <w:r w:rsidRPr="00E00540">
        <w:rPr>
          <w:rFonts w:ascii="Arial" w:hAnsi="Arial" w:cs="Arial"/>
          <w:b/>
          <w:bCs/>
          <w:color w:val="000000"/>
          <w:lang w:val="fr-FR"/>
        </w:rPr>
        <w:t>9 :</w:t>
      </w:r>
      <w:r w:rsidRPr="00E00540">
        <w:rPr>
          <w:rStyle w:val="apple-converted-space"/>
          <w:rFonts w:ascii="Arial" w:hAnsi="Arial" w:cs="Arial"/>
          <w:color w:val="000000"/>
          <w:lang w:val="fr-FR"/>
        </w:rPr>
        <w:t> </w:t>
      </w:r>
      <w:r w:rsidRPr="00E00540">
        <w:rPr>
          <w:rFonts w:ascii="Arial" w:hAnsi="Arial" w:cs="Arial"/>
          <w:i/>
          <w:iCs/>
          <w:color w:val="000000"/>
          <w:lang w:val="fr-FR"/>
        </w:rPr>
        <w:t>« Ma grâce te suffit, car ma puissance s'accomplit dans la faiblesse. »</w:t>
      </w:r>
    </w:p>
    <w:p w14:paraId="1187AB32"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Jérémie </w:t>
      </w:r>
      <w:proofErr w:type="gramStart"/>
      <w:r w:rsidRPr="00E00540">
        <w:rPr>
          <w:rFonts w:ascii="Arial" w:hAnsi="Arial" w:cs="Arial"/>
          <w:b/>
          <w:bCs/>
          <w:color w:val="000000"/>
          <w:lang w:val="fr-FR"/>
        </w:rPr>
        <w:t>31:</w:t>
      </w:r>
      <w:proofErr w:type="gramEnd"/>
      <w:r w:rsidRPr="00E00540">
        <w:rPr>
          <w:rFonts w:ascii="Arial" w:hAnsi="Arial" w:cs="Arial"/>
          <w:b/>
          <w:bCs/>
          <w:color w:val="000000"/>
          <w:lang w:val="fr-FR"/>
        </w:rPr>
        <w:t>25 :</w:t>
      </w:r>
      <w:r w:rsidRPr="00E00540">
        <w:rPr>
          <w:rStyle w:val="apple-converted-space"/>
          <w:rFonts w:ascii="Arial" w:hAnsi="Arial" w:cs="Arial"/>
          <w:color w:val="000000"/>
          <w:lang w:val="fr-FR"/>
        </w:rPr>
        <w:t> </w:t>
      </w:r>
      <w:r w:rsidRPr="00E00540">
        <w:rPr>
          <w:rFonts w:ascii="Arial" w:hAnsi="Arial" w:cs="Arial"/>
          <w:i/>
          <w:iCs/>
          <w:color w:val="000000"/>
          <w:lang w:val="fr-FR"/>
        </w:rPr>
        <w:t>« Car je rafraîchirai l'âme altérée, et je rassasierai toute âme languissante. »</w:t>
      </w:r>
    </w:p>
    <w:p w14:paraId="1CBF4913"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103:</w:t>
      </w:r>
      <w:proofErr w:type="gramEnd"/>
      <w:r w:rsidRPr="00E00540">
        <w:rPr>
          <w:rFonts w:ascii="Arial" w:hAnsi="Arial" w:cs="Arial"/>
          <w:b/>
          <w:bCs/>
          <w:color w:val="000000"/>
          <w:lang w:val="fr-FR"/>
        </w:rPr>
        <w:t>5 :</w:t>
      </w:r>
      <w:r w:rsidRPr="00E00540">
        <w:rPr>
          <w:rStyle w:val="apple-converted-space"/>
          <w:rFonts w:ascii="Arial" w:hAnsi="Arial" w:cs="Arial"/>
          <w:color w:val="000000"/>
          <w:lang w:val="fr-FR"/>
        </w:rPr>
        <w:t> </w:t>
      </w:r>
      <w:r w:rsidRPr="00E00540">
        <w:rPr>
          <w:rFonts w:ascii="Arial" w:hAnsi="Arial" w:cs="Arial"/>
          <w:i/>
          <w:iCs/>
          <w:color w:val="000000"/>
          <w:lang w:val="fr-FR"/>
        </w:rPr>
        <w:t>« C'est lui qui rassasie de biens ta vieillesse, qui te fait rajeunir comme l'aigle. »</w:t>
      </w:r>
    </w:p>
    <w:p w14:paraId="7163224F"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Isaïe </w:t>
      </w:r>
      <w:proofErr w:type="gramStart"/>
      <w:r w:rsidRPr="00E00540">
        <w:rPr>
          <w:rFonts w:ascii="Arial" w:hAnsi="Arial" w:cs="Arial"/>
          <w:b/>
          <w:bCs/>
          <w:color w:val="000000"/>
          <w:lang w:val="fr-FR"/>
        </w:rPr>
        <w:t>30:</w:t>
      </w:r>
      <w:proofErr w:type="gramEnd"/>
      <w:r w:rsidRPr="00E00540">
        <w:rPr>
          <w:rFonts w:ascii="Arial" w:hAnsi="Arial" w:cs="Arial"/>
          <w:b/>
          <w:bCs/>
          <w:color w:val="000000"/>
          <w:lang w:val="fr-FR"/>
        </w:rPr>
        <w:t>15 :</w:t>
      </w:r>
      <w:r w:rsidRPr="00E00540">
        <w:rPr>
          <w:rStyle w:val="apple-converted-space"/>
          <w:rFonts w:ascii="Arial" w:hAnsi="Arial" w:cs="Arial"/>
          <w:color w:val="000000"/>
          <w:lang w:val="fr-FR"/>
        </w:rPr>
        <w:t> </w:t>
      </w:r>
      <w:r w:rsidRPr="00E00540">
        <w:rPr>
          <w:rFonts w:ascii="Arial" w:hAnsi="Arial" w:cs="Arial"/>
          <w:i/>
          <w:iCs/>
          <w:color w:val="000000"/>
          <w:lang w:val="fr-FR"/>
        </w:rPr>
        <w:t>« C'est dans la tranquillité et le repos que sera votre salut, c'est dans le calme et la confiance que sera votre force. »</w:t>
      </w:r>
    </w:p>
    <w:p w14:paraId="03282AB0"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4:</w:t>
      </w:r>
      <w:proofErr w:type="gramEnd"/>
      <w:r w:rsidRPr="00E00540">
        <w:rPr>
          <w:rFonts w:ascii="Arial" w:hAnsi="Arial" w:cs="Arial"/>
          <w:b/>
          <w:bCs/>
          <w:color w:val="000000"/>
          <w:lang w:val="fr-FR"/>
        </w:rPr>
        <w:t>8 :</w:t>
      </w:r>
      <w:r w:rsidRPr="00E00540">
        <w:rPr>
          <w:rStyle w:val="apple-converted-space"/>
          <w:rFonts w:ascii="Arial" w:hAnsi="Arial" w:cs="Arial"/>
          <w:color w:val="000000"/>
          <w:lang w:val="fr-FR"/>
        </w:rPr>
        <w:t> </w:t>
      </w:r>
      <w:r w:rsidRPr="00E00540">
        <w:rPr>
          <w:rFonts w:ascii="Arial" w:hAnsi="Arial" w:cs="Arial"/>
          <w:i/>
          <w:iCs/>
          <w:color w:val="000000"/>
          <w:lang w:val="fr-FR"/>
        </w:rPr>
        <w:t>« Je me couche et je m'endors en paix, car toi seul, ô Éternel ! tu me donnes la sécurité dans ma demeure. »</w:t>
      </w:r>
    </w:p>
    <w:p w14:paraId="36FA4A53"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Néhémie </w:t>
      </w:r>
      <w:proofErr w:type="gramStart"/>
      <w:r w:rsidRPr="00E00540">
        <w:rPr>
          <w:rFonts w:ascii="Arial" w:hAnsi="Arial" w:cs="Arial"/>
          <w:b/>
          <w:bCs/>
          <w:color w:val="000000"/>
          <w:lang w:val="fr-FR"/>
        </w:rPr>
        <w:t>8:</w:t>
      </w:r>
      <w:proofErr w:type="gramEnd"/>
      <w:r w:rsidRPr="00E00540">
        <w:rPr>
          <w:rFonts w:ascii="Arial" w:hAnsi="Arial" w:cs="Arial"/>
          <w:b/>
          <w:bCs/>
          <w:color w:val="000000"/>
          <w:lang w:val="fr-FR"/>
        </w:rPr>
        <w:t>10 :</w:t>
      </w:r>
      <w:r w:rsidRPr="00E00540">
        <w:rPr>
          <w:rStyle w:val="apple-converted-space"/>
          <w:rFonts w:ascii="Arial" w:hAnsi="Arial" w:cs="Arial"/>
          <w:color w:val="000000"/>
          <w:lang w:val="fr-FR"/>
        </w:rPr>
        <w:t> </w:t>
      </w:r>
      <w:r w:rsidRPr="00E00540">
        <w:rPr>
          <w:rFonts w:ascii="Arial" w:hAnsi="Arial" w:cs="Arial"/>
          <w:i/>
          <w:iCs/>
          <w:color w:val="000000"/>
          <w:lang w:val="fr-FR"/>
        </w:rPr>
        <w:t>« Ne vous affligez pas, car la joie de l'Éternel sera votre force. »</w:t>
      </w:r>
    </w:p>
    <w:p w14:paraId="3B022853"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Galates </w:t>
      </w:r>
      <w:proofErr w:type="gramStart"/>
      <w:r w:rsidRPr="00E00540">
        <w:rPr>
          <w:rFonts w:ascii="Arial" w:hAnsi="Arial" w:cs="Arial"/>
          <w:b/>
          <w:bCs/>
          <w:color w:val="000000"/>
          <w:lang w:val="fr-FR"/>
        </w:rPr>
        <w:t>6:</w:t>
      </w:r>
      <w:proofErr w:type="gramEnd"/>
      <w:r w:rsidRPr="00E00540">
        <w:rPr>
          <w:rFonts w:ascii="Arial" w:hAnsi="Arial" w:cs="Arial"/>
          <w:b/>
          <w:bCs/>
          <w:color w:val="000000"/>
          <w:lang w:val="fr-FR"/>
        </w:rPr>
        <w:t>9 :</w:t>
      </w:r>
      <w:r w:rsidRPr="00E00540">
        <w:rPr>
          <w:rStyle w:val="apple-converted-space"/>
          <w:rFonts w:ascii="Arial" w:hAnsi="Arial" w:cs="Arial"/>
          <w:color w:val="000000"/>
          <w:lang w:val="fr-FR"/>
        </w:rPr>
        <w:t> </w:t>
      </w:r>
      <w:r w:rsidRPr="00E00540">
        <w:rPr>
          <w:rFonts w:ascii="Arial" w:hAnsi="Arial" w:cs="Arial"/>
          <w:i/>
          <w:iCs/>
          <w:color w:val="000000"/>
          <w:lang w:val="fr-FR"/>
        </w:rPr>
        <w:t xml:space="preserve">« Ne nous </w:t>
      </w:r>
      <w:proofErr w:type="spellStart"/>
      <w:r w:rsidRPr="00E00540">
        <w:rPr>
          <w:rFonts w:ascii="Arial" w:hAnsi="Arial" w:cs="Arial"/>
          <w:i/>
          <w:iCs/>
          <w:color w:val="000000"/>
          <w:lang w:val="fr-FR"/>
        </w:rPr>
        <w:t>lassons</w:t>
      </w:r>
      <w:proofErr w:type="spellEnd"/>
      <w:r w:rsidRPr="00E00540">
        <w:rPr>
          <w:rFonts w:ascii="Arial" w:hAnsi="Arial" w:cs="Arial"/>
          <w:i/>
          <w:iCs/>
          <w:color w:val="000000"/>
          <w:lang w:val="fr-FR"/>
        </w:rPr>
        <w:t xml:space="preserve"> pas de faire le bien ; car nous moissonnerons au temps convenable, si nous ne nous relâchons pas. »</w:t>
      </w:r>
    </w:p>
    <w:p w14:paraId="5CD1BE49"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42:</w:t>
      </w:r>
      <w:proofErr w:type="gramEnd"/>
      <w:r w:rsidRPr="00E00540">
        <w:rPr>
          <w:rFonts w:ascii="Arial" w:hAnsi="Arial" w:cs="Arial"/>
          <w:b/>
          <w:bCs/>
          <w:color w:val="000000"/>
          <w:lang w:val="fr-FR"/>
        </w:rPr>
        <w:t>11 :</w:t>
      </w:r>
      <w:r w:rsidRPr="00E00540">
        <w:rPr>
          <w:rStyle w:val="apple-converted-space"/>
          <w:rFonts w:ascii="Arial" w:hAnsi="Arial" w:cs="Arial"/>
          <w:color w:val="000000"/>
          <w:lang w:val="fr-FR"/>
        </w:rPr>
        <w:t> </w:t>
      </w:r>
      <w:r w:rsidRPr="00E00540">
        <w:rPr>
          <w:rFonts w:ascii="Arial" w:hAnsi="Arial" w:cs="Arial"/>
          <w:i/>
          <w:iCs/>
          <w:color w:val="000000"/>
          <w:lang w:val="fr-FR"/>
        </w:rPr>
        <w:t>« Pourquoi t'abats-tu, mon âme, et pourquoi gémis-tu au-dedans de moi ? Espère en Dieu, car je le louerai encore. »</w:t>
      </w:r>
    </w:p>
    <w:p w14:paraId="757DD0F4"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1 Corinthiens </w:t>
      </w:r>
      <w:proofErr w:type="gramStart"/>
      <w:r w:rsidRPr="00E00540">
        <w:rPr>
          <w:rFonts w:ascii="Arial" w:hAnsi="Arial" w:cs="Arial"/>
          <w:b/>
          <w:bCs/>
          <w:color w:val="000000"/>
          <w:lang w:val="fr-FR"/>
        </w:rPr>
        <w:t>6:</w:t>
      </w:r>
      <w:proofErr w:type="gramEnd"/>
      <w:r w:rsidRPr="00E00540">
        <w:rPr>
          <w:rFonts w:ascii="Arial" w:hAnsi="Arial" w:cs="Arial"/>
          <w:b/>
          <w:bCs/>
          <w:color w:val="000000"/>
          <w:lang w:val="fr-FR"/>
        </w:rPr>
        <w:t>19 :</w:t>
      </w:r>
      <w:r w:rsidRPr="00E00540">
        <w:rPr>
          <w:rStyle w:val="apple-converted-space"/>
          <w:rFonts w:ascii="Arial" w:hAnsi="Arial" w:cs="Arial"/>
          <w:color w:val="000000"/>
          <w:lang w:val="fr-FR"/>
        </w:rPr>
        <w:t> </w:t>
      </w:r>
      <w:r w:rsidRPr="00E00540">
        <w:rPr>
          <w:rFonts w:ascii="Arial" w:hAnsi="Arial" w:cs="Arial"/>
          <w:i/>
          <w:iCs/>
          <w:color w:val="000000"/>
          <w:lang w:val="fr-FR"/>
        </w:rPr>
        <w:t>« Ne savez-vous pas que votre corps est le temple du Saint-Esprit qui est en vous ? »</w:t>
      </w:r>
    </w:p>
    <w:p w14:paraId="76C62A0E"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Philippiens </w:t>
      </w:r>
      <w:proofErr w:type="gramStart"/>
      <w:r w:rsidRPr="00E00540">
        <w:rPr>
          <w:rFonts w:ascii="Arial" w:hAnsi="Arial" w:cs="Arial"/>
          <w:b/>
          <w:bCs/>
          <w:color w:val="000000"/>
          <w:lang w:val="fr-FR"/>
        </w:rPr>
        <w:t>4:</w:t>
      </w:r>
      <w:proofErr w:type="gramEnd"/>
      <w:r w:rsidRPr="00E00540">
        <w:rPr>
          <w:rFonts w:ascii="Arial" w:hAnsi="Arial" w:cs="Arial"/>
          <w:b/>
          <w:bCs/>
          <w:color w:val="000000"/>
          <w:lang w:val="fr-FR"/>
        </w:rPr>
        <w:t>7 :</w:t>
      </w:r>
      <w:r w:rsidRPr="00E00540">
        <w:rPr>
          <w:rStyle w:val="apple-converted-space"/>
          <w:rFonts w:ascii="Arial" w:hAnsi="Arial" w:cs="Arial"/>
          <w:color w:val="000000"/>
          <w:lang w:val="fr-FR"/>
        </w:rPr>
        <w:t> </w:t>
      </w:r>
      <w:r w:rsidRPr="00E00540">
        <w:rPr>
          <w:rFonts w:ascii="Arial" w:hAnsi="Arial" w:cs="Arial"/>
          <w:i/>
          <w:iCs/>
          <w:color w:val="000000"/>
          <w:lang w:val="fr-FR"/>
        </w:rPr>
        <w:t>« Et la paix de Dieu, qui surpasse toute intelligence, gardera vos cœurs et vos pensées en Jésus-Christ. »</w:t>
      </w:r>
    </w:p>
    <w:p w14:paraId="2B48603C"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lastRenderedPageBreak/>
        <w:t xml:space="preserve">Jérémie </w:t>
      </w:r>
      <w:proofErr w:type="gramStart"/>
      <w:r w:rsidRPr="00E00540">
        <w:rPr>
          <w:rFonts w:ascii="Arial" w:hAnsi="Arial" w:cs="Arial"/>
          <w:b/>
          <w:bCs/>
          <w:color w:val="000000"/>
          <w:lang w:val="fr-FR"/>
        </w:rPr>
        <w:t>20:</w:t>
      </w:r>
      <w:proofErr w:type="gramEnd"/>
      <w:r w:rsidRPr="00E00540">
        <w:rPr>
          <w:rFonts w:ascii="Arial" w:hAnsi="Arial" w:cs="Arial"/>
          <w:b/>
          <w:bCs/>
          <w:color w:val="000000"/>
          <w:lang w:val="fr-FR"/>
        </w:rPr>
        <w:t>11 :</w:t>
      </w:r>
      <w:r w:rsidRPr="00E00540">
        <w:rPr>
          <w:rStyle w:val="apple-converted-space"/>
          <w:rFonts w:ascii="Arial" w:hAnsi="Arial" w:cs="Arial"/>
          <w:color w:val="000000"/>
          <w:lang w:val="fr-FR"/>
        </w:rPr>
        <w:t> </w:t>
      </w:r>
      <w:r w:rsidRPr="00E00540">
        <w:rPr>
          <w:rFonts w:ascii="Arial" w:hAnsi="Arial" w:cs="Arial"/>
          <w:i/>
          <w:iCs/>
          <w:color w:val="000000"/>
          <w:lang w:val="fr-FR"/>
        </w:rPr>
        <w:t>« Mais l'Éternel est avec moi comme un héros puissant ; c'est pourquoi mes persécuteurs chancellent et n'auront pas le dessus. »</w:t>
      </w:r>
    </w:p>
    <w:p w14:paraId="12A0AF19"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147:</w:t>
      </w:r>
      <w:proofErr w:type="gramEnd"/>
      <w:r w:rsidRPr="00E00540">
        <w:rPr>
          <w:rFonts w:ascii="Arial" w:hAnsi="Arial" w:cs="Arial"/>
          <w:b/>
          <w:bCs/>
          <w:color w:val="000000"/>
          <w:lang w:val="fr-FR"/>
        </w:rPr>
        <w:t>3 :</w:t>
      </w:r>
      <w:r w:rsidRPr="00E00540">
        <w:rPr>
          <w:rStyle w:val="apple-converted-space"/>
          <w:rFonts w:ascii="Arial" w:hAnsi="Arial" w:cs="Arial"/>
          <w:color w:val="000000"/>
          <w:lang w:val="fr-FR"/>
        </w:rPr>
        <w:t> </w:t>
      </w:r>
      <w:r w:rsidRPr="00E00540">
        <w:rPr>
          <w:rFonts w:ascii="Arial" w:hAnsi="Arial" w:cs="Arial"/>
          <w:i/>
          <w:iCs/>
          <w:color w:val="000000"/>
          <w:lang w:val="fr-FR"/>
        </w:rPr>
        <w:t>« Il guérit ceux qui ont le cœur brisé, et Il panse leurs blessures. »</w:t>
      </w:r>
    </w:p>
    <w:p w14:paraId="396A08A1"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Romains </w:t>
      </w:r>
      <w:proofErr w:type="gramStart"/>
      <w:r w:rsidRPr="00E00540">
        <w:rPr>
          <w:rFonts w:ascii="Arial" w:hAnsi="Arial" w:cs="Arial"/>
          <w:b/>
          <w:bCs/>
          <w:color w:val="000000"/>
          <w:lang w:val="fr-FR"/>
        </w:rPr>
        <w:t>12:</w:t>
      </w:r>
      <w:proofErr w:type="gramEnd"/>
      <w:r w:rsidRPr="00E00540">
        <w:rPr>
          <w:rFonts w:ascii="Arial" w:hAnsi="Arial" w:cs="Arial"/>
          <w:b/>
          <w:bCs/>
          <w:color w:val="000000"/>
          <w:lang w:val="fr-FR"/>
        </w:rPr>
        <w:t>2 :</w:t>
      </w:r>
      <w:r w:rsidRPr="00E00540">
        <w:rPr>
          <w:rStyle w:val="apple-converted-space"/>
          <w:rFonts w:ascii="Arial" w:hAnsi="Arial" w:cs="Arial"/>
          <w:color w:val="000000"/>
          <w:lang w:val="fr-FR"/>
        </w:rPr>
        <w:t> </w:t>
      </w:r>
      <w:r w:rsidRPr="00E00540">
        <w:rPr>
          <w:rFonts w:ascii="Arial" w:hAnsi="Arial" w:cs="Arial"/>
          <w:i/>
          <w:iCs/>
          <w:color w:val="000000"/>
          <w:lang w:val="fr-FR"/>
        </w:rPr>
        <w:t>« Soyez transformés par le renouvellement de l'intelligence, afin que vous discerniez quelle est la volonté de Dieu. »</w:t>
      </w:r>
    </w:p>
    <w:p w14:paraId="33D9EB52"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Exode </w:t>
      </w:r>
      <w:proofErr w:type="gramStart"/>
      <w:r w:rsidRPr="00E00540">
        <w:rPr>
          <w:rFonts w:ascii="Arial" w:hAnsi="Arial" w:cs="Arial"/>
          <w:b/>
          <w:bCs/>
          <w:color w:val="000000"/>
          <w:lang w:val="fr-FR"/>
        </w:rPr>
        <w:t>33:</w:t>
      </w:r>
      <w:proofErr w:type="gramEnd"/>
      <w:r w:rsidRPr="00E00540">
        <w:rPr>
          <w:rFonts w:ascii="Arial" w:hAnsi="Arial" w:cs="Arial"/>
          <w:b/>
          <w:bCs/>
          <w:color w:val="000000"/>
          <w:lang w:val="fr-FR"/>
        </w:rPr>
        <w:t>14 :</w:t>
      </w:r>
      <w:r w:rsidRPr="00E00540">
        <w:rPr>
          <w:rStyle w:val="apple-converted-space"/>
          <w:rFonts w:ascii="Arial" w:hAnsi="Arial" w:cs="Arial"/>
          <w:color w:val="000000"/>
          <w:lang w:val="fr-FR"/>
        </w:rPr>
        <w:t> </w:t>
      </w:r>
      <w:r w:rsidRPr="00E00540">
        <w:rPr>
          <w:rFonts w:ascii="Arial" w:hAnsi="Arial" w:cs="Arial"/>
          <w:i/>
          <w:iCs/>
          <w:color w:val="000000"/>
          <w:lang w:val="fr-FR"/>
        </w:rPr>
        <w:t>« L'Éternel répondit : Je marcherai moi-même avec toi, et je te donnerai du repos. »</w:t>
      </w:r>
    </w:p>
    <w:p w14:paraId="4A2572AB"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1 Pierre </w:t>
      </w:r>
      <w:proofErr w:type="gramStart"/>
      <w:r w:rsidRPr="00E00540">
        <w:rPr>
          <w:rFonts w:ascii="Arial" w:hAnsi="Arial" w:cs="Arial"/>
          <w:b/>
          <w:bCs/>
          <w:color w:val="000000"/>
          <w:lang w:val="fr-FR"/>
        </w:rPr>
        <w:t>5:</w:t>
      </w:r>
      <w:proofErr w:type="gramEnd"/>
      <w:r w:rsidRPr="00E00540">
        <w:rPr>
          <w:rFonts w:ascii="Arial" w:hAnsi="Arial" w:cs="Arial"/>
          <w:b/>
          <w:bCs/>
          <w:color w:val="000000"/>
          <w:lang w:val="fr-FR"/>
        </w:rPr>
        <w:t>7 :</w:t>
      </w:r>
      <w:r w:rsidRPr="00E00540">
        <w:rPr>
          <w:rStyle w:val="apple-converted-space"/>
          <w:rFonts w:ascii="Arial" w:hAnsi="Arial" w:cs="Arial"/>
          <w:color w:val="000000"/>
          <w:lang w:val="fr-FR"/>
        </w:rPr>
        <w:t> </w:t>
      </w:r>
      <w:r w:rsidRPr="00E00540">
        <w:rPr>
          <w:rFonts w:ascii="Arial" w:hAnsi="Arial" w:cs="Arial"/>
          <w:i/>
          <w:iCs/>
          <w:color w:val="000000"/>
          <w:lang w:val="fr-FR"/>
        </w:rPr>
        <w:t>« Déchargez-vous sur lui de tous vos soucis, car lui-même prend soin de vous. »</w:t>
      </w:r>
    </w:p>
    <w:p w14:paraId="19ACE7B6"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Jean </w:t>
      </w:r>
      <w:proofErr w:type="gramStart"/>
      <w:r w:rsidRPr="00E00540">
        <w:rPr>
          <w:rFonts w:ascii="Arial" w:hAnsi="Arial" w:cs="Arial"/>
          <w:b/>
          <w:bCs/>
          <w:color w:val="000000"/>
          <w:lang w:val="fr-FR"/>
        </w:rPr>
        <w:t>14:</w:t>
      </w:r>
      <w:proofErr w:type="gramEnd"/>
      <w:r w:rsidRPr="00E00540">
        <w:rPr>
          <w:rFonts w:ascii="Arial" w:hAnsi="Arial" w:cs="Arial"/>
          <w:b/>
          <w:bCs/>
          <w:color w:val="000000"/>
          <w:lang w:val="fr-FR"/>
        </w:rPr>
        <w:t>27 :</w:t>
      </w:r>
      <w:r w:rsidRPr="00E00540">
        <w:rPr>
          <w:rStyle w:val="apple-converted-space"/>
          <w:rFonts w:ascii="Arial" w:hAnsi="Arial" w:cs="Arial"/>
          <w:color w:val="000000"/>
          <w:lang w:val="fr-FR"/>
        </w:rPr>
        <w:t> </w:t>
      </w:r>
      <w:r w:rsidRPr="00E00540">
        <w:rPr>
          <w:rFonts w:ascii="Arial" w:hAnsi="Arial" w:cs="Arial"/>
          <w:i/>
          <w:iCs/>
          <w:color w:val="000000"/>
          <w:lang w:val="fr-FR"/>
        </w:rPr>
        <w:t>« Je vous laisse la paix, je vous donne ma paix. Que votre cœur ne se trouble point, et ne s'alarme point. »</w:t>
      </w:r>
    </w:p>
    <w:p w14:paraId="1941DF93"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68:</w:t>
      </w:r>
      <w:proofErr w:type="gramEnd"/>
      <w:r w:rsidRPr="00E00540">
        <w:rPr>
          <w:rFonts w:ascii="Arial" w:hAnsi="Arial" w:cs="Arial"/>
          <w:b/>
          <w:bCs/>
          <w:color w:val="000000"/>
          <w:lang w:val="fr-FR"/>
        </w:rPr>
        <w:t>19 :</w:t>
      </w:r>
      <w:r w:rsidRPr="00E00540">
        <w:rPr>
          <w:rStyle w:val="apple-converted-space"/>
          <w:rFonts w:ascii="Arial" w:hAnsi="Arial" w:cs="Arial"/>
          <w:color w:val="000000"/>
          <w:lang w:val="fr-FR"/>
        </w:rPr>
        <w:t> </w:t>
      </w:r>
      <w:r w:rsidRPr="00E00540">
        <w:rPr>
          <w:rFonts w:ascii="Arial" w:hAnsi="Arial" w:cs="Arial"/>
          <w:i/>
          <w:iCs/>
          <w:color w:val="000000"/>
          <w:lang w:val="fr-FR"/>
        </w:rPr>
        <w:t>« Béni soit le Seigneur chaque jour ! Quand on nous accable, Dieu nous délivre. »</w:t>
      </w:r>
    </w:p>
    <w:p w14:paraId="0F2AD58F"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Isaïe </w:t>
      </w:r>
      <w:proofErr w:type="gramStart"/>
      <w:r w:rsidRPr="00E00540">
        <w:rPr>
          <w:rFonts w:ascii="Arial" w:hAnsi="Arial" w:cs="Arial"/>
          <w:b/>
          <w:bCs/>
          <w:color w:val="000000"/>
          <w:lang w:val="fr-FR"/>
        </w:rPr>
        <w:t>41:</w:t>
      </w:r>
      <w:proofErr w:type="gramEnd"/>
      <w:r w:rsidRPr="00E00540">
        <w:rPr>
          <w:rFonts w:ascii="Arial" w:hAnsi="Arial" w:cs="Arial"/>
          <w:b/>
          <w:bCs/>
          <w:color w:val="000000"/>
          <w:lang w:val="fr-FR"/>
        </w:rPr>
        <w:t>10 :</w:t>
      </w:r>
      <w:r w:rsidRPr="00E00540">
        <w:rPr>
          <w:rStyle w:val="apple-converted-space"/>
          <w:rFonts w:ascii="Arial" w:hAnsi="Arial" w:cs="Arial"/>
          <w:color w:val="000000"/>
          <w:lang w:val="fr-FR"/>
        </w:rPr>
        <w:t> </w:t>
      </w:r>
      <w:r w:rsidRPr="00E00540">
        <w:rPr>
          <w:rFonts w:ascii="Arial" w:hAnsi="Arial" w:cs="Arial"/>
          <w:i/>
          <w:iCs/>
          <w:color w:val="000000"/>
          <w:lang w:val="fr-FR"/>
        </w:rPr>
        <w:t xml:space="preserve">« Ne crains rien, car </w:t>
      </w:r>
      <w:proofErr w:type="gramStart"/>
      <w:r w:rsidRPr="00E00540">
        <w:rPr>
          <w:rFonts w:ascii="Arial" w:hAnsi="Arial" w:cs="Arial"/>
          <w:i/>
          <w:iCs/>
          <w:color w:val="000000"/>
          <w:lang w:val="fr-FR"/>
        </w:rPr>
        <w:t>je amène</w:t>
      </w:r>
      <w:proofErr w:type="gramEnd"/>
      <w:r w:rsidRPr="00E00540">
        <w:rPr>
          <w:rFonts w:ascii="Arial" w:hAnsi="Arial" w:cs="Arial"/>
          <w:i/>
          <w:iCs/>
          <w:color w:val="000000"/>
          <w:lang w:val="fr-FR"/>
        </w:rPr>
        <w:t xml:space="preserve"> avec toi ; ne promène pas des regards inquiets, car </w:t>
      </w:r>
      <w:proofErr w:type="gramStart"/>
      <w:r w:rsidRPr="00E00540">
        <w:rPr>
          <w:rFonts w:ascii="Arial" w:hAnsi="Arial" w:cs="Arial"/>
          <w:i/>
          <w:iCs/>
          <w:color w:val="000000"/>
          <w:lang w:val="fr-FR"/>
        </w:rPr>
        <w:t>je amène</w:t>
      </w:r>
      <w:proofErr w:type="gramEnd"/>
      <w:r w:rsidRPr="00E00540">
        <w:rPr>
          <w:rFonts w:ascii="Arial" w:hAnsi="Arial" w:cs="Arial"/>
          <w:i/>
          <w:iCs/>
          <w:color w:val="000000"/>
          <w:lang w:val="fr-FR"/>
        </w:rPr>
        <w:t xml:space="preserve"> ton Dieu ; je te fortifie. »</w:t>
      </w:r>
    </w:p>
    <w:p w14:paraId="794F898A"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2 Corinthiens </w:t>
      </w:r>
      <w:proofErr w:type="gramStart"/>
      <w:r w:rsidRPr="00E00540">
        <w:rPr>
          <w:rFonts w:ascii="Arial" w:hAnsi="Arial" w:cs="Arial"/>
          <w:b/>
          <w:bCs/>
          <w:color w:val="000000"/>
          <w:lang w:val="fr-FR"/>
        </w:rPr>
        <w:t>4:</w:t>
      </w:r>
      <w:proofErr w:type="gramEnd"/>
      <w:r w:rsidRPr="00E00540">
        <w:rPr>
          <w:rFonts w:ascii="Arial" w:hAnsi="Arial" w:cs="Arial"/>
          <w:b/>
          <w:bCs/>
          <w:color w:val="000000"/>
          <w:lang w:val="fr-FR"/>
        </w:rPr>
        <w:t>16 :</w:t>
      </w:r>
      <w:r w:rsidRPr="00E00540">
        <w:rPr>
          <w:rStyle w:val="apple-converted-space"/>
          <w:rFonts w:ascii="Arial" w:hAnsi="Arial" w:cs="Arial"/>
          <w:color w:val="000000"/>
          <w:lang w:val="fr-FR"/>
        </w:rPr>
        <w:t> </w:t>
      </w:r>
      <w:r w:rsidRPr="00E00540">
        <w:rPr>
          <w:rFonts w:ascii="Arial" w:hAnsi="Arial" w:cs="Arial"/>
          <w:i/>
          <w:iCs/>
          <w:color w:val="000000"/>
          <w:lang w:val="fr-FR"/>
        </w:rPr>
        <w:t>« C'est pourquoi nous ne perdons pas courage. Et lors même que notre homme extérieur se détruit, notre homme intérieur se renouvelle de jour en jour. »</w:t>
      </w:r>
    </w:p>
    <w:p w14:paraId="7B5C74FB"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91:</w:t>
      </w:r>
      <w:proofErr w:type="gramEnd"/>
      <w:r w:rsidRPr="00E00540">
        <w:rPr>
          <w:rFonts w:ascii="Arial" w:hAnsi="Arial" w:cs="Arial"/>
          <w:b/>
          <w:bCs/>
          <w:color w:val="000000"/>
          <w:lang w:val="fr-FR"/>
        </w:rPr>
        <w:t>1 :</w:t>
      </w:r>
      <w:r w:rsidRPr="00E00540">
        <w:rPr>
          <w:rStyle w:val="apple-converted-space"/>
          <w:rFonts w:ascii="Arial" w:hAnsi="Arial" w:cs="Arial"/>
          <w:color w:val="000000"/>
          <w:lang w:val="fr-FR"/>
        </w:rPr>
        <w:t> </w:t>
      </w:r>
      <w:r w:rsidRPr="00E00540">
        <w:rPr>
          <w:rFonts w:ascii="Arial" w:hAnsi="Arial" w:cs="Arial"/>
          <w:i/>
          <w:iCs/>
          <w:color w:val="000000"/>
          <w:lang w:val="fr-FR"/>
        </w:rPr>
        <w:t>« Celui qui demeure sous l'abri du Très-Haut repose à l'ombre du Tout-Puissant. »</w:t>
      </w:r>
    </w:p>
    <w:p w14:paraId="2500B925"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Zacharie </w:t>
      </w:r>
      <w:proofErr w:type="gramStart"/>
      <w:r w:rsidRPr="00E00540">
        <w:rPr>
          <w:rFonts w:ascii="Arial" w:hAnsi="Arial" w:cs="Arial"/>
          <w:b/>
          <w:bCs/>
          <w:color w:val="000000"/>
          <w:lang w:val="fr-FR"/>
        </w:rPr>
        <w:t>4:</w:t>
      </w:r>
      <w:proofErr w:type="gramEnd"/>
      <w:r w:rsidRPr="00E00540">
        <w:rPr>
          <w:rFonts w:ascii="Arial" w:hAnsi="Arial" w:cs="Arial"/>
          <w:b/>
          <w:bCs/>
          <w:color w:val="000000"/>
          <w:lang w:val="fr-FR"/>
        </w:rPr>
        <w:t>6 :</w:t>
      </w:r>
      <w:r w:rsidRPr="00E00540">
        <w:rPr>
          <w:rStyle w:val="apple-converted-space"/>
          <w:rFonts w:ascii="Arial" w:hAnsi="Arial" w:cs="Arial"/>
          <w:color w:val="000000"/>
          <w:lang w:val="fr-FR"/>
        </w:rPr>
        <w:t> </w:t>
      </w:r>
      <w:r w:rsidRPr="00E00540">
        <w:rPr>
          <w:rFonts w:ascii="Arial" w:hAnsi="Arial" w:cs="Arial"/>
          <w:i/>
          <w:iCs/>
          <w:color w:val="000000"/>
          <w:lang w:val="fr-FR"/>
        </w:rPr>
        <w:t>« Ce n'est ni par la puissance ni par la force, mais c'est par mon Esprit, dit l'Éternel des armées. »</w:t>
      </w:r>
    </w:p>
    <w:p w14:paraId="27CB92F0"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Psaume </w:t>
      </w:r>
      <w:proofErr w:type="gramStart"/>
      <w:r w:rsidRPr="00E00540">
        <w:rPr>
          <w:rFonts w:ascii="Arial" w:hAnsi="Arial" w:cs="Arial"/>
          <w:b/>
          <w:bCs/>
          <w:color w:val="000000"/>
          <w:lang w:val="fr-FR"/>
        </w:rPr>
        <w:t>34:</w:t>
      </w:r>
      <w:proofErr w:type="gramEnd"/>
      <w:r w:rsidRPr="00E00540">
        <w:rPr>
          <w:rFonts w:ascii="Arial" w:hAnsi="Arial" w:cs="Arial"/>
          <w:b/>
          <w:bCs/>
          <w:color w:val="000000"/>
          <w:lang w:val="fr-FR"/>
        </w:rPr>
        <w:t>18 :</w:t>
      </w:r>
      <w:r w:rsidRPr="00E00540">
        <w:rPr>
          <w:rStyle w:val="apple-converted-space"/>
          <w:rFonts w:ascii="Arial" w:hAnsi="Arial" w:cs="Arial"/>
          <w:color w:val="000000"/>
          <w:lang w:val="fr-FR"/>
        </w:rPr>
        <w:t> </w:t>
      </w:r>
      <w:r w:rsidRPr="00E00540">
        <w:rPr>
          <w:rFonts w:ascii="Arial" w:hAnsi="Arial" w:cs="Arial"/>
          <w:i/>
          <w:iCs/>
          <w:color w:val="000000"/>
          <w:lang w:val="fr-FR"/>
        </w:rPr>
        <w:t>« L'Éternel est près de ceux qui ont le cœur brisé, et Il sauve ceux qui ont l'esprit dans l'abattement. »</w:t>
      </w:r>
    </w:p>
    <w:p w14:paraId="47D0DA80"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1 Thessaloniciens </w:t>
      </w:r>
      <w:proofErr w:type="gramStart"/>
      <w:r w:rsidRPr="00E00540">
        <w:rPr>
          <w:rFonts w:ascii="Arial" w:hAnsi="Arial" w:cs="Arial"/>
          <w:b/>
          <w:bCs/>
          <w:color w:val="000000"/>
          <w:lang w:val="fr-FR"/>
        </w:rPr>
        <w:t>5:</w:t>
      </w:r>
      <w:proofErr w:type="gramEnd"/>
      <w:r w:rsidRPr="00E00540">
        <w:rPr>
          <w:rFonts w:ascii="Arial" w:hAnsi="Arial" w:cs="Arial"/>
          <w:b/>
          <w:bCs/>
          <w:color w:val="000000"/>
          <w:lang w:val="fr-FR"/>
        </w:rPr>
        <w:t>23 :</w:t>
      </w:r>
      <w:r w:rsidRPr="00E00540">
        <w:rPr>
          <w:rStyle w:val="apple-converted-space"/>
          <w:rFonts w:ascii="Arial" w:hAnsi="Arial" w:cs="Arial"/>
          <w:color w:val="000000"/>
          <w:lang w:val="fr-FR"/>
        </w:rPr>
        <w:t> </w:t>
      </w:r>
      <w:r w:rsidRPr="00E00540">
        <w:rPr>
          <w:rFonts w:ascii="Arial" w:hAnsi="Arial" w:cs="Arial"/>
          <w:i/>
          <w:iCs/>
          <w:color w:val="000000"/>
          <w:lang w:val="fr-FR"/>
        </w:rPr>
        <w:t>« Que le Dieu de paix vous sanctifie lui-même tout entiers, et que tout votre être, l'esprit, l'âme et le corps, soit conservé irréprochable. »</w:t>
      </w:r>
    </w:p>
    <w:p w14:paraId="325B4E1F"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Jean </w:t>
      </w:r>
      <w:proofErr w:type="gramStart"/>
      <w:r w:rsidRPr="00E00540">
        <w:rPr>
          <w:rFonts w:ascii="Arial" w:hAnsi="Arial" w:cs="Arial"/>
          <w:b/>
          <w:bCs/>
          <w:color w:val="000000"/>
          <w:lang w:val="fr-FR"/>
        </w:rPr>
        <w:t>21:</w:t>
      </w:r>
      <w:proofErr w:type="gramEnd"/>
      <w:r w:rsidRPr="00E00540">
        <w:rPr>
          <w:rFonts w:ascii="Arial" w:hAnsi="Arial" w:cs="Arial"/>
          <w:b/>
          <w:bCs/>
          <w:color w:val="000000"/>
          <w:lang w:val="fr-FR"/>
        </w:rPr>
        <w:t>15 :</w:t>
      </w:r>
      <w:r w:rsidRPr="00E00540">
        <w:rPr>
          <w:rStyle w:val="apple-converted-space"/>
          <w:rFonts w:ascii="Arial" w:hAnsi="Arial" w:cs="Arial"/>
          <w:color w:val="000000"/>
          <w:lang w:val="fr-FR"/>
        </w:rPr>
        <w:t> </w:t>
      </w:r>
      <w:r w:rsidRPr="00E00540">
        <w:rPr>
          <w:rFonts w:ascii="Arial" w:hAnsi="Arial" w:cs="Arial"/>
          <w:i/>
          <w:iCs/>
          <w:color w:val="000000"/>
          <w:lang w:val="fr-FR"/>
        </w:rPr>
        <w:t>« Jésus dit à Simon Pierre : Simon, fils de Jonas, m'aimes-tu ? [...] Pais mes agneaux. »</w:t>
      </w:r>
    </w:p>
    <w:p w14:paraId="73D0CB22" w14:textId="77777777" w:rsidR="00F14CC2" w:rsidRPr="00E00540" w:rsidRDefault="00F14CC2" w:rsidP="004E56B0">
      <w:pPr>
        <w:pStyle w:val="NormalWeb"/>
        <w:numPr>
          <w:ilvl w:val="0"/>
          <w:numId w:val="69"/>
        </w:numPr>
        <w:spacing w:before="0" w:beforeAutospacing="0"/>
        <w:rPr>
          <w:rFonts w:ascii="Arial" w:hAnsi="Arial" w:cs="Arial"/>
          <w:color w:val="000000"/>
          <w:lang w:val="fr-FR"/>
        </w:rPr>
      </w:pPr>
      <w:r w:rsidRPr="00E00540">
        <w:rPr>
          <w:rFonts w:ascii="Arial" w:hAnsi="Arial" w:cs="Arial"/>
          <w:b/>
          <w:bCs/>
          <w:color w:val="000000"/>
          <w:lang w:val="fr-FR"/>
        </w:rPr>
        <w:t xml:space="preserve">2 Timothée </w:t>
      </w:r>
      <w:proofErr w:type="gramStart"/>
      <w:r w:rsidRPr="00E00540">
        <w:rPr>
          <w:rFonts w:ascii="Arial" w:hAnsi="Arial" w:cs="Arial"/>
          <w:b/>
          <w:bCs/>
          <w:color w:val="000000"/>
          <w:lang w:val="fr-FR"/>
        </w:rPr>
        <w:t>4:</w:t>
      </w:r>
      <w:proofErr w:type="gramEnd"/>
      <w:r w:rsidRPr="00E00540">
        <w:rPr>
          <w:rFonts w:ascii="Arial" w:hAnsi="Arial" w:cs="Arial"/>
          <w:b/>
          <w:bCs/>
          <w:color w:val="000000"/>
          <w:lang w:val="fr-FR"/>
        </w:rPr>
        <w:t>7 :</w:t>
      </w:r>
      <w:r w:rsidRPr="00E00540">
        <w:rPr>
          <w:rStyle w:val="apple-converted-space"/>
          <w:rFonts w:ascii="Arial" w:hAnsi="Arial" w:cs="Arial"/>
          <w:color w:val="000000"/>
          <w:lang w:val="fr-FR"/>
        </w:rPr>
        <w:t> </w:t>
      </w:r>
      <w:r w:rsidRPr="00E00540">
        <w:rPr>
          <w:rFonts w:ascii="Arial" w:hAnsi="Arial" w:cs="Arial"/>
          <w:i/>
          <w:iCs/>
          <w:color w:val="000000"/>
          <w:lang w:val="fr-FR"/>
        </w:rPr>
        <w:t>« J'ai combattu le bon combat, j'ai achevé la course, j'ai gardé la foi. Désormais la couronne de justice m'est réservée. »</w:t>
      </w:r>
    </w:p>
    <w:p w14:paraId="2C0DC952"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Annexe 3 : Retraite spirituelle de 7 jours pour leaders</w:t>
      </w:r>
    </w:p>
    <w:p w14:paraId="27F10CE8"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Le protocole de l'Horeb élargi (Manuel de l'animateur ou guide personnel)</w:t>
      </w:r>
    </w:p>
    <w:p w14:paraId="6588EA0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color w:val="000000"/>
          <w:lang w:val="fr-FR"/>
        </w:rPr>
        <w:t>Cette retraite exige un</w:t>
      </w:r>
      <w:r w:rsidRPr="00E00540">
        <w:rPr>
          <w:rStyle w:val="apple-converted-space"/>
          <w:rFonts w:ascii="Arial" w:hAnsi="Arial" w:cs="Arial"/>
          <w:color w:val="000000"/>
          <w:lang w:val="fr-FR"/>
        </w:rPr>
        <w:t> </w:t>
      </w:r>
      <w:r w:rsidRPr="00E00540">
        <w:rPr>
          <w:rFonts w:ascii="Arial" w:hAnsi="Arial" w:cs="Arial"/>
          <w:b/>
          <w:bCs/>
          <w:color w:val="000000"/>
          <w:lang w:val="fr-FR"/>
        </w:rPr>
        <w:t>isolement géographique total</w:t>
      </w:r>
      <w:r w:rsidRPr="00E00540">
        <w:rPr>
          <w:rStyle w:val="apple-converted-space"/>
          <w:rFonts w:ascii="Arial" w:hAnsi="Arial" w:cs="Arial"/>
          <w:color w:val="000000"/>
          <w:lang w:val="fr-FR"/>
        </w:rPr>
        <w:t> </w:t>
      </w:r>
      <w:r w:rsidRPr="00E00540">
        <w:rPr>
          <w:rFonts w:ascii="Arial" w:hAnsi="Arial" w:cs="Arial"/>
          <w:color w:val="000000"/>
          <w:lang w:val="fr-FR"/>
        </w:rPr>
        <w:t>(centre de retraite, monastère, maison isolée) et une</w:t>
      </w:r>
      <w:r w:rsidRPr="00E00540">
        <w:rPr>
          <w:rStyle w:val="apple-converted-space"/>
          <w:rFonts w:ascii="Arial" w:hAnsi="Arial" w:cs="Arial"/>
          <w:color w:val="000000"/>
          <w:lang w:val="fr-FR"/>
        </w:rPr>
        <w:t> </w:t>
      </w:r>
      <w:r w:rsidRPr="00E00540">
        <w:rPr>
          <w:rFonts w:ascii="Arial" w:hAnsi="Arial" w:cs="Arial"/>
          <w:b/>
          <w:bCs/>
          <w:color w:val="000000"/>
          <w:lang w:val="fr-FR"/>
        </w:rPr>
        <w:t>déconnexion numérique absolue</w:t>
      </w:r>
      <w:r w:rsidRPr="00E00540">
        <w:rPr>
          <w:rFonts w:ascii="Arial" w:hAnsi="Arial" w:cs="Arial"/>
          <w:color w:val="000000"/>
          <w:lang w:val="fr-FR"/>
        </w:rPr>
        <w:t>.</w:t>
      </w:r>
    </w:p>
    <w:p w14:paraId="508644B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roofErr w:type="gramStart"/>
      <w:r w:rsidRPr="00E00540">
        <w:rPr>
          <w:rStyle w:val="HTMLCode"/>
          <w:rFonts w:ascii="Arial" w:hAnsi="Arial" w:cs="Arial"/>
          <w:color w:val="000000"/>
          <w:lang w:val="fr-FR"/>
        </w:rPr>
        <w:t>[ PARCOURS</w:t>
      </w:r>
      <w:proofErr w:type="gramEnd"/>
      <w:r w:rsidRPr="00E00540">
        <w:rPr>
          <w:rStyle w:val="HTMLCode"/>
          <w:rFonts w:ascii="Arial" w:hAnsi="Arial" w:cs="Arial"/>
          <w:color w:val="000000"/>
          <w:lang w:val="fr-FR"/>
        </w:rPr>
        <w:t xml:space="preserve"> DE LA RETRAITE DE 7 </w:t>
      </w:r>
      <w:proofErr w:type="gramStart"/>
      <w:r w:rsidRPr="00E00540">
        <w:rPr>
          <w:rStyle w:val="HTMLCode"/>
          <w:rFonts w:ascii="Arial" w:hAnsi="Arial" w:cs="Arial"/>
          <w:color w:val="000000"/>
          <w:lang w:val="fr-FR"/>
        </w:rPr>
        <w:t>JOURS ]</w:t>
      </w:r>
      <w:proofErr w:type="gramEnd"/>
    </w:p>
    <w:p w14:paraId="4A07E3B9"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w:t>
      </w:r>
    </w:p>
    <w:p w14:paraId="2BB7FA9D"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1-2 : LE CORPS (Détoxification et Sommeil)</w:t>
      </w:r>
    </w:p>
    <w:p w14:paraId="4C161AAC"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3-4 : L'ÂME</w:t>
      </w:r>
      <w:proofErr w:type="gramStart"/>
      <w:r w:rsidRPr="00E00540">
        <w:rPr>
          <w:rStyle w:val="HTMLCode"/>
          <w:rFonts w:ascii="Arial" w:hAnsi="Arial" w:cs="Arial"/>
          <w:color w:val="000000"/>
          <w:lang w:val="fr-FR"/>
        </w:rPr>
        <w:t xml:space="preserve">   (</w:t>
      </w:r>
      <w:proofErr w:type="gramEnd"/>
      <w:r w:rsidRPr="00E00540">
        <w:rPr>
          <w:rStyle w:val="HTMLCode"/>
          <w:rFonts w:ascii="Arial" w:hAnsi="Arial" w:cs="Arial"/>
          <w:color w:val="000000"/>
          <w:lang w:val="fr-FR"/>
        </w:rPr>
        <w:t>Cure d'âme, larmes et brisement du masque)</w:t>
      </w:r>
    </w:p>
    <w:p w14:paraId="070A16D3"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5-6 : L'ESPRIT (Silence prophétique, Murmure doux, Onction)</w:t>
      </w:r>
    </w:p>
    <w:p w14:paraId="291A4411" w14:textId="77777777" w:rsidR="00F14CC2" w:rsidRPr="00E00540" w:rsidRDefault="00F14CC2" w:rsidP="00F14CC2">
      <w:pPr>
        <w:pStyle w:val="HTMLPreformatted"/>
        <w:rPr>
          <w:rStyle w:val="HTMLCode"/>
          <w:rFonts w:ascii="Arial" w:hAnsi="Arial" w:cs="Arial"/>
          <w:color w:val="000000"/>
          <w:lang w:val="fr-FR"/>
        </w:rPr>
      </w:pPr>
      <w:r w:rsidRPr="00E00540">
        <w:rPr>
          <w:rStyle w:val="HTMLCode"/>
          <w:rFonts w:ascii="Arial" w:hAnsi="Arial" w:cs="Arial"/>
          <w:color w:val="000000"/>
          <w:lang w:val="fr-FR"/>
        </w:rPr>
        <w:t xml:space="preserve">  JOUR 7</w:t>
      </w:r>
      <w:proofErr w:type="gramStart"/>
      <w:r w:rsidRPr="00E00540">
        <w:rPr>
          <w:rStyle w:val="HTMLCode"/>
          <w:rFonts w:ascii="Arial" w:hAnsi="Arial" w:cs="Arial"/>
          <w:color w:val="000000"/>
          <w:lang w:val="fr-FR"/>
        </w:rPr>
        <w:t xml:space="preserve">   :</w:t>
      </w:r>
      <w:proofErr w:type="gramEnd"/>
      <w:r w:rsidRPr="00E00540">
        <w:rPr>
          <w:rStyle w:val="HTMLCode"/>
          <w:rFonts w:ascii="Arial" w:hAnsi="Arial" w:cs="Arial"/>
          <w:color w:val="000000"/>
          <w:lang w:val="fr-FR"/>
        </w:rPr>
        <w:t xml:space="preserve"> L'AVENIR (Recalibrage de l'agenda, Organisation)</w:t>
      </w:r>
    </w:p>
    <w:p w14:paraId="6FB2087B"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lastRenderedPageBreak/>
        <w:t>🗓️</w:t>
      </w:r>
      <w:r w:rsidRPr="00E00540">
        <w:rPr>
          <w:rFonts w:ascii="Arial" w:hAnsi="Arial" w:cs="Arial"/>
          <w:color w:val="000000"/>
          <w:lang w:val="fr-FR"/>
        </w:rPr>
        <w:t xml:space="preserve"> Jour 1 : Le sabbat du corps (Le repos physique)</w:t>
      </w:r>
    </w:p>
    <w:p w14:paraId="1BFC3B64" w14:textId="77777777" w:rsidR="00F14CC2" w:rsidRPr="00E00540" w:rsidRDefault="00F14CC2" w:rsidP="004E56B0">
      <w:pPr>
        <w:pStyle w:val="NormalWeb"/>
        <w:numPr>
          <w:ilvl w:val="0"/>
          <w:numId w:val="70"/>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Évacuer la dette de sommeil et la fatigue biologique.</w:t>
      </w:r>
    </w:p>
    <w:p w14:paraId="367F239A" w14:textId="77777777" w:rsidR="00F14CC2" w:rsidRPr="00E00540" w:rsidRDefault="00F14CC2" w:rsidP="004E56B0">
      <w:pPr>
        <w:pStyle w:val="NormalWeb"/>
        <w:numPr>
          <w:ilvl w:val="0"/>
          <w:numId w:val="70"/>
        </w:numPr>
        <w:spacing w:before="0" w:beforeAutospacing="0"/>
        <w:rPr>
          <w:rFonts w:ascii="Arial" w:hAnsi="Arial" w:cs="Arial"/>
          <w:color w:val="000000"/>
          <w:lang w:val="fr-FR"/>
        </w:rPr>
      </w:pPr>
      <w:r w:rsidRPr="00E00540">
        <w:rPr>
          <w:rFonts w:ascii="Arial" w:hAnsi="Arial" w:cs="Arial"/>
          <w:b/>
          <w:bCs/>
          <w:color w:val="000000"/>
          <w:lang w:val="fr-FR"/>
        </w:rPr>
        <w:t>Consigne :</w:t>
      </w:r>
      <w:r w:rsidRPr="00E00540">
        <w:rPr>
          <w:rStyle w:val="apple-converted-space"/>
          <w:rFonts w:ascii="Arial" w:hAnsi="Arial" w:cs="Arial"/>
          <w:color w:val="000000"/>
          <w:lang w:val="fr-FR"/>
        </w:rPr>
        <w:t> </w:t>
      </w:r>
      <w:r w:rsidRPr="00E00540">
        <w:rPr>
          <w:rFonts w:ascii="Arial" w:hAnsi="Arial" w:cs="Arial"/>
          <w:color w:val="000000"/>
          <w:lang w:val="fr-FR"/>
        </w:rPr>
        <w:t>Dormir sans réveil. Interdiction de lire des livres de théologie. Marcher lentement.</w:t>
      </w:r>
    </w:p>
    <w:p w14:paraId="46858E3B" w14:textId="77777777" w:rsidR="00F14CC2" w:rsidRPr="00E00540" w:rsidRDefault="00F14CC2" w:rsidP="004E56B0">
      <w:pPr>
        <w:pStyle w:val="NormalWeb"/>
        <w:numPr>
          <w:ilvl w:val="0"/>
          <w:numId w:val="70"/>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Évangile de Marc </w:t>
      </w:r>
      <w:proofErr w:type="gramStart"/>
      <w:r w:rsidRPr="00E00540">
        <w:rPr>
          <w:rFonts w:ascii="Arial" w:hAnsi="Arial" w:cs="Arial"/>
          <w:color w:val="000000"/>
          <w:lang w:val="fr-FR"/>
        </w:rPr>
        <w:t>4:</w:t>
      </w:r>
      <w:proofErr w:type="gramEnd"/>
      <w:r w:rsidRPr="00E00540">
        <w:rPr>
          <w:rFonts w:ascii="Arial" w:hAnsi="Arial" w:cs="Arial"/>
          <w:color w:val="000000"/>
          <w:lang w:val="fr-FR"/>
        </w:rPr>
        <w:t>35-41 (Jésus dort dans la tempête).</w:t>
      </w:r>
    </w:p>
    <w:p w14:paraId="0CAE4B9F"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2 : La décharge émotionnelle (L'étape du genêt)</w:t>
      </w:r>
    </w:p>
    <w:p w14:paraId="1597D29B" w14:textId="77777777" w:rsidR="00F14CC2" w:rsidRPr="00E00540" w:rsidRDefault="00F14CC2" w:rsidP="004E56B0">
      <w:pPr>
        <w:pStyle w:val="NormalWeb"/>
        <w:numPr>
          <w:ilvl w:val="0"/>
          <w:numId w:val="71"/>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Sortir du déni et exprimer sa fatigue psychologique.</w:t>
      </w:r>
    </w:p>
    <w:p w14:paraId="7C772E7D" w14:textId="77777777" w:rsidR="00F14CC2" w:rsidRPr="00E00540" w:rsidRDefault="00F14CC2" w:rsidP="004E56B0">
      <w:pPr>
        <w:pStyle w:val="NormalWeb"/>
        <w:numPr>
          <w:ilvl w:val="0"/>
          <w:numId w:val="71"/>
        </w:numPr>
        <w:spacing w:before="0" w:beforeAutospacing="0"/>
        <w:rPr>
          <w:rFonts w:ascii="Arial" w:hAnsi="Arial" w:cs="Arial"/>
          <w:color w:val="000000"/>
          <w:lang w:val="fr-FR"/>
        </w:rPr>
      </w:pPr>
      <w:r w:rsidRPr="00E00540">
        <w:rPr>
          <w:rFonts w:ascii="Arial" w:hAnsi="Arial" w:cs="Arial"/>
          <w:b/>
          <w:bCs/>
          <w:color w:val="000000"/>
          <w:lang w:val="fr-FR"/>
        </w:rPr>
        <w:t>Consigne :</w:t>
      </w:r>
      <w:r w:rsidRPr="00E00540">
        <w:rPr>
          <w:rStyle w:val="apple-converted-space"/>
          <w:rFonts w:ascii="Arial" w:hAnsi="Arial" w:cs="Arial"/>
          <w:color w:val="000000"/>
          <w:lang w:val="fr-FR"/>
        </w:rPr>
        <w:t> </w:t>
      </w:r>
      <w:r w:rsidRPr="00E00540">
        <w:rPr>
          <w:rFonts w:ascii="Arial" w:hAnsi="Arial" w:cs="Arial"/>
          <w:color w:val="000000"/>
          <w:lang w:val="fr-FR"/>
        </w:rPr>
        <w:t>Écrire sur un cahier toutes les colères, frustrations et déceptions liées au ministère.</w:t>
      </w:r>
    </w:p>
    <w:p w14:paraId="033F7BBB" w14:textId="77777777" w:rsidR="00F14CC2" w:rsidRPr="00E00540" w:rsidRDefault="00F14CC2" w:rsidP="004E56B0">
      <w:pPr>
        <w:pStyle w:val="NormalWeb"/>
        <w:numPr>
          <w:ilvl w:val="0"/>
          <w:numId w:val="71"/>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1 Rois </w:t>
      </w:r>
      <w:proofErr w:type="gramStart"/>
      <w:r w:rsidRPr="00E00540">
        <w:rPr>
          <w:rFonts w:ascii="Arial" w:hAnsi="Arial" w:cs="Arial"/>
          <w:color w:val="000000"/>
          <w:lang w:val="fr-FR"/>
        </w:rPr>
        <w:t>19:</w:t>
      </w:r>
      <w:proofErr w:type="gramEnd"/>
      <w:r w:rsidRPr="00E00540">
        <w:rPr>
          <w:rFonts w:ascii="Arial" w:hAnsi="Arial" w:cs="Arial"/>
          <w:color w:val="000000"/>
          <w:lang w:val="fr-FR"/>
        </w:rPr>
        <w:t>1-8 (Le découragement d’Élie).</w:t>
      </w:r>
    </w:p>
    <w:p w14:paraId="357A7440"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3 : La cure d'âme des cicatrices (Faire face aux trahisons)</w:t>
      </w:r>
    </w:p>
    <w:p w14:paraId="35CA8163" w14:textId="77777777" w:rsidR="00F14CC2" w:rsidRPr="00E00540" w:rsidRDefault="00F14CC2" w:rsidP="004E56B0">
      <w:pPr>
        <w:pStyle w:val="NormalWeb"/>
        <w:numPr>
          <w:ilvl w:val="0"/>
          <w:numId w:val="72"/>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Assainir les blessures relationnelles non fermées.</w:t>
      </w:r>
    </w:p>
    <w:p w14:paraId="34D27E0B" w14:textId="77777777" w:rsidR="00F14CC2" w:rsidRPr="00E00540" w:rsidRDefault="00F14CC2" w:rsidP="004E56B0">
      <w:pPr>
        <w:pStyle w:val="NormalWeb"/>
        <w:numPr>
          <w:ilvl w:val="0"/>
          <w:numId w:val="72"/>
        </w:numPr>
        <w:spacing w:before="0" w:beforeAutospacing="0"/>
        <w:rPr>
          <w:rFonts w:ascii="Arial" w:hAnsi="Arial" w:cs="Arial"/>
          <w:color w:val="000000"/>
          <w:lang w:val="fr-FR"/>
        </w:rPr>
      </w:pPr>
      <w:r w:rsidRPr="00E00540">
        <w:rPr>
          <w:rFonts w:ascii="Arial" w:hAnsi="Arial" w:cs="Arial"/>
          <w:b/>
          <w:bCs/>
          <w:color w:val="000000"/>
          <w:lang w:val="fr-FR"/>
        </w:rPr>
        <w:t>Consigne :</w:t>
      </w:r>
      <w:r w:rsidRPr="00E00540">
        <w:rPr>
          <w:rStyle w:val="apple-converted-space"/>
          <w:rFonts w:ascii="Arial" w:hAnsi="Arial" w:cs="Arial"/>
          <w:color w:val="000000"/>
          <w:lang w:val="fr-FR"/>
        </w:rPr>
        <w:t> </w:t>
      </w:r>
      <w:r w:rsidRPr="00E00540">
        <w:rPr>
          <w:rFonts w:ascii="Arial" w:hAnsi="Arial" w:cs="Arial"/>
          <w:color w:val="000000"/>
          <w:lang w:val="fr-FR"/>
        </w:rPr>
        <w:t>Nommer chaque personne qui vous a trahi ou abandonné. Prononcer un acte de pardon juridique pour chacune d'elles.</w:t>
      </w:r>
    </w:p>
    <w:p w14:paraId="0A3A45FD" w14:textId="77777777" w:rsidR="00F14CC2" w:rsidRPr="00E00540" w:rsidRDefault="00F14CC2" w:rsidP="004E56B0">
      <w:pPr>
        <w:pStyle w:val="NormalWeb"/>
        <w:numPr>
          <w:ilvl w:val="0"/>
          <w:numId w:val="72"/>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2 Timothée </w:t>
      </w:r>
      <w:proofErr w:type="gramStart"/>
      <w:r w:rsidRPr="00E00540">
        <w:rPr>
          <w:rFonts w:ascii="Arial" w:hAnsi="Arial" w:cs="Arial"/>
          <w:color w:val="000000"/>
          <w:lang w:val="fr-FR"/>
        </w:rPr>
        <w:t>4:</w:t>
      </w:r>
      <w:proofErr w:type="gramEnd"/>
      <w:r w:rsidRPr="00E00540">
        <w:rPr>
          <w:rFonts w:ascii="Arial" w:hAnsi="Arial" w:cs="Arial"/>
          <w:color w:val="000000"/>
          <w:lang w:val="fr-FR"/>
        </w:rPr>
        <w:t xml:space="preserve">10-18 (Paul abandonné par </w:t>
      </w:r>
      <w:proofErr w:type="spellStart"/>
      <w:r w:rsidRPr="00E00540">
        <w:rPr>
          <w:rFonts w:ascii="Arial" w:hAnsi="Arial" w:cs="Arial"/>
          <w:color w:val="000000"/>
          <w:lang w:val="fr-FR"/>
        </w:rPr>
        <w:t>Démas</w:t>
      </w:r>
      <w:proofErr w:type="spellEnd"/>
      <w:r w:rsidRPr="00E00540">
        <w:rPr>
          <w:rFonts w:ascii="Arial" w:hAnsi="Arial" w:cs="Arial"/>
          <w:color w:val="000000"/>
          <w:lang w:val="fr-FR"/>
        </w:rPr>
        <w:t xml:space="preserve"> et persécuté par Alexandre).</w:t>
      </w:r>
    </w:p>
    <w:p w14:paraId="789BB427"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4 : Le brisement des idoles (L'identité en Christ)</w:t>
      </w:r>
    </w:p>
    <w:p w14:paraId="085B33AF" w14:textId="77777777" w:rsidR="00F14CC2" w:rsidRPr="00E00540" w:rsidRDefault="00F14CC2" w:rsidP="004E56B0">
      <w:pPr>
        <w:pStyle w:val="NormalWeb"/>
        <w:numPr>
          <w:ilvl w:val="0"/>
          <w:numId w:val="73"/>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Détruire le besoin de performance et la dictature des chiffres.</w:t>
      </w:r>
    </w:p>
    <w:p w14:paraId="2DDA6943" w14:textId="77777777" w:rsidR="00F14CC2" w:rsidRPr="00E00540" w:rsidRDefault="00F14CC2" w:rsidP="004E56B0">
      <w:pPr>
        <w:pStyle w:val="NormalWeb"/>
        <w:numPr>
          <w:ilvl w:val="0"/>
          <w:numId w:val="73"/>
        </w:numPr>
        <w:spacing w:before="0" w:beforeAutospacing="0"/>
        <w:rPr>
          <w:rFonts w:ascii="Arial" w:hAnsi="Arial" w:cs="Arial"/>
          <w:color w:val="000000"/>
          <w:lang w:val="fr-FR"/>
        </w:rPr>
      </w:pPr>
      <w:r w:rsidRPr="00E00540">
        <w:rPr>
          <w:rFonts w:ascii="Arial" w:hAnsi="Arial" w:cs="Arial"/>
          <w:b/>
          <w:bCs/>
          <w:color w:val="000000"/>
          <w:lang w:val="fr-FR"/>
        </w:rPr>
        <w:t>Consigne :</w:t>
      </w:r>
      <w:r w:rsidRPr="00E00540">
        <w:rPr>
          <w:rStyle w:val="apple-converted-space"/>
          <w:rFonts w:ascii="Arial" w:hAnsi="Arial" w:cs="Arial"/>
          <w:color w:val="000000"/>
          <w:lang w:val="fr-FR"/>
        </w:rPr>
        <w:t> </w:t>
      </w:r>
      <w:r w:rsidRPr="00E00540">
        <w:rPr>
          <w:rFonts w:ascii="Arial" w:hAnsi="Arial" w:cs="Arial"/>
          <w:color w:val="000000"/>
          <w:lang w:val="fr-FR"/>
        </w:rPr>
        <w:t>Passer la journée à confesser que vous êtes aimé de Dieu pour ce que vous</w:t>
      </w:r>
      <w:r w:rsidRPr="00E00540">
        <w:rPr>
          <w:rStyle w:val="apple-converted-space"/>
          <w:rFonts w:ascii="Arial" w:hAnsi="Arial" w:cs="Arial"/>
          <w:color w:val="000000"/>
          <w:lang w:val="fr-FR"/>
        </w:rPr>
        <w:t> </w:t>
      </w:r>
      <w:r w:rsidRPr="00E00540">
        <w:rPr>
          <w:rFonts w:ascii="Arial" w:hAnsi="Arial" w:cs="Arial"/>
          <w:i/>
          <w:iCs/>
          <w:color w:val="000000"/>
          <w:lang w:val="fr-FR"/>
        </w:rPr>
        <w:t>êtes</w:t>
      </w:r>
      <w:r w:rsidRPr="00E00540">
        <w:rPr>
          <w:rFonts w:ascii="Arial" w:hAnsi="Arial" w:cs="Arial"/>
          <w:color w:val="000000"/>
          <w:lang w:val="fr-FR"/>
        </w:rPr>
        <w:t>, et non pour ce que vous</w:t>
      </w:r>
      <w:r w:rsidRPr="00E00540">
        <w:rPr>
          <w:rStyle w:val="apple-converted-space"/>
          <w:rFonts w:ascii="Arial" w:hAnsi="Arial" w:cs="Arial"/>
          <w:color w:val="000000"/>
          <w:lang w:val="fr-FR"/>
        </w:rPr>
        <w:t> </w:t>
      </w:r>
      <w:r w:rsidRPr="00E00540">
        <w:rPr>
          <w:rFonts w:ascii="Arial" w:hAnsi="Arial" w:cs="Arial"/>
          <w:i/>
          <w:iCs/>
          <w:color w:val="000000"/>
          <w:lang w:val="fr-FR"/>
        </w:rPr>
        <w:t>produisez</w:t>
      </w:r>
      <w:r w:rsidRPr="00E00540">
        <w:rPr>
          <w:rFonts w:ascii="Arial" w:hAnsi="Arial" w:cs="Arial"/>
          <w:color w:val="000000"/>
          <w:lang w:val="fr-FR"/>
        </w:rPr>
        <w:t>.</w:t>
      </w:r>
    </w:p>
    <w:p w14:paraId="2F04FB05" w14:textId="77777777" w:rsidR="00F14CC2" w:rsidRPr="00E00540" w:rsidRDefault="00F14CC2" w:rsidP="004E56B0">
      <w:pPr>
        <w:pStyle w:val="NormalWeb"/>
        <w:numPr>
          <w:ilvl w:val="0"/>
          <w:numId w:val="73"/>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Apocalypse </w:t>
      </w:r>
      <w:proofErr w:type="gramStart"/>
      <w:r w:rsidRPr="00E00540">
        <w:rPr>
          <w:rFonts w:ascii="Arial" w:hAnsi="Arial" w:cs="Arial"/>
          <w:color w:val="000000"/>
          <w:lang w:val="fr-FR"/>
        </w:rPr>
        <w:t>2:</w:t>
      </w:r>
      <w:proofErr w:type="gramEnd"/>
      <w:r w:rsidRPr="00E00540">
        <w:rPr>
          <w:rFonts w:ascii="Arial" w:hAnsi="Arial" w:cs="Arial"/>
          <w:color w:val="000000"/>
          <w:lang w:val="fr-FR"/>
        </w:rPr>
        <w:t>1-7 (L’Église d'Éphèse qui travaille dur mais perd son premier amour).</w:t>
      </w:r>
    </w:p>
    <w:p w14:paraId="6D1EB3D3"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5 : La caverne du silence (L'écoute du murmure)</w:t>
      </w:r>
    </w:p>
    <w:p w14:paraId="4DE58AA8" w14:textId="77777777" w:rsidR="00F14CC2" w:rsidRPr="00E00540" w:rsidRDefault="00F14CC2" w:rsidP="004E56B0">
      <w:pPr>
        <w:pStyle w:val="NormalWeb"/>
        <w:numPr>
          <w:ilvl w:val="0"/>
          <w:numId w:val="74"/>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Faire taire les voix humaines pour entendre la voix divine.</w:t>
      </w:r>
    </w:p>
    <w:p w14:paraId="7A05232C" w14:textId="77777777" w:rsidR="00F14CC2" w:rsidRPr="00E00540" w:rsidRDefault="00F14CC2" w:rsidP="004E56B0">
      <w:pPr>
        <w:pStyle w:val="NormalWeb"/>
        <w:numPr>
          <w:ilvl w:val="0"/>
          <w:numId w:val="74"/>
        </w:numPr>
        <w:spacing w:before="0" w:beforeAutospacing="0"/>
        <w:rPr>
          <w:rFonts w:ascii="Arial" w:hAnsi="Arial" w:cs="Arial"/>
          <w:color w:val="000000"/>
          <w:lang w:val="fr-FR"/>
        </w:rPr>
      </w:pPr>
      <w:r w:rsidRPr="00E00540">
        <w:rPr>
          <w:rFonts w:ascii="Arial" w:hAnsi="Arial" w:cs="Arial"/>
          <w:b/>
          <w:bCs/>
          <w:color w:val="000000"/>
          <w:lang w:val="fr-FR"/>
        </w:rPr>
        <w:t>Consigne :</w:t>
      </w:r>
      <w:r w:rsidRPr="00E00540">
        <w:rPr>
          <w:rStyle w:val="apple-converted-space"/>
          <w:rFonts w:ascii="Arial" w:hAnsi="Arial" w:cs="Arial"/>
          <w:color w:val="000000"/>
          <w:lang w:val="fr-FR"/>
        </w:rPr>
        <w:t> </w:t>
      </w:r>
      <w:r w:rsidRPr="00E00540">
        <w:rPr>
          <w:rFonts w:ascii="Arial" w:hAnsi="Arial" w:cs="Arial"/>
          <w:color w:val="000000"/>
          <w:lang w:val="fr-FR"/>
        </w:rPr>
        <w:t>24 heures de silence complet. Aucune parole prononcée. Pas de musique. Écouter le silence.</w:t>
      </w:r>
    </w:p>
    <w:p w14:paraId="32234E83" w14:textId="77777777" w:rsidR="00F14CC2" w:rsidRPr="00E00540" w:rsidRDefault="00F14CC2" w:rsidP="004E56B0">
      <w:pPr>
        <w:pStyle w:val="NormalWeb"/>
        <w:numPr>
          <w:ilvl w:val="0"/>
          <w:numId w:val="74"/>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1 Rois </w:t>
      </w:r>
      <w:proofErr w:type="gramStart"/>
      <w:r w:rsidRPr="00E00540">
        <w:rPr>
          <w:rFonts w:ascii="Arial" w:hAnsi="Arial" w:cs="Arial"/>
          <w:color w:val="000000"/>
          <w:lang w:val="fr-FR"/>
        </w:rPr>
        <w:t>19:</w:t>
      </w:r>
      <w:proofErr w:type="gramEnd"/>
      <w:r w:rsidRPr="00E00540">
        <w:rPr>
          <w:rFonts w:ascii="Arial" w:hAnsi="Arial" w:cs="Arial"/>
          <w:color w:val="000000"/>
          <w:lang w:val="fr-FR"/>
        </w:rPr>
        <w:t>9-14 (Dieu dans le murmure doux et léger).</w:t>
      </w:r>
    </w:p>
    <w:p w14:paraId="0F87D747"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6 : L'onction fraîche (Le renouvellement spirituel)</w:t>
      </w:r>
    </w:p>
    <w:p w14:paraId="695A708B" w14:textId="77777777" w:rsidR="00F14CC2" w:rsidRPr="00E00540" w:rsidRDefault="00F14CC2" w:rsidP="004E56B0">
      <w:pPr>
        <w:pStyle w:val="NormalWeb"/>
        <w:numPr>
          <w:ilvl w:val="0"/>
          <w:numId w:val="75"/>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Rallumer l'autel personnel et recevoir de nouvelles forces.</w:t>
      </w:r>
    </w:p>
    <w:p w14:paraId="4D9C75B6" w14:textId="77777777" w:rsidR="00F14CC2" w:rsidRPr="00E00540" w:rsidRDefault="00F14CC2" w:rsidP="004E56B0">
      <w:pPr>
        <w:pStyle w:val="NormalWeb"/>
        <w:numPr>
          <w:ilvl w:val="0"/>
          <w:numId w:val="75"/>
        </w:numPr>
        <w:spacing w:before="0" w:beforeAutospacing="0"/>
        <w:rPr>
          <w:rFonts w:ascii="Arial" w:hAnsi="Arial" w:cs="Arial"/>
          <w:color w:val="000000"/>
          <w:lang w:val="fr-FR"/>
        </w:rPr>
      </w:pPr>
      <w:r w:rsidRPr="00E00540">
        <w:rPr>
          <w:rFonts w:ascii="Arial" w:hAnsi="Arial" w:cs="Arial"/>
          <w:b/>
          <w:bCs/>
          <w:color w:val="000000"/>
          <w:lang w:val="fr-FR"/>
        </w:rPr>
        <w:t>Consigne :</w:t>
      </w:r>
      <w:r w:rsidRPr="00E00540">
        <w:rPr>
          <w:rStyle w:val="apple-converted-space"/>
          <w:rFonts w:ascii="Arial" w:hAnsi="Arial" w:cs="Arial"/>
          <w:color w:val="000000"/>
          <w:lang w:val="fr-FR"/>
        </w:rPr>
        <w:t> </w:t>
      </w:r>
      <w:r w:rsidRPr="00E00540">
        <w:rPr>
          <w:rFonts w:ascii="Arial" w:hAnsi="Arial" w:cs="Arial"/>
          <w:color w:val="000000"/>
          <w:lang w:val="fr-FR"/>
        </w:rPr>
        <w:t>Onction d'huile (si possible par un pair/mentor) ou auto-consécration. Adoration spontanée.</w:t>
      </w:r>
    </w:p>
    <w:p w14:paraId="065CB291" w14:textId="77777777" w:rsidR="00F14CC2" w:rsidRPr="00E00540" w:rsidRDefault="00F14CC2" w:rsidP="004E56B0">
      <w:pPr>
        <w:pStyle w:val="NormalWeb"/>
        <w:numPr>
          <w:ilvl w:val="0"/>
          <w:numId w:val="75"/>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Psaume 23 (La tête ointe d’huile et la coupe qui déborde).</w:t>
      </w:r>
    </w:p>
    <w:p w14:paraId="2D3B2A49"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Jour 7 : Le plan de route opérationnel (Le retour dans la plaine)</w:t>
      </w:r>
    </w:p>
    <w:p w14:paraId="51D2028B" w14:textId="77777777" w:rsidR="00F14CC2" w:rsidRPr="00E00540" w:rsidRDefault="00F14CC2" w:rsidP="004E56B0">
      <w:pPr>
        <w:pStyle w:val="NormalWeb"/>
        <w:numPr>
          <w:ilvl w:val="0"/>
          <w:numId w:val="76"/>
        </w:numPr>
        <w:spacing w:before="0" w:beforeAutospacing="0"/>
        <w:rPr>
          <w:rFonts w:ascii="Arial" w:hAnsi="Arial" w:cs="Arial"/>
          <w:color w:val="000000"/>
          <w:lang w:val="fr-FR"/>
        </w:rPr>
      </w:pPr>
      <w:r w:rsidRPr="00E00540">
        <w:rPr>
          <w:rFonts w:ascii="Arial" w:hAnsi="Arial" w:cs="Arial"/>
          <w:b/>
          <w:bCs/>
          <w:color w:val="000000"/>
          <w:lang w:val="fr-FR"/>
        </w:rPr>
        <w:t>Objectif :</w:t>
      </w:r>
      <w:r w:rsidRPr="00E00540">
        <w:rPr>
          <w:rStyle w:val="apple-converted-space"/>
          <w:rFonts w:ascii="Arial" w:hAnsi="Arial" w:cs="Arial"/>
          <w:color w:val="000000"/>
          <w:lang w:val="fr-FR"/>
        </w:rPr>
        <w:t> </w:t>
      </w:r>
      <w:r w:rsidRPr="00E00540">
        <w:rPr>
          <w:rFonts w:ascii="Arial" w:hAnsi="Arial" w:cs="Arial"/>
          <w:color w:val="000000"/>
          <w:lang w:val="fr-FR"/>
        </w:rPr>
        <w:t>Structurer l'avenir pour ne plus retomber dans le piège.</w:t>
      </w:r>
    </w:p>
    <w:p w14:paraId="00B8680A" w14:textId="77777777" w:rsidR="00F14CC2" w:rsidRPr="00E00540" w:rsidRDefault="00F14CC2" w:rsidP="004E56B0">
      <w:pPr>
        <w:pStyle w:val="NormalWeb"/>
        <w:numPr>
          <w:ilvl w:val="0"/>
          <w:numId w:val="76"/>
        </w:numPr>
        <w:spacing w:before="0" w:beforeAutospacing="0"/>
        <w:rPr>
          <w:rFonts w:ascii="Arial" w:hAnsi="Arial" w:cs="Arial"/>
          <w:color w:val="000000"/>
          <w:lang w:val="fr-FR"/>
        </w:rPr>
      </w:pPr>
      <w:r w:rsidRPr="00E00540">
        <w:rPr>
          <w:rFonts w:ascii="Arial" w:hAnsi="Arial" w:cs="Arial"/>
          <w:b/>
          <w:bCs/>
          <w:color w:val="000000"/>
          <w:lang w:val="fr-FR"/>
        </w:rPr>
        <w:lastRenderedPageBreak/>
        <w:t>Consigne :</w:t>
      </w:r>
      <w:r w:rsidRPr="00E00540">
        <w:rPr>
          <w:rStyle w:val="apple-converted-space"/>
          <w:rFonts w:ascii="Arial" w:hAnsi="Arial" w:cs="Arial"/>
          <w:color w:val="000000"/>
          <w:lang w:val="fr-FR"/>
        </w:rPr>
        <w:t> </w:t>
      </w:r>
      <w:r w:rsidRPr="00E00540">
        <w:rPr>
          <w:rFonts w:ascii="Arial" w:hAnsi="Arial" w:cs="Arial"/>
          <w:color w:val="000000"/>
          <w:lang w:val="fr-FR"/>
        </w:rPr>
        <w:t>Sortir son agenda. Bloquer les jours de repos annuels, planifier les délégations, lister les tâches à abandonner.</w:t>
      </w:r>
    </w:p>
    <w:p w14:paraId="3D7BFD6F" w14:textId="77777777" w:rsidR="00F14CC2" w:rsidRPr="00E00540" w:rsidRDefault="00F14CC2" w:rsidP="004E56B0">
      <w:pPr>
        <w:pStyle w:val="NormalWeb"/>
        <w:numPr>
          <w:ilvl w:val="0"/>
          <w:numId w:val="76"/>
        </w:numPr>
        <w:spacing w:before="0" w:beforeAutospacing="0"/>
        <w:rPr>
          <w:rFonts w:ascii="Arial" w:hAnsi="Arial" w:cs="Arial"/>
          <w:color w:val="000000"/>
          <w:lang w:val="fr-FR"/>
        </w:rPr>
      </w:pPr>
      <w:r w:rsidRPr="00E00540">
        <w:rPr>
          <w:rFonts w:ascii="Arial" w:hAnsi="Arial" w:cs="Arial"/>
          <w:b/>
          <w:bCs/>
          <w:color w:val="000000"/>
          <w:lang w:val="fr-FR"/>
        </w:rPr>
        <w:t>Méditation :</w:t>
      </w:r>
      <w:r w:rsidRPr="00E00540">
        <w:rPr>
          <w:rStyle w:val="apple-converted-space"/>
          <w:rFonts w:ascii="Arial" w:hAnsi="Arial" w:cs="Arial"/>
          <w:color w:val="000000"/>
          <w:lang w:val="fr-FR"/>
        </w:rPr>
        <w:t> </w:t>
      </w:r>
      <w:r w:rsidRPr="00E00540">
        <w:rPr>
          <w:rFonts w:ascii="Arial" w:hAnsi="Arial" w:cs="Arial"/>
          <w:color w:val="000000"/>
          <w:lang w:val="fr-FR"/>
        </w:rPr>
        <w:t xml:space="preserve">Nombres </w:t>
      </w:r>
      <w:proofErr w:type="gramStart"/>
      <w:r w:rsidRPr="00E00540">
        <w:rPr>
          <w:rFonts w:ascii="Arial" w:hAnsi="Arial" w:cs="Arial"/>
          <w:color w:val="000000"/>
          <w:lang w:val="fr-FR"/>
        </w:rPr>
        <w:t>11:</w:t>
      </w:r>
      <w:proofErr w:type="gramEnd"/>
      <w:r w:rsidRPr="00E00540">
        <w:rPr>
          <w:rFonts w:ascii="Arial" w:hAnsi="Arial" w:cs="Arial"/>
          <w:color w:val="000000"/>
          <w:lang w:val="fr-FR"/>
        </w:rPr>
        <w:t>16-17 (Le partage de l'onction de Moïse avec les 70 anciens).</w:t>
      </w:r>
    </w:p>
    <w:p w14:paraId="58B64ED6"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Annexe 4 : Questionnaire d'évaluation de l'épuisement ministériel</w:t>
      </w:r>
    </w:p>
    <w:p w14:paraId="64FB3FEE"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L'échelle de diagnostic du burn-out pastoral (EDBP)</w:t>
      </w:r>
    </w:p>
    <w:p w14:paraId="15D085A6"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b/>
          <w:bCs/>
          <w:color w:val="000000"/>
          <w:lang w:val="fr-FR"/>
        </w:rPr>
        <w:t>Instructions :</w:t>
      </w:r>
      <w:r w:rsidRPr="00E00540">
        <w:rPr>
          <w:rStyle w:val="apple-converted-space"/>
          <w:rFonts w:ascii="Arial" w:hAnsi="Arial" w:cs="Arial"/>
          <w:color w:val="000000"/>
          <w:lang w:val="fr-FR"/>
        </w:rPr>
        <w:t> </w:t>
      </w:r>
      <w:r w:rsidRPr="00E00540">
        <w:rPr>
          <w:rFonts w:ascii="Arial" w:hAnsi="Arial" w:cs="Arial"/>
          <w:color w:val="000000"/>
          <w:lang w:val="fr-FR"/>
        </w:rPr>
        <w:t>Cochez la case correspondant à votre réalité actuelle selon le barème suivant :</w:t>
      </w:r>
    </w:p>
    <w:p w14:paraId="7BA3F244"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b/>
          <w:bCs/>
          <w:color w:val="000000"/>
          <w:lang w:val="fr-FR"/>
        </w:rPr>
        <w:t>0</w:t>
      </w:r>
      <w:r w:rsidRPr="00E00540">
        <w:rPr>
          <w:rStyle w:val="apple-converted-space"/>
          <w:rFonts w:ascii="Arial" w:hAnsi="Arial" w:cs="Arial"/>
          <w:color w:val="000000"/>
          <w:lang w:val="fr-FR"/>
        </w:rPr>
        <w:t> </w:t>
      </w:r>
      <w:r w:rsidRPr="00E00540">
        <w:rPr>
          <w:rFonts w:ascii="Arial" w:hAnsi="Arial" w:cs="Arial"/>
          <w:color w:val="000000"/>
          <w:lang w:val="fr-FR"/>
        </w:rPr>
        <w:t>= Jamais |</w:t>
      </w:r>
      <w:r w:rsidRPr="00E00540">
        <w:rPr>
          <w:rStyle w:val="apple-converted-space"/>
          <w:rFonts w:ascii="Arial" w:hAnsi="Arial" w:cs="Arial"/>
          <w:color w:val="000000"/>
          <w:lang w:val="fr-FR"/>
        </w:rPr>
        <w:t> </w:t>
      </w:r>
      <w:r w:rsidRPr="00E00540">
        <w:rPr>
          <w:rFonts w:ascii="Arial" w:hAnsi="Arial" w:cs="Arial"/>
          <w:b/>
          <w:bCs/>
          <w:color w:val="000000"/>
          <w:lang w:val="fr-FR"/>
        </w:rPr>
        <w:t>1</w:t>
      </w:r>
      <w:r w:rsidRPr="00E00540">
        <w:rPr>
          <w:rStyle w:val="apple-converted-space"/>
          <w:rFonts w:ascii="Arial" w:hAnsi="Arial" w:cs="Arial"/>
          <w:color w:val="000000"/>
          <w:lang w:val="fr-FR"/>
        </w:rPr>
        <w:t> </w:t>
      </w:r>
      <w:r w:rsidRPr="00E00540">
        <w:rPr>
          <w:rFonts w:ascii="Arial" w:hAnsi="Arial" w:cs="Arial"/>
          <w:color w:val="000000"/>
          <w:lang w:val="fr-FR"/>
        </w:rPr>
        <w:t>= Rarement |</w:t>
      </w:r>
      <w:r w:rsidRPr="00E00540">
        <w:rPr>
          <w:rStyle w:val="apple-converted-space"/>
          <w:rFonts w:ascii="Arial" w:hAnsi="Arial" w:cs="Arial"/>
          <w:color w:val="000000"/>
          <w:lang w:val="fr-FR"/>
        </w:rPr>
        <w:t> </w:t>
      </w:r>
      <w:r w:rsidRPr="00E00540">
        <w:rPr>
          <w:rFonts w:ascii="Arial" w:hAnsi="Arial" w:cs="Arial"/>
          <w:b/>
          <w:bCs/>
          <w:color w:val="000000"/>
          <w:lang w:val="fr-FR"/>
        </w:rPr>
        <w:t>2</w:t>
      </w:r>
      <w:r w:rsidRPr="00E00540">
        <w:rPr>
          <w:rStyle w:val="apple-converted-space"/>
          <w:rFonts w:ascii="Arial" w:hAnsi="Arial" w:cs="Arial"/>
          <w:color w:val="000000"/>
          <w:lang w:val="fr-FR"/>
        </w:rPr>
        <w:t> </w:t>
      </w:r>
      <w:r w:rsidRPr="00E00540">
        <w:rPr>
          <w:rFonts w:ascii="Arial" w:hAnsi="Arial" w:cs="Arial"/>
          <w:color w:val="000000"/>
          <w:lang w:val="fr-FR"/>
        </w:rPr>
        <w:t>= Souvent |</w:t>
      </w:r>
      <w:r w:rsidRPr="00E00540">
        <w:rPr>
          <w:rStyle w:val="apple-converted-space"/>
          <w:rFonts w:ascii="Arial" w:hAnsi="Arial" w:cs="Arial"/>
          <w:color w:val="000000"/>
          <w:lang w:val="fr-FR"/>
        </w:rPr>
        <w:t> </w:t>
      </w:r>
      <w:r w:rsidRPr="00E00540">
        <w:rPr>
          <w:rFonts w:ascii="Arial" w:hAnsi="Arial" w:cs="Arial"/>
          <w:b/>
          <w:bCs/>
          <w:color w:val="000000"/>
          <w:lang w:val="fr-FR"/>
        </w:rPr>
        <w:t>3</w:t>
      </w:r>
      <w:r w:rsidRPr="00E00540">
        <w:rPr>
          <w:rStyle w:val="apple-converted-space"/>
          <w:rFonts w:ascii="Arial" w:hAnsi="Arial" w:cs="Arial"/>
          <w:color w:val="000000"/>
          <w:lang w:val="fr-FR"/>
        </w:rPr>
        <w:t> </w:t>
      </w:r>
      <w:r w:rsidRPr="00E00540">
        <w:rPr>
          <w:rFonts w:ascii="Arial" w:hAnsi="Arial" w:cs="Arial"/>
          <w:color w:val="000000"/>
          <w:lang w:val="fr-FR"/>
        </w:rPr>
        <w:t>= Constamment</w:t>
      </w:r>
    </w:p>
    <w:p w14:paraId="5B92070C"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A. Épuisement Physique et Biologique</w:t>
      </w:r>
    </w:p>
    <w:p w14:paraId="0C254A3A" w14:textId="77777777" w:rsidR="00F14CC2" w:rsidRPr="00E00540" w:rsidRDefault="00F14CC2" w:rsidP="004E56B0">
      <w:pPr>
        <w:pStyle w:val="NormalWeb"/>
        <w:numPr>
          <w:ilvl w:val="0"/>
          <w:numId w:val="77"/>
        </w:numPr>
        <w:spacing w:before="0" w:beforeAutospacing="0"/>
        <w:rPr>
          <w:rFonts w:ascii="Arial" w:hAnsi="Arial" w:cs="Arial"/>
          <w:color w:val="000000"/>
          <w:lang w:val="fr-FR"/>
        </w:rPr>
      </w:pPr>
      <w:r w:rsidRPr="00E00540">
        <w:rPr>
          <w:rFonts w:ascii="Arial" w:hAnsi="Arial" w:cs="Arial"/>
          <w:color w:val="000000"/>
          <w:lang w:val="fr-FR"/>
        </w:rPr>
        <w:t>Je me réveille aussi fatigué que la veille, même après une nuit de sommeil.</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0D9D5802" w14:textId="77777777" w:rsidR="00F14CC2" w:rsidRPr="00E00540" w:rsidRDefault="00F14CC2" w:rsidP="004E56B0">
      <w:pPr>
        <w:pStyle w:val="NormalWeb"/>
        <w:numPr>
          <w:ilvl w:val="0"/>
          <w:numId w:val="77"/>
        </w:numPr>
        <w:spacing w:before="0" w:beforeAutospacing="0"/>
        <w:rPr>
          <w:rFonts w:ascii="Arial" w:hAnsi="Arial" w:cs="Arial"/>
          <w:color w:val="000000"/>
          <w:lang w:val="fr-FR"/>
        </w:rPr>
      </w:pPr>
      <w:r w:rsidRPr="00E00540">
        <w:rPr>
          <w:rFonts w:ascii="Arial" w:hAnsi="Arial" w:cs="Arial"/>
          <w:color w:val="000000"/>
          <w:lang w:val="fr-FR"/>
        </w:rPr>
        <w:t>J'éprouve des symptômes physiques inhabituels (oppression thoracique, maux de tête, pics de tension).</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6845FC65" w14:textId="77777777" w:rsidR="00F14CC2" w:rsidRPr="00E00540" w:rsidRDefault="00F14CC2" w:rsidP="004E56B0">
      <w:pPr>
        <w:pStyle w:val="NormalWeb"/>
        <w:numPr>
          <w:ilvl w:val="0"/>
          <w:numId w:val="77"/>
        </w:numPr>
        <w:spacing w:before="0" w:beforeAutospacing="0"/>
        <w:rPr>
          <w:rFonts w:ascii="Arial" w:hAnsi="Arial" w:cs="Arial"/>
          <w:color w:val="000000"/>
          <w:lang w:val="fr-FR"/>
        </w:rPr>
      </w:pPr>
      <w:r w:rsidRPr="00E00540">
        <w:rPr>
          <w:rFonts w:ascii="Arial" w:hAnsi="Arial" w:cs="Arial"/>
          <w:color w:val="000000"/>
          <w:lang w:val="fr-FR"/>
        </w:rPr>
        <w:t>J'utilise des stimulants (café à l'excès, compléments) pour tenir le rythme des réunions.</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5FF0AD52" w14:textId="77777777" w:rsidR="00F14CC2" w:rsidRPr="00E00540" w:rsidRDefault="00F14CC2" w:rsidP="004E56B0">
      <w:pPr>
        <w:pStyle w:val="NormalWeb"/>
        <w:numPr>
          <w:ilvl w:val="0"/>
          <w:numId w:val="77"/>
        </w:numPr>
        <w:spacing w:before="0" w:beforeAutospacing="0"/>
        <w:rPr>
          <w:rFonts w:ascii="Arial" w:hAnsi="Arial" w:cs="Arial"/>
          <w:color w:val="000000"/>
          <w:lang w:val="fr-FR"/>
        </w:rPr>
      </w:pPr>
      <w:r w:rsidRPr="00E00540">
        <w:rPr>
          <w:rFonts w:ascii="Arial" w:hAnsi="Arial" w:cs="Arial"/>
          <w:color w:val="000000"/>
          <w:lang w:val="fr-FR"/>
        </w:rPr>
        <w:t>Ma libido et mon énergie vitale à la maison sont au niveau le plus bas.</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2F35FB95"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B. Épuisement Émotionnel et Cynisme</w:t>
      </w:r>
    </w:p>
    <w:p w14:paraId="45013FF8" w14:textId="77777777" w:rsidR="00F14CC2" w:rsidRPr="00E00540" w:rsidRDefault="00F14CC2" w:rsidP="004E56B0">
      <w:pPr>
        <w:pStyle w:val="NormalWeb"/>
        <w:numPr>
          <w:ilvl w:val="0"/>
          <w:numId w:val="78"/>
        </w:numPr>
        <w:spacing w:before="0" w:beforeAutospacing="0"/>
        <w:rPr>
          <w:rFonts w:ascii="Arial" w:hAnsi="Arial" w:cs="Arial"/>
          <w:color w:val="000000"/>
          <w:lang w:val="fr-FR"/>
        </w:rPr>
      </w:pPr>
      <w:r w:rsidRPr="00E00540">
        <w:rPr>
          <w:rFonts w:ascii="Arial" w:hAnsi="Arial" w:cs="Arial"/>
          <w:color w:val="000000"/>
          <w:lang w:val="fr-FR"/>
        </w:rPr>
        <w:t>Les demandes de cure d'âme des fidèles m'irritent ou me laissent totalement indifférent.</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5BFFF9D0" w14:textId="77777777" w:rsidR="00F14CC2" w:rsidRPr="00E00540" w:rsidRDefault="00F14CC2" w:rsidP="004E56B0">
      <w:pPr>
        <w:pStyle w:val="NormalWeb"/>
        <w:numPr>
          <w:ilvl w:val="0"/>
          <w:numId w:val="78"/>
        </w:numPr>
        <w:spacing w:before="0" w:beforeAutospacing="0"/>
        <w:rPr>
          <w:rFonts w:ascii="Arial" w:hAnsi="Arial" w:cs="Arial"/>
          <w:color w:val="000000"/>
          <w:lang w:val="fr-FR"/>
        </w:rPr>
      </w:pPr>
      <w:r w:rsidRPr="00E00540">
        <w:rPr>
          <w:rFonts w:ascii="Arial" w:hAnsi="Arial" w:cs="Arial"/>
          <w:color w:val="000000"/>
          <w:lang w:val="fr-FR"/>
        </w:rPr>
        <w:t>J'éprouve un sentiment d'isolement, la sensation que personne ne comprend mon fardeau.</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061F8FE9" w14:textId="77777777" w:rsidR="00F14CC2" w:rsidRPr="00E00540" w:rsidRDefault="00F14CC2" w:rsidP="004E56B0">
      <w:pPr>
        <w:pStyle w:val="NormalWeb"/>
        <w:numPr>
          <w:ilvl w:val="0"/>
          <w:numId w:val="78"/>
        </w:numPr>
        <w:spacing w:before="0" w:beforeAutospacing="0"/>
        <w:rPr>
          <w:rFonts w:ascii="Arial" w:hAnsi="Arial" w:cs="Arial"/>
          <w:color w:val="000000"/>
          <w:lang w:val="fr-FR"/>
        </w:rPr>
      </w:pPr>
      <w:r w:rsidRPr="00E00540">
        <w:rPr>
          <w:rFonts w:ascii="Arial" w:hAnsi="Arial" w:cs="Arial"/>
          <w:color w:val="000000"/>
          <w:lang w:val="fr-FR"/>
        </w:rPr>
        <w:t>J'ai des accès de colère ou d'impatience disproportionnés face à mes collaborateurs ou ma famille.</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03E08DFA" w14:textId="77777777" w:rsidR="00F14CC2" w:rsidRPr="00E00540" w:rsidRDefault="00F14CC2" w:rsidP="004E56B0">
      <w:pPr>
        <w:pStyle w:val="NormalWeb"/>
        <w:numPr>
          <w:ilvl w:val="0"/>
          <w:numId w:val="78"/>
        </w:numPr>
        <w:spacing w:before="0" w:beforeAutospacing="0"/>
        <w:rPr>
          <w:rFonts w:ascii="Arial" w:hAnsi="Arial" w:cs="Arial"/>
          <w:color w:val="000000"/>
          <w:lang w:val="fr-FR"/>
        </w:rPr>
      </w:pPr>
      <w:r w:rsidRPr="00E00540">
        <w:rPr>
          <w:rFonts w:ascii="Arial" w:hAnsi="Arial" w:cs="Arial"/>
          <w:color w:val="000000"/>
          <w:lang w:val="fr-FR"/>
        </w:rPr>
        <w:t>Je caresse secrètement le rêve de tout abandonner et de disparaître de la circulation.</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58B3695D"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C. Alignement Familial et Spirituel</w:t>
      </w:r>
    </w:p>
    <w:p w14:paraId="75DE01CE" w14:textId="77777777" w:rsidR="00F14CC2" w:rsidRPr="00E00540" w:rsidRDefault="00F14CC2" w:rsidP="004E56B0">
      <w:pPr>
        <w:pStyle w:val="NormalWeb"/>
        <w:numPr>
          <w:ilvl w:val="0"/>
          <w:numId w:val="79"/>
        </w:numPr>
        <w:spacing w:before="0" w:beforeAutospacing="0"/>
        <w:rPr>
          <w:rFonts w:ascii="Arial" w:hAnsi="Arial" w:cs="Arial"/>
          <w:color w:val="000000"/>
          <w:lang w:val="fr-FR"/>
        </w:rPr>
      </w:pPr>
      <w:r w:rsidRPr="00E00540">
        <w:rPr>
          <w:rFonts w:ascii="Arial" w:hAnsi="Arial" w:cs="Arial"/>
          <w:color w:val="000000"/>
          <w:lang w:val="fr-FR"/>
        </w:rPr>
        <w:t>Ma vie de prière personnelle (hors préparation de sermons) est inexistante ou mécanique.</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60F820B0" w14:textId="77777777" w:rsidR="00F14CC2" w:rsidRPr="00E00540" w:rsidRDefault="00F14CC2" w:rsidP="004E56B0">
      <w:pPr>
        <w:pStyle w:val="NormalWeb"/>
        <w:numPr>
          <w:ilvl w:val="0"/>
          <w:numId w:val="79"/>
        </w:numPr>
        <w:spacing w:before="0" w:beforeAutospacing="0"/>
        <w:rPr>
          <w:rFonts w:ascii="Arial" w:hAnsi="Arial" w:cs="Arial"/>
          <w:color w:val="000000"/>
          <w:lang w:val="fr-FR"/>
        </w:rPr>
      </w:pPr>
      <w:r w:rsidRPr="00E00540">
        <w:rPr>
          <w:rFonts w:ascii="Arial" w:hAnsi="Arial" w:cs="Arial"/>
          <w:color w:val="000000"/>
          <w:lang w:val="fr-FR"/>
        </w:rPr>
        <w:t>Mon conjoint ou mes enfants se plaignent ouvertement de mon indisponibilité affective.</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2A0AEC83" w14:textId="77777777" w:rsidR="00F14CC2" w:rsidRPr="00E00540" w:rsidRDefault="00F14CC2" w:rsidP="004E56B0">
      <w:pPr>
        <w:pStyle w:val="NormalWeb"/>
        <w:numPr>
          <w:ilvl w:val="0"/>
          <w:numId w:val="79"/>
        </w:numPr>
        <w:spacing w:before="0" w:beforeAutospacing="0"/>
        <w:rPr>
          <w:rFonts w:ascii="Arial" w:hAnsi="Arial" w:cs="Arial"/>
          <w:color w:val="000000"/>
          <w:lang w:val="fr-FR"/>
        </w:rPr>
      </w:pPr>
      <w:r w:rsidRPr="00E00540">
        <w:rPr>
          <w:rFonts w:ascii="Arial" w:hAnsi="Arial" w:cs="Arial"/>
          <w:color w:val="000000"/>
          <w:lang w:val="fr-FR"/>
        </w:rPr>
        <w:t>Je prêche des vérités que je n'ai plus le temps ni la force de vivre dans le secret.</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002018A3" w14:textId="77777777" w:rsidR="00F14CC2" w:rsidRPr="00E00540" w:rsidRDefault="00F14CC2" w:rsidP="004E56B0">
      <w:pPr>
        <w:pStyle w:val="NormalWeb"/>
        <w:numPr>
          <w:ilvl w:val="0"/>
          <w:numId w:val="79"/>
        </w:numPr>
        <w:spacing w:before="0" w:beforeAutospacing="0"/>
        <w:rPr>
          <w:rFonts w:ascii="Arial" w:hAnsi="Arial" w:cs="Arial"/>
          <w:color w:val="000000"/>
          <w:lang w:val="fr-FR"/>
        </w:rPr>
      </w:pPr>
      <w:r w:rsidRPr="00E00540">
        <w:rPr>
          <w:rFonts w:ascii="Arial" w:hAnsi="Arial" w:cs="Arial"/>
          <w:color w:val="000000"/>
          <w:lang w:val="fr-FR"/>
        </w:rPr>
        <w:t>Je ressens une pointe de jalousie ou d'amertume face à la croissance de l'église des autres.</w:t>
      </w:r>
      <w:r w:rsidRPr="00E00540">
        <w:rPr>
          <w:rStyle w:val="apple-converted-space"/>
          <w:rFonts w:ascii="Arial" w:hAnsi="Arial" w:cs="Arial"/>
          <w:color w:val="000000"/>
          <w:lang w:val="fr-FR"/>
        </w:rPr>
        <w:t> </w:t>
      </w:r>
      <w:r w:rsidRPr="00E00540">
        <w:rPr>
          <w:rStyle w:val="HTMLCode"/>
          <w:rFonts w:ascii="Arial" w:hAnsi="Arial" w:cs="Arial"/>
          <w:color w:val="000000"/>
          <w:lang w:val="fr-FR"/>
        </w:rPr>
        <w:t>[ ]</w:t>
      </w:r>
    </w:p>
    <w:p w14:paraId="6A5DDDC9"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lastRenderedPageBreak/>
        <w:t>Grille d'Interprétation des Résultats</w:t>
      </w:r>
    </w:p>
    <w:p w14:paraId="2E12472E" w14:textId="77777777" w:rsidR="00F14CC2" w:rsidRPr="00E00540" w:rsidRDefault="00F14CC2" w:rsidP="004E56B0">
      <w:pPr>
        <w:pStyle w:val="NormalWeb"/>
        <w:numPr>
          <w:ilvl w:val="0"/>
          <w:numId w:val="80"/>
        </w:numPr>
        <w:spacing w:before="0" w:beforeAutospacing="0"/>
        <w:rPr>
          <w:rFonts w:ascii="Arial" w:hAnsi="Arial" w:cs="Arial"/>
          <w:color w:val="000000"/>
          <w:lang w:val="fr-FR"/>
        </w:rPr>
      </w:pPr>
      <w:r w:rsidRPr="00E00540">
        <w:rPr>
          <w:rFonts w:ascii="Arial" w:hAnsi="Arial" w:cs="Arial"/>
          <w:b/>
          <w:bCs/>
          <w:color w:val="000000"/>
          <w:lang w:val="fr-FR"/>
        </w:rPr>
        <w:t>De 0 à 12 points : Zone Verte (Équilibre sain)</w:t>
      </w:r>
      <w:r w:rsidRPr="00E00540">
        <w:rPr>
          <w:rStyle w:val="apple-converted-space"/>
          <w:rFonts w:ascii="Arial" w:hAnsi="Arial" w:cs="Arial"/>
          <w:color w:val="000000"/>
          <w:lang w:val="fr-FR"/>
        </w:rPr>
        <w:t> </w:t>
      </w:r>
      <w:r w:rsidRPr="00E00540">
        <w:rPr>
          <w:rFonts w:ascii="Arial" w:hAnsi="Arial" w:cs="Arial"/>
          <w:color w:val="000000"/>
          <w:lang w:val="fr-FR"/>
        </w:rPr>
        <w:t>Votre ministère est opérationnel. Continuez à appliquer les principes de prévention et à respecter vos sabbats.</w:t>
      </w:r>
    </w:p>
    <w:p w14:paraId="0E418BCD" w14:textId="77777777" w:rsidR="00F14CC2" w:rsidRPr="00E00540" w:rsidRDefault="00F14CC2" w:rsidP="004E56B0">
      <w:pPr>
        <w:pStyle w:val="NormalWeb"/>
        <w:numPr>
          <w:ilvl w:val="0"/>
          <w:numId w:val="80"/>
        </w:numPr>
        <w:spacing w:before="0" w:beforeAutospacing="0"/>
        <w:rPr>
          <w:rFonts w:ascii="Arial" w:hAnsi="Arial" w:cs="Arial"/>
          <w:color w:val="000000"/>
          <w:lang w:val="fr-FR"/>
        </w:rPr>
      </w:pPr>
      <w:r w:rsidRPr="00E00540">
        <w:rPr>
          <w:rFonts w:ascii="Arial" w:hAnsi="Arial" w:cs="Arial"/>
          <w:b/>
          <w:bCs/>
          <w:color w:val="000000"/>
          <w:lang w:val="fr-FR"/>
        </w:rPr>
        <w:t>De 13 à 24 points : Zone Orange (Alerte Surcharge / Pré-burn-out)</w:t>
      </w:r>
      <w:r w:rsidRPr="00E00540">
        <w:rPr>
          <w:rStyle w:val="apple-converted-space"/>
          <w:rFonts w:ascii="Arial" w:hAnsi="Arial" w:cs="Arial"/>
          <w:color w:val="000000"/>
          <w:lang w:val="fr-FR"/>
        </w:rPr>
        <w:t> </w:t>
      </w:r>
      <w:r w:rsidRPr="00E00540">
        <w:rPr>
          <w:rFonts w:ascii="Arial" w:hAnsi="Arial" w:cs="Arial"/>
          <w:color w:val="000000"/>
          <w:lang w:val="fr-FR"/>
        </w:rPr>
        <w:t>Votre réservoir est dangereusement bas. Votre corps et votre âme tirent la sonnette d'alarme. Vous devez impérativement dire « non » à certains engagements et planifier une retraite de 3 jours immédiatement.</w:t>
      </w:r>
    </w:p>
    <w:p w14:paraId="039CF405" w14:textId="77777777" w:rsidR="00F14CC2" w:rsidRPr="00E00540" w:rsidRDefault="00F14CC2" w:rsidP="004E56B0">
      <w:pPr>
        <w:pStyle w:val="NormalWeb"/>
        <w:numPr>
          <w:ilvl w:val="0"/>
          <w:numId w:val="80"/>
        </w:numPr>
        <w:spacing w:before="0" w:beforeAutospacing="0"/>
        <w:rPr>
          <w:rFonts w:ascii="Arial" w:hAnsi="Arial" w:cs="Arial"/>
          <w:color w:val="000000"/>
          <w:lang w:val="fr-FR"/>
        </w:rPr>
      </w:pPr>
      <w:r w:rsidRPr="00E00540">
        <w:rPr>
          <w:rFonts w:ascii="Arial" w:hAnsi="Arial" w:cs="Arial"/>
          <w:b/>
          <w:bCs/>
          <w:color w:val="000000"/>
          <w:lang w:val="fr-FR"/>
        </w:rPr>
        <w:t>Plus de 25 points : Zone Rouge (Épuisement Critique / Danger de Syncope)</w:t>
      </w:r>
      <w:r w:rsidRPr="00E00540">
        <w:rPr>
          <w:rStyle w:val="apple-converted-space"/>
          <w:rFonts w:ascii="Arial" w:hAnsi="Arial" w:cs="Arial"/>
          <w:color w:val="000000"/>
          <w:lang w:val="fr-FR"/>
        </w:rPr>
        <w:t> </w:t>
      </w:r>
      <w:r w:rsidRPr="00E00540">
        <w:rPr>
          <w:rFonts w:ascii="Arial" w:hAnsi="Arial" w:cs="Arial"/>
          <w:color w:val="000000"/>
          <w:lang w:val="fr-FR"/>
        </w:rPr>
        <w:t>Vous êtes sous le genêt d’Élie. Vous fonctionnez sur vos réserves nerveuses, ce qui expose votre cœur physique à des risques cliniques majeurs.</w:t>
      </w:r>
      <w:r w:rsidRPr="00E00540">
        <w:rPr>
          <w:rStyle w:val="apple-converted-space"/>
          <w:rFonts w:ascii="Arial" w:hAnsi="Arial" w:cs="Arial"/>
          <w:color w:val="000000"/>
          <w:lang w:val="fr-FR"/>
        </w:rPr>
        <w:t> </w:t>
      </w:r>
      <w:r w:rsidRPr="00E00540">
        <w:rPr>
          <w:rFonts w:ascii="Arial" w:hAnsi="Arial" w:cs="Arial"/>
          <w:b/>
          <w:bCs/>
          <w:color w:val="000000"/>
          <w:lang w:val="fr-FR"/>
        </w:rPr>
        <w:t>Action requise :</w:t>
      </w:r>
      <w:r w:rsidRPr="00E00540">
        <w:rPr>
          <w:rStyle w:val="apple-converted-space"/>
          <w:rFonts w:ascii="Arial" w:hAnsi="Arial" w:cs="Arial"/>
          <w:color w:val="000000"/>
          <w:lang w:val="fr-FR"/>
        </w:rPr>
        <w:t> </w:t>
      </w:r>
      <w:r w:rsidRPr="00E00540">
        <w:rPr>
          <w:rFonts w:ascii="Arial" w:hAnsi="Arial" w:cs="Arial"/>
          <w:color w:val="000000"/>
          <w:lang w:val="fr-FR"/>
        </w:rPr>
        <w:t>Arrêt immédiat des activités, retrait de la chaire, cure d'âme obligatoire auprès d'un mentor ou d'un professionnel chrétien de la santé.</w:t>
      </w:r>
    </w:p>
    <w:p w14:paraId="374A0E4D" w14:textId="77777777" w:rsidR="00F14CC2" w:rsidRPr="00E00540" w:rsidRDefault="00F14CC2" w:rsidP="00F14CC2">
      <w:pPr>
        <w:pStyle w:val="Heading2"/>
        <w:spacing w:before="0"/>
        <w:rPr>
          <w:rFonts w:ascii="Arial" w:hAnsi="Arial" w:cs="Arial"/>
          <w:color w:val="000000"/>
          <w:lang w:val="fr-FR"/>
        </w:rPr>
      </w:pPr>
      <w:r w:rsidRPr="00E00540">
        <w:rPr>
          <w:rFonts w:ascii="Arial" w:hAnsi="Arial" w:cs="Arial"/>
          <w:color w:val="000000"/>
          <w:lang w:val="fr-FR"/>
        </w:rPr>
        <w:t>Annexe 5 : Guide de discussion pour conférences et ateliers de leaders</w:t>
      </w:r>
    </w:p>
    <w:p w14:paraId="2F137970"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i/>
          <w:iCs/>
          <w:color w:val="000000"/>
          <w:lang w:val="fr-FR"/>
        </w:rPr>
        <w:t>Canevas d'animation pour séminaires et collèges de ministères</w:t>
      </w:r>
    </w:p>
    <w:p w14:paraId="192692E2" w14:textId="77777777" w:rsidR="00F14CC2" w:rsidRPr="00E00540" w:rsidRDefault="00F14CC2" w:rsidP="00F14CC2">
      <w:pPr>
        <w:pStyle w:val="NormalWeb"/>
        <w:spacing w:before="0" w:beforeAutospacing="0"/>
        <w:rPr>
          <w:rFonts w:ascii="Arial" w:hAnsi="Arial" w:cs="Arial"/>
          <w:color w:val="000000"/>
          <w:lang w:val="fr-FR"/>
        </w:rPr>
      </w:pPr>
      <w:r w:rsidRPr="00E00540">
        <w:rPr>
          <w:rFonts w:ascii="Arial" w:hAnsi="Arial" w:cs="Arial"/>
          <w:b/>
          <w:bCs/>
          <w:color w:val="000000"/>
          <w:lang w:val="fr-FR"/>
        </w:rPr>
        <w:t>Objectif du guide :</w:t>
      </w:r>
      <w:r w:rsidRPr="00E00540">
        <w:rPr>
          <w:rStyle w:val="apple-converted-space"/>
          <w:rFonts w:ascii="Arial" w:hAnsi="Arial" w:cs="Arial"/>
          <w:color w:val="000000"/>
          <w:lang w:val="fr-FR"/>
        </w:rPr>
        <w:t> </w:t>
      </w:r>
      <w:r w:rsidRPr="00E00540">
        <w:rPr>
          <w:rFonts w:ascii="Arial" w:hAnsi="Arial" w:cs="Arial"/>
          <w:color w:val="000000"/>
          <w:lang w:val="fr-FR"/>
        </w:rPr>
        <w:t>Rompre la loi du silence dans les comités pastoraux et libérer la parole authentique entre serviteurs.</w:t>
      </w:r>
    </w:p>
    <w:p w14:paraId="77DDAFBB" w14:textId="77777777" w:rsidR="00F14CC2" w:rsidRPr="00E00540" w:rsidRDefault="00F14CC2" w:rsidP="00F14CC2">
      <w:pPr>
        <w:pStyle w:val="Heading3"/>
        <w:spacing w:before="0"/>
        <w:rPr>
          <w:rFonts w:ascii="Arial" w:hAnsi="Arial" w:cs="Arial"/>
          <w:color w:val="000000"/>
          <w:lang w:val="fr-FR"/>
        </w:rPr>
      </w:pPr>
      <w:r w:rsidRPr="00E00540">
        <w:rPr>
          <w:rFonts w:ascii="Apple Color Emoji" w:hAnsi="Apple Color Emoji" w:cs="Apple Color Emoji"/>
          <w:color w:val="000000"/>
          <w:lang w:val="fr-FR"/>
        </w:rPr>
        <w:t>🎙️</w:t>
      </w:r>
      <w:r w:rsidRPr="00E00540">
        <w:rPr>
          <w:rFonts w:ascii="Arial" w:hAnsi="Arial" w:cs="Arial"/>
          <w:color w:val="000000"/>
          <w:lang w:val="fr-FR"/>
        </w:rPr>
        <w:t xml:space="preserve"> Session 1 : Le diagnostic du tableau de bord (Durée : 1h30)</w:t>
      </w:r>
    </w:p>
    <w:p w14:paraId="0EAB8BA7" w14:textId="77777777" w:rsidR="00F14CC2" w:rsidRPr="00E00540" w:rsidRDefault="00F14CC2" w:rsidP="004E56B0">
      <w:pPr>
        <w:pStyle w:val="NormalWeb"/>
        <w:numPr>
          <w:ilvl w:val="0"/>
          <w:numId w:val="81"/>
        </w:numPr>
        <w:spacing w:before="0" w:beforeAutospacing="0"/>
        <w:rPr>
          <w:rFonts w:ascii="Arial" w:hAnsi="Arial" w:cs="Arial"/>
          <w:color w:val="000000"/>
          <w:lang w:val="fr-FR"/>
        </w:rPr>
      </w:pPr>
      <w:r w:rsidRPr="00E00540">
        <w:rPr>
          <w:rFonts w:ascii="Arial" w:hAnsi="Arial" w:cs="Arial"/>
          <w:b/>
          <w:bCs/>
          <w:color w:val="000000"/>
          <w:lang w:val="fr-FR"/>
        </w:rPr>
        <w:t>Thème :</w:t>
      </w:r>
      <w:r w:rsidRPr="00E00540">
        <w:rPr>
          <w:rStyle w:val="apple-converted-space"/>
          <w:rFonts w:ascii="Arial" w:hAnsi="Arial" w:cs="Arial"/>
          <w:color w:val="000000"/>
          <w:lang w:val="fr-FR"/>
        </w:rPr>
        <w:t> </w:t>
      </w:r>
      <w:r w:rsidRPr="00E00540">
        <w:rPr>
          <w:rFonts w:ascii="Arial" w:hAnsi="Arial" w:cs="Arial"/>
          <w:i/>
          <w:iCs/>
          <w:color w:val="000000"/>
          <w:lang w:val="fr-FR"/>
        </w:rPr>
        <w:t>Le corps du leader et la gestion du stress cardiovasculaire.</w:t>
      </w:r>
    </w:p>
    <w:p w14:paraId="66193CBD" w14:textId="77777777" w:rsidR="00F14CC2" w:rsidRPr="00E00540" w:rsidRDefault="00F14CC2" w:rsidP="004E56B0">
      <w:pPr>
        <w:pStyle w:val="NormalWeb"/>
        <w:numPr>
          <w:ilvl w:val="0"/>
          <w:numId w:val="81"/>
        </w:numPr>
        <w:spacing w:before="0" w:beforeAutospacing="0"/>
        <w:rPr>
          <w:rFonts w:ascii="Arial" w:hAnsi="Arial" w:cs="Arial"/>
          <w:color w:val="000000"/>
          <w:lang w:val="fr-FR"/>
        </w:rPr>
      </w:pPr>
      <w:r w:rsidRPr="00E00540">
        <w:rPr>
          <w:rFonts w:ascii="Arial" w:hAnsi="Arial" w:cs="Arial"/>
          <w:b/>
          <w:bCs/>
          <w:color w:val="000000"/>
          <w:lang w:val="fr-FR"/>
        </w:rPr>
        <w:t>Questions de discussion en sous-groupes (3 à 4 pasteurs maximum) :</w:t>
      </w:r>
    </w:p>
    <w:p w14:paraId="713C0BE7" w14:textId="77777777" w:rsidR="00F14CC2" w:rsidRPr="00E00540" w:rsidRDefault="00F14CC2" w:rsidP="004E56B0">
      <w:pPr>
        <w:pStyle w:val="NormalWeb"/>
        <w:numPr>
          <w:ilvl w:val="1"/>
          <w:numId w:val="81"/>
        </w:numPr>
        <w:spacing w:before="0" w:beforeAutospacing="0"/>
        <w:rPr>
          <w:rFonts w:ascii="Arial" w:hAnsi="Arial" w:cs="Arial"/>
          <w:color w:val="000000"/>
          <w:lang w:val="fr-FR"/>
        </w:rPr>
      </w:pPr>
      <w:r w:rsidRPr="00E00540">
        <w:rPr>
          <w:rFonts w:ascii="Arial" w:hAnsi="Arial" w:cs="Arial"/>
          <w:color w:val="000000"/>
          <w:lang w:val="fr-FR"/>
        </w:rPr>
        <w:t>Quelle est la plus grande pression physique à laquelle vous faites face dans votre contexte ministériel particulier ?</w:t>
      </w:r>
    </w:p>
    <w:p w14:paraId="27A196AE" w14:textId="77777777" w:rsidR="00F14CC2" w:rsidRPr="00E00540" w:rsidRDefault="00F14CC2" w:rsidP="004E56B0">
      <w:pPr>
        <w:pStyle w:val="NormalWeb"/>
        <w:numPr>
          <w:ilvl w:val="1"/>
          <w:numId w:val="81"/>
        </w:numPr>
        <w:spacing w:before="0" w:beforeAutospacing="0"/>
        <w:rPr>
          <w:rFonts w:ascii="Arial" w:hAnsi="Arial" w:cs="Arial"/>
          <w:color w:val="000000"/>
          <w:lang w:val="fr-FR"/>
        </w:rPr>
      </w:pPr>
      <w:r w:rsidRPr="00E00540">
        <w:rPr>
          <w:rFonts w:ascii="Arial" w:hAnsi="Arial" w:cs="Arial"/>
          <w:color w:val="000000"/>
          <w:lang w:val="fr-FR"/>
        </w:rPr>
        <w:t>Pourquoi avons-nous tendance, en tant que pasteurs francophones, à considérer la fatigue ou la consultation médicale comme un manque de foi ?</w:t>
      </w:r>
    </w:p>
    <w:p w14:paraId="7D1E4B21" w14:textId="77777777" w:rsidR="00F14CC2" w:rsidRPr="00E00540" w:rsidRDefault="00F14CC2" w:rsidP="004E56B0">
      <w:pPr>
        <w:pStyle w:val="NormalWeb"/>
        <w:numPr>
          <w:ilvl w:val="1"/>
          <w:numId w:val="81"/>
        </w:numPr>
        <w:spacing w:before="0" w:beforeAutospacing="0"/>
        <w:rPr>
          <w:rFonts w:ascii="Arial" w:hAnsi="Arial" w:cs="Arial"/>
          <w:color w:val="000000"/>
          <w:lang w:val="fr-FR"/>
        </w:rPr>
      </w:pPr>
      <w:r w:rsidRPr="00E00540">
        <w:rPr>
          <w:rFonts w:ascii="Arial" w:hAnsi="Arial" w:cs="Arial"/>
          <w:color w:val="000000"/>
          <w:lang w:val="fr-FR"/>
        </w:rPr>
        <w:t>Partagez une expérience où votre corps a dit "stop" alors que votre esprit voulait continuer.</w:t>
      </w:r>
    </w:p>
    <w:p w14:paraId="0E351A7E" w14:textId="77777777" w:rsidR="00F14CC2" w:rsidRPr="00E00540" w:rsidRDefault="00F14CC2" w:rsidP="004E56B0">
      <w:pPr>
        <w:pStyle w:val="NormalWeb"/>
        <w:numPr>
          <w:ilvl w:val="0"/>
          <w:numId w:val="81"/>
        </w:numPr>
        <w:spacing w:before="0" w:beforeAutospacing="0"/>
        <w:rPr>
          <w:rFonts w:ascii="Arial" w:hAnsi="Arial" w:cs="Arial"/>
          <w:color w:val="000000"/>
          <w:lang w:val="fr-FR"/>
        </w:rPr>
      </w:pPr>
      <w:r w:rsidRPr="00E00540">
        <w:rPr>
          <w:rFonts w:ascii="Arial" w:hAnsi="Arial" w:cs="Arial"/>
          <w:b/>
          <w:bCs/>
          <w:color w:val="000000"/>
          <w:lang w:val="fr-FR"/>
        </w:rPr>
        <w:t>Exercice pratique :</w:t>
      </w:r>
      <w:r w:rsidRPr="00E00540">
        <w:rPr>
          <w:rStyle w:val="apple-converted-space"/>
          <w:rFonts w:ascii="Arial" w:hAnsi="Arial" w:cs="Arial"/>
          <w:color w:val="000000"/>
          <w:lang w:val="fr-FR"/>
        </w:rPr>
        <w:t> </w:t>
      </w:r>
      <w:r w:rsidRPr="00E00540">
        <w:rPr>
          <w:rFonts w:ascii="Arial" w:hAnsi="Arial" w:cs="Arial"/>
          <w:color w:val="000000"/>
          <w:lang w:val="fr-FR"/>
        </w:rPr>
        <w:t>Remplir individuellement le questionnaire de l'Annexe 4 et partager ses scores en toute confidentialité avec un partenaire de prière choisi.</w:t>
      </w:r>
    </w:p>
    <w:p w14:paraId="2645FDA9"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Session 2 : Assainir le sanctuaire domestique (Durée : 1h30)</w:t>
      </w:r>
    </w:p>
    <w:p w14:paraId="66210479" w14:textId="77777777" w:rsidR="00F14CC2" w:rsidRPr="00E00540" w:rsidRDefault="00F14CC2" w:rsidP="004E56B0">
      <w:pPr>
        <w:pStyle w:val="NormalWeb"/>
        <w:numPr>
          <w:ilvl w:val="0"/>
          <w:numId w:val="82"/>
        </w:numPr>
        <w:spacing w:before="0" w:beforeAutospacing="0"/>
        <w:rPr>
          <w:rFonts w:ascii="Arial" w:hAnsi="Arial" w:cs="Arial"/>
          <w:color w:val="000000"/>
          <w:lang w:val="fr-FR"/>
        </w:rPr>
      </w:pPr>
      <w:r w:rsidRPr="00E00540">
        <w:rPr>
          <w:rFonts w:ascii="Arial" w:hAnsi="Arial" w:cs="Arial"/>
          <w:b/>
          <w:bCs/>
          <w:color w:val="000000"/>
          <w:lang w:val="fr-FR"/>
        </w:rPr>
        <w:t>Thème :</w:t>
      </w:r>
      <w:r w:rsidRPr="00E00540">
        <w:rPr>
          <w:rStyle w:val="apple-converted-space"/>
          <w:rFonts w:ascii="Arial" w:hAnsi="Arial" w:cs="Arial"/>
          <w:color w:val="000000"/>
          <w:lang w:val="fr-FR"/>
        </w:rPr>
        <w:t> </w:t>
      </w:r>
      <w:r w:rsidRPr="00E00540">
        <w:rPr>
          <w:rFonts w:ascii="Arial" w:hAnsi="Arial" w:cs="Arial"/>
          <w:i/>
          <w:iCs/>
          <w:color w:val="000000"/>
          <w:lang w:val="fr-FR"/>
        </w:rPr>
        <w:t>Protéger son conjoint et ses enfants de l'activisme ecclésial.</w:t>
      </w:r>
    </w:p>
    <w:p w14:paraId="1BB58C1F" w14:textId="77777777" w:rsidR="00F14CC2" w:rsidRPr="00E00540" w:rsidRDefault="00F14CC2" w:rsidP="004E56B0">
      <w:pPr>
        <w:pStyle w:val="NormalWeb"/>
        <w:numPr>
          <w:ilvl w:val="0"/>
          <w:numId w:val="82"/>
        </w:numPr>
        <w:spacing w:before="0" w:beforeAutospacing="0"/>
        <w:rPr>
          <w:rFonts w:ascii="Arial" w:hAnsi="Arial" w:cs="Arial"/>
          <w:color w:val="000000"/>
          <w:lang w:val="fr-FR"/>
        </w:rPr>
      </w:pPr>
      <w:r w:rsidRPr="00E00540">
        <w:rPr>
          <w:rFonts w:ascii="Arial" w:hAnsi="Arial" w:cs="Arial"/>
          <w:b/>
          <w:bCs/>
          <w:color w:val="000000"/>
          <w:lang w:val="fr-FR"/>
        </w:rPr>
        <w:t>Questions de discussion en sous-groupes :</w:t>
      </w:r>
    </w:p>
    <w:p w14:paraId="1ECD45E6" w14:textId="77777777" w:rsidR="00F14CC2" w:rsidRPr="00E00540" w:rsidRDefault="00F14CC2" w:rsidP="004E56B0">
      <w:pPr>
        <w:pStyle w:val="NormalWeb"/>
        <w:numPr>
          <w:ilvl w:val="1"/>
          <w:numId w:val="82"/>
        </w:numPr>
        <w:spacing w:before="0" w:beforeAutospacing="0"/>
        <w:rPr>
          <w:rFonts w:ascii="Arial" w:hAnsi="Arial" w:cs="Arial"/>
          <w:color w:val="000000"/>
          <w:lang w:val="fr-FR"/>
        </w:rPr>
      </w:pPr>
      <w:r w:rsidRPr="00E00540">
        <w:rPr>
          <w:rFonts w:ascii="Arial" w:hAnsi="Arial" w:cs="Arial"/>
          <w:color w:val="000000"/>
          <w:lang w:val="fr-FR"/>
        </w:rPr>
        <w:t>Comment gérez-vous les urgences de l'église lorsqu'elles empiètent sur vos soirées familiales ou vos jours de congé ?</w:t>
      </w:r>
    </w:p>
    <w:p w14:paraId="43FF4AB7" w14:textId="77777777" w:rsidR="00F14CC2" w:rsidRPr="00E00540" w:rsidRDefault="00F14CC2" w:rsidP="004E56B0">
      <w:pPr>
        <w:pStyle w:val="NormalWeb"/>
        <w:numPr>
          <w:ilvl w:val="1"/>
          <w:numId w:val="82"/>
        </w:numPr>
        <w:spacing w:before="0" w:beforeAutospacing="0"/>
        <w:rPr>
          <w:rFonts w:ascii="Arial" w:hAnsi="Arial" w:cs="Arial"/>
          <w:color w:val="000000"/>
          <w:lang w:val="fr-FR"/>
        </w:rPr>
      </w:pPr>
      <w:r w:rsidRPr="00E00540">
        <w:rPr>
          <w:rFonts w:ascii="Arial" w:hAnsi="Arial" w:cs="Arial"/>
          <w:color w:val="000000"/>
          <w:lang w:val="fr-FR"/>
        </w:rPr>
        <w:t>Vos enfants aiment-ils l'église, ou manifestent-ils une frustration secrète envers le ministère ? Comment inverser la tendance ?</w:t>
      </w:r>
    </w:p>
    <w:p w14:paraId="33E2373B" w14:textId="77777777" w:rsidR="00F14CC2" w:rsidRPr="00E00540" w:rsidRDefault="00F14CC2" w:rsidP="004E56B0">
      <w:pPr>
        <w:pStyle w:val="NormalWeb"/>
        <w:numPr>
          <w:ilvl w:val="1"/>
          <w:numId w:val="82"/>
        </w:numPr>
        <w:spacing w:before="0" w:beforeAutospacing="0"/>
        <w:rPr>
          <w:rFonts w:ascii="Arial" w:hAnsi="Arial" w:cs="Arial"/>
          <w:color w:val="000000"/>
          <w:lang w:val="fr-FR"/>
        </w:rPr>
      </w:pPr>
      <w:r w:rsidRPr="00E00540">
        <w:rPr>
          <w:rFonts w:ascii="Arial" w:hAnsi="Arial" w:cs="Arial"/>
          <w:color w:val="000000"/>
          <w:lang w:val="fr-FR"/>
        </w:rPr>
        <w:t>Quels sont les mensonges théologiques que nous devons déraciner concernant le "sacrifice" de notre famille pour l'œuvre ?</w:t>
      </w:r>
    </w:p>
    <w:p w14:paraId="086DA9BB" w14:textId="77777777" w:rsidR="00F14CC2" w:rsidRPr="00E00540" w:rsidRDefault="00F14CC2" w:rsidP="004E56B0">
      <w:pPr>
        <w:pStyle w:val="NormalWeb"/>
        <w:numPr>
          <w:ilvl w:val="0"/>
          <w:numId w:val="82"/>
        </w:numPr>
        <w:spacing w:before="0" w:beforeAutospacing="0"/>
        <w:rPr>
          <w:rFonts w:ascii="Arial" w:hAnsi="Arial" w:cs="Arial"/>
          <w:color w:val="000000"/>
          <w:lang w:val="fr-FR"/>
        </w:rPr>
      </w:pPr>
      <w:r w:rsidRPr="00E00540">
        <w:rPr>
          <w:rFonts w:ascii="Arial" w:hAnsi="Arial" w:cs="Arial"/>
          <w:b/>
          <w:bCs/>
          <w:color w:val="000000"/>
          <w:lang w:val="fr-FR"/>
        </w:rPr>
        <w:lastRenderedPageBreak/>
        <w:t>Exercice pratique :</w:t>
      </w:r>
      <w:r w:rsidRPr="00E00540">
        <w:rPr>
          <w:rStyle w:val="apple-converted-space"/>
          <w:rFonts w:ascii="Arial" w:hAnsi="Arial" w:cs="Arial"/>
          <w:color w:val="000000"/>
          <w:lang w:val="fr-FR"/>
        </w:rPr>
        <w:t> </w:t>
      </w:r>
      <w:r w:rsidRPr="00E00540">
        <w:rPr>
          <w:rFonts w:ascii="Arial" w:hAnsi="Arial" w:cs="Arial"/>
          <w:color w:val="000000"/>
          <w:lang w:val="fr-FR"/>
        </w:rPr>
        <w:t>Rédiger une charte familiale d'engagements non négociables (ex : interdiction des téléphones à table, un jour de sortie conjugale fixe par quinzaine).</w:t>
      </w:r>
    </w:p>
    <w:p w14:paraId="72150F7F" w14:textId="77777777" w:rsidR="00F14CC2" w:rsidRPr="00E00540" w:rsidRDefault="00F14CC2" w:rsidP="00F14CC2">
      <w:pPr>
        <w:pStyle w:val="Heading3"/>
        <w:spacing w:before="0"/>
        <w:rPr>
          <w:rFonts w:ascii="Arial" w:hAnsi="Arial" w:cs="Arial"/>
          <w:color w:val="000000"/>
          <w:lang w:val="fr-FR"/>
        </w:rPr>
      </w:pPr>
      <w:r w:rsidRPr="00E00540">
        <w:rPr>
          <w:rFonts w:ascii="Arial" w:hAnsi="Arial" w:cs="Arial"/>
          <w:color w:val="000000"/>
          <w:lang w:val="fr-FR"/>
        </w:rPr>
        <w:t>Session 3 : Briser l'isolement et organiser la relève (Durée : 2h00)</w:t>
      </w:r>
    </w:p>
    <w:p w14:paraId="2D006D8E" w14:textId="77777777" w:rsidR="00F14CC2" w:rsidRPr="00E00540" w:rsidRDefault="00F14CC2" w:rsidP="004E56B0">
      <w:pPr>
        <w:pStyle w:val="NormalWeb"/>
        <w:numPr>
          <w:ilvl w:val="0"/>
          <w:numId w:val="83"/>
        </w:numPr>
        <w:spacing w:before="0" w:beforeAutospacing="0"/>
        <w:rPr>
          <w:rFonts w:ascii="Arial" w:hAnsi="Arial" w:cs="Arial"/>
          <w:color w:val="000000"/>
          <w:lang w:val="fr-FR"/>
        </w:rPr>
      </w:pPr>
      <w:r w:rsidRPr="00E00540">
        <w:rPr>
          <w:rFonts w:ascii="Arial" w:hAnsi="Arial" w:cs="Arial"/>
          <w:b/>
          <w:bCs/>
          <w:color w:val="000000"/>
          <w:lang w:val="fr-FR"/>
        </w:rPr>
        <w:t>Thème :</w:t>
      </w:r>
      <w:r w:rsidRPr="00E00540">
        <w:rPr>
          <w:rStyle w:val="apple-converted-space"/>
          <w:rFonts w:ascii="Arial" w:hAnsi="Arial" w:cs="Arial"/>
          <w:color w:val="000000"/>
          <w:lang w:val="fr-FR"/>
        </w:rPr>
        <w:t> </w:t>
      </w:r>
      <w:r w:rsidRPr="00E00540">
        <w:rPr>
          <w:rFonts w:ascii="Arial" w:hAnsi="Arial" w:cs="Arial"/>
          <w:i/>
          <w:iCs/>
          <w:color w:val="000000"/>
          <w:lang w:val="fr-FR"/>
        </w:rPr>
        <w:t>Délégation, mentorat et modèle d'Actes 6.</w:t>
      </w:r>
    </w:p>
    <w:p w14:paraId="0477A227" w14:textId="77777777" w:rsidR="00F14CC2" w:rsidRPr="00E00540" w:rsidRDefault="00F14CC2" w:rsidP="004E56B0">
      <w:pPr>
        <w:pStyle w:val="NormalWeb"/>
        <w:numPr>
          <w:ilvl w:val="0"/>
          <w:numId w:val="83"/>
        </w:numPr>
        <w:spacing w:before="0" w:beforeAutospacing="0"/>
        <w:rPr>
          <w:rFonts w:ascii="Arial" w:hAnsi="Arial" w:cs="Arial"/>
          <w:color w:val="000000"/>
          <w:lang w:val="fr-FR"/>
        </w:rPr>
      </w:pPr>
      <w:r w:rsidRPr="00E00540">
        <w:rPr>
          <w:rFonts w:ascii="Arial" w:hAnsi="Arial" w:cs="Arial"/>
          <w:b/>
          <w:bCs/>
          <w:color w:val="000000"/>
          <w:lang w:val="fr-FR"/>
        </w:rPr>
        <w:t>Questions de discussion en sous-groupes :</w:t>
      </w:r>
    </w:p>
    <w:p w14:paraId="7C94632B" w14:textId="77777777" w:rsidR="00F14CC2" w:rsidRPr="00E00540" w:rsidRDefault="00F14CC2" w:rsidP="004E56B0">
      <w:pPr>
        <w:pStyle w:val="NormalWeb"/>
        <w:numPr>
          <w:ilvl w:val="1"/>
          <w:numId w:val="83"/>
        </w:numPr>
        <w:spacing w:before="0" w:beforeAutospacing="0"/>
        <w:rPr>
          <w:rFonts w:ascii="Arial" w:hAnsi="Arial" w:cs="Arial"/>
          <w:color w:val="000000"/>
          <w:lang w:val="fr-FR"/>
        </w:rPr>
      </w:pPr>
      <w:r w:rsidRPr="00E00540">
        <w:rPr>
          <w:rFonts w:ascii="Arial" w:hAnsi="Arial" w:cs="Arial"/>
          <w:color w:val="000000"/>
          <w:lang w:val="fr-FR"/>
        </w:rPr>
        <w:t>Qu'est-ce qui vous empêche réellement de déléguer les tâches administratives ou de prédication à vos collaborateurs (peur du travail mal fait, insécurité, manque de formation) ?</w:t>
      </w:r>
    </w:p>
    <w:p w14:paraId="63AD60E1" w14:textId="77777777" w:rsidR="00F14CC2" w:rsidRPr="00E00540" w:rsidRDefault="00F14CC2" w:rsidP="004E56B0">
      <w:pPr>
        <w:pStyle w:val="NormalWeb"/>
        <w:numPr>
          <w:ilvl w:val="1"/>
          <w:numId w:val="83"/>
        </w:numPr>
        <w:spacing w:before="0" w:beforeAutospacing="0"/>
        <w:rPr>
          <w:rFonts w:ascii="Arial" w:hAnsi="Arial" w:cs="Arial"/>
          <w:color w:val="000000"/>
          <w:lang w:val="fr-FR"/>
        </w:rPr>
      </w:pPr>
      <w:r w:rsidRPr="00E00540">
        <w:rPr>
          <w:rFonts w:ascii="Arial" w:hAnsi="Arial" w:cs="Arial"/>
          <w:color w:val="000000"/>
          <w:lang w:val="fr-FR"/>
        </w:rPr>
        <w:t>Possédez-vous un Élie (mentor) dans votre vie ? Si non, quelles sont les barrières qui vous empêchent de vous placer sous la redevabilité d'un aîné ?</w:t>
      </w:r>
    </w:p>
    <w:p w14:paraId="0D6A861C" w14:textId="77777777" w:rsidR="00F14CC2" w:rsidRPr="00E00540" w:rsidRDefault="00F14CC2" w:rsidP="004E56B0">
      <w:pPr>
        <w:pStyle w:val="NormalWeb"/>
        <w:numPr>
          <w:ilvl w:val="1"/>
          <w:numId w:val="83"/>
        </w:numPr>
        <w:spacing w:before="0" w:beforeAutospacing="0"/>
        <w:rPr>
          <w:rFonts w:ascii="Arial" w:hAnsi="Arial" w:cs="Arial"/>
          <w:color w:val="000000"/>
          <w:lang w:val="fr-FR"/>
        </w:rPr>
      </w:pPr>
      <w:r w:rsidRPr="00E00540">
        <w:rPr>
          <w:rFonts w:ascii="Arial" w:hAnsi="Arial" w:cs="Arial"/>
          <w:color w:val="000000"/>
          <w:lang w:val="fr-FR"/>
        </w:rPr>
        <w:t>Comment réagissez-vous face à la trahison ou au départ d'un fils spirituel en qui vous aviez investi ?</w:t>
      </w:r>
    </w:p>
    <w:p w14:paraId="4AA7A900" w14:textId="77777777" w:rsidR="00F14CC2" w:rsidRPr="00E00540" w:rsidRDefault="00F14CC2" w:rsidP="004E56B0">
      <w:pPr>
        <w:pStyle w:val="NormalWeb"/>
        <w:numPr>
          <w:ilvl w:val="0"/>
          <w:numId w:val="83"/>
        </w:numPr>
        <w:spacing w:before="0" w:beforeAutospacing="0"/>
        <w:rPr>
          <w:rFonts w:ascii="Arial" w:hAnsi="Arial" w:cs="Arial"/>
          <w:color w:val="000000"/>
          <w:lang w:val="fr-FR"/>
        </w:rPr>
      </w:pPr>
      <w:r w:rsidRPr="00E00540">
        <w:rPr>
          <w:rFonts w:ascii="Arial" w:hAnsi="Arial" w:cs="Arial"/>
          <w:b/>
          <w:bCs/>
          <w:color w:val="000000"/>
          <w:lang w:val="fr-FR"/>
        </w:rPr>
        <w:t>Atelier pratique de clôture :</w:t>
      </w:r>
      <w:r w:rsidRPr="00E00540">
        <w:rPr>
          <w:rStyle w:val="apple-converted-space"/>
          <w:rFonts w:ascii="Arial" w:hAnsi="Arial" w:cs="Arial"/>
          <w:color w:val="000000"/>
          <w:lang w:val="fr-FR"/>
        </w:rPr>
        <w:t> </w:t>
      </w:r>
      <w:r w:rsidRPr="00E00540">
        <w:rPr>
          <w:rFonts w:ascii="Arial" w:hAnsi="Arial" w:cs="Arial"/>
          <w:color w:val="000000"/>
          <w:lang w:val="fr-FR"/>
        </w:rPr>
        <w:t>Récitation collective et solennelle de la</w:t>
      </w:r>
      <w:r w:rsidRPr="00E00540">
        <w:rPr>
          <w:rStyle w:val="apple-converted-space"/>
          <w:rFonts w:ascii="Arial" w:hAnsi="Arial" w:cs="Arial"/>
          <w:color w:val="000000"/>
          <w:lang w:val="fr-FR"/>
        </w:rPr>
        <w:t> </w:t>
      </w:r>
      <w:r w:rsidRPr="00E00540">
        <w:rPr>
          <w:rFonts w:ascii="Arial" w:hAnsi="Arial" w:cs="Arial"/>
          <w:i/>
          <w:iCs/>
          <w:color w:val="000000"/>
          <w:lang w:val="fr-FR"/>
        </w:rPr>
        <w:t>Déclaration d'Engagement du Restaurateur Restauré</w:t>
      </w:r>
      <w:r w:rsidRPr="00E00540">
        <w:rPr>
          <w:rStyle w:val="apple-converted-space"/>
          <w:rFonts w:ascii="Arial" w:hAnsi="Arial" w:cs="Arial"/>
          <w:color w:val="000000"/>
          <w:lang w:val="fr-FR"/>
        </w:rPr>
        <w:t> </w:t>
      </w:r>
      <w:r w:rsidRPr="00E00540">
        <w:rPr>
          <w:rFonts w:ascii="Arial" w:hAnsi="Arial" w:cs="Arial"/>
          <w:color w:val="000000"/>
          <w:lang w:val="fr-FR"/>
        </w:rPr>
        <w:t>(tirée du Chapitre 16), suivie d'un temps d'imposition des mains mutuelle pour briser le joug de la performance religieuse.</w:t>
      </w:r>
    </w:p>
    <w:p w14:paraId="1D0B541F" w14:textId="77777777" w:rsidR="003A3487" w:rsidRPr="00E00540" w:rsidRDefault="003A3487" w:rsidP="003A3487">
      <w:pPr>
        <w:pStyle w:val="Heading3"/>
        <w:rPr>
          <w:color w:val="000000"/>
          <w:lang w:val="fr-FR"/>
        </w:rPr>
      </w:pPr>
    </w:p>
    <w:p w14:paraId="56A6EB0C" w14:textId="77777777" w:rsidR="003A3487" w:rsidRPr="00E00540" w:rsidRDefault="003A3487" w:rsidP="003A3487">
      <w:pPr>
        <w:pStyle w:val="NormalWeb"/>
        <w:rPr>
          <w:color w:val="000000"/>
          <w:lang w:val="fr-FR"/>
        </w:rPr>
      </w:pPr>
    </w:p>
    <w:p w14:paraId="5C9417A1" w14:textId="77777777" w:rsidR="003A3487" w:rsidRDefault="003A3487" w:rsidP="003A3487">
      <w:pPr>
        <w:pStyle w:val="NormalWeb"/>
        <w:rPr>
          <w:color w:val="000000"/>
          <w:lang w:val="fr-FR"/>
        </w:rPr>
      </w:pPr>
    </w:p>
    <w:p w14:paraId="385B6763" w14:textId="77777777" w:rsidR="00804C78" w:rsidRDefault="00804C78" w:rsidP="003A3487">
      <w:pPr>
        <w:pStyle w:val="NormalWeb"/>
        <w:rPr>
          <w:color w:val="000000"/>
          <w:lang w:val="fr-FR"/>
        </w:rPr>
      </w:pPr>
    </w:p>
    <w:p w14:paraId="259A0A06" w14:textId="77777777" w:rsidR="00804C78" w:rsidRDefault="00804C78" w:rsidP="003A3487">
      <w:pPr>
        <w:pStyle w:val="NormalWeb"/>
        <w:rPr>
          <w:color w:val="000000"/>
          <w:lang w:val="fr-FR"/>
        </w:rPr>
      </w:pPr>
    </w:p>
    <w:p w14:paraId="217F3F7B" w14:textId="77777777" w:rsidR="00804C78" w:rsidRDefault="00804C78" w:rsidP="003A3487">
      <w:pPr>
        <w:pStyle w:val="NormalWeb"/>
        <w:rPr>
          <w:color w:val="000000"/>
          <w:lang w:val="fr-FR"/>
        </w:rPr>
      </w:pPr>
    </w:p>
    <w:p w14:paraId="29B3071C" w14:textId="77777777" w:rsidR="00804C78" w:rsidRDefault="00804C78" w:rsidP="003A3487">
      <w:pPr>
        <w:pStyle w:val="NormalWeb"/>
        <w:rPr>
          <w:color w:val="000000"/>
          <w:lang w:val="fr-FR"/>
        </w:rPr>
      </w:pPr>
    </w:p>
    <w:p w14:paraId="54248434" w14:textId="77777777" w:rsidR="00804C78" w:rsidRDefault="00804C78" w:rsidP="003A3487">
      <w:pPr>
        <w:pStyle w:val="NormalWeb"/>
        <w:rPr>
          <w:color w:val="000000"/>
          <w:lang w:val="fr-FR"/>
        </w:rPr>
      </w:pPr>
    </w:p>
    <w:p w14:paraId="17F0A03A" w14:textId="77777777" w:rsidR="00804C78" w:rsidRDefault="00804C78" w:rsidP="003A3487">
      <w:pPr>
        <w:pStyle w:val="NormalWeb"/>
        <w:rPr>
          <w:color w:val="000000"/>
          <w:lang w:val="fr-FR"/>
        </w:rPr>
      </w:pPr>
    </w:p>
    <w:p w14:paraId="053F82AD" w14:textId="77777777" w:rsidR="00804C78" w:rsidRPr="00E00540" w:rsidRDefault="00804C78" w:rsidP="003A3487">
      <w:pPr>
        <w:pStyle w:val="NormalWeb"/>
        <w:rPr>
          <w:color w:val="000000"/>
          <w:lang w:val="fr-FR"/>
        </w:rPr>
      </w:pPr>
    </w:p>
    <w:p w14:paraId="7084E3C3" w14:textId="77777777" w:rsidR="003A3487" w:rsidRPr="00E00540" w:rsidRDefault="003A3487" w:rsidP="003A3487">
      <w:pPr>
        <w:pStyle w:val="NormalWeb"/>
        <w:rPr>
          <w:color w:val="000000"/>
          <w:lang w:val="fr-FR"/>
        </w:rPr>
      </w:pPr>
      <w:r w:rsidRPr="00E00540">
        <w:rPr>
          <w:color w:val="000000"/>
          <w:lang w:val="fr-FR"/>
        </w:rPr>
        <w:t xml:space="preserve"> </w:t>
      </w:r>
    </w:p>
    <w:p w14:paraId="3522A388" w14:textId="77777777" w:rsidR="00F14CC2" w:rsidRPr="00E00540" w:rsidRDefault="00F14CC2" w:rsidP="00F14CC2">
      <w:pPr>
        <w:pStyle w:val="Heading2"/>
        <w:rPr>
          <w:color w:val="000000"/>
          <w:lang w:val="fr-FR"/>
        </w:rPr>
      </w:pPr>
      <w:r w:rsidRPr="00E00540">
        <w:rPr>
          <w:color w:val="000000"/>
          <w:lang w:val="fr-FR"/>
        </w:rPr>
        <w:lastRenderedPageBreak/>
        <w:t>BIBLIOGRAPHIE</w:t>
      </w:r>
    </w:p>
    <w:p w14:paraId="0CE85D45" w14:textId="77777777" w:rsidR="00F14CC2" w:rsidRPr="00E00540" w:rsidRDefault="00F14CC2" w:rsidP="00F14CC2">
      <w:pPr>
        <w:pStyle w:val="Heading3"/>
        <w:rPr>
          <w:color w:val="000000"/>
          <w:lang w:val="fr-FR"/>
        </w:rPr>
      </w:pPr>
      <w:r w:rsidRPr="00E00540">
        <w:rPr>
          <w:color w:val="000000"/>
          <w:lang w:val="fr-FR"/>
        </w:rPr>
        <w:t>1. Exégèse, Spiritualité Biblique et Vie d'Élie</w:t>
      </w:r>
    </w:p>
    <w:p w14:paraId="494ED0C5" w14:textId="77777777" w:rsidR="00F14CC2" w:rsidRPr="00E00540" w:rsidRDefault="00F14CC2" w:rsidP="004E56B0">
      <w:pPr>
        <w:pStyle w:val="NormalWeb"/>
        <w:numPr>
          <w:ilvl w:val="0"/>
          <w:numId w:val="26"/>
        </w:numPr>
        <w:rPr>
          <w:color w:val="000000"/>
          <w:lang w:val="fr-FR"/>
        </w:rPr>
      </w:pPr>
      <w:r w:rsidRPr="00E00540">
        <w:rPr>
          <w:b/>
          <w:bCs/>
          <w:color w:val="000000"/>
          <w:lang w:val="fr-FR"/>
        </w:rPr>
        <w:t>Pink, Arthur W.</w:t>
      </w:r>
      <w:r w:rsidRPr="00E00540">
        <w:rPr>
          <w:rStyle w:val="apple-converted-space"/>
          <w:color w:val="000000"/>
          <w:lang w:val="fr-FR"/>
        </w:rPr>
        <w:t> </w:t>
      </w:r>
      <w:r w:rsidRPr="00E00540">
        <w:rPr>
          <w:i/>
          <w:iCs/>
          <w:color w:val="000000"/>
          <w:lang w:val="fr-FR"/>
        </w:rPr>
        <w:t>La vie d'Élie</w:t>
      </w:r>
      <w:r w:rsidRPr="00E00540">
        <w:rPr>
          <w:color w:val="000000"/>
          <w:lang w:val="fr-FR"/>
        </w:rPr>
        <w:t>, Éditions Éphèse, 2004.</w:t>
      </w:r>
    </w:p>
    <w:p w14:paraId="6FABF1F3" w14:textId="77777777" w:rsidR="00F14CC2" w:rsidRPr="00E00540" w:rsidRDefault="00F14CC2" w:rsidP="00F14CC2">
      <w:pPr>
        <w:pStyle w:val="NormalWeb"/>
        <w:ind w:left="720"/>
        <w:rPr>
          <w:color w:val="000000"/>
          <w:lang w:val="fr-FR"/>
        </w:rPr>
      </w:pPr>
      <w:r w:rsidRPr="00E00540">
        <w:rPr>
          <w:i/>
          <w:iCs/>
          <w:color w:val="000000"/>
          <w:lang w:val="fr-FR"/>
        </w:rPr>
        <w:t>Un classique incontournable pour analyser en profondeur les transitions psychologiques et spirituelles du prophète Élie entre le Carmel et le désert.</w:t>
      </w:r>
    </w:p>
    <w:p w14:paraId="326DF60F" w14:textId="77777777" w:rsidR="00F14CC2" w:rsidRPr="00E00540" w:rsidRDefault="00F14CC2" w:rsidP="004E56B0">
      <w:pPr>
        <w:pStyle w:val="NormalWeb"/>
        <w:numPr>
          <w:ilvl w:val="0"/>
          <w:numId w:val="26"/>
        </w:numPr>
        <w:rPr>
          <w:color w:val="000000"/>
          <w:lang w:val="fr-FR"/>
        </w:rPr>
      </w:pPr>
      <w:r w:rsidRPr="00E00540">
        <w:rPr>
          <w:b/>
          <w:bCs/>
          <w:color w:val="000000"/>
          <w:lang w:val="fr-FR"/>
        </w:rPr>
        <w:t>Keller, Timothy.</w:t>
      </w:r>
      <w:r w:rsidRPr="00E00540">
        <w:rPr>
          <w:rStyle w:val="apple-converted-space"/>
          <w:color w:val="000000"/>
          <w:lang w:val="fr-FR"/>
        </w:rPr>
        <w:t> </w:t>
      </w:r>
      <w:r w:rsidRPr="00E00540">
        <w:rPr>
          <w:i/>
          <w:iCs/>
          <w:color w:val="000000"/>
          <w:lang w:val="fr-FR"/>
        </w:rPr>
        <w:t>Les idoles du cœur : Les faux dieux qui nous promettent le bonheur mais nous laissent brisés</w:t>
      </w:r>
      <w:r w:rsidRPr="00E00540">
        <w:rPr>
          <w:color w:val="000000"/>
          <w:lang w:val="fr-FR"/>
        </w:rPr>
        <w:t>, Éditions Farel, 2013.</w:t>
      </w:r>
    </w:p>
    <w:p w14:paraId="3F855DD0" w14:textId="77777777" w:rsidR="00F14CC2" w:rsidRPr="00E00540" w:rsidRDefault="00F14CC2" w:rsidP="00F14CC2">
      <w:pPr>
        <w:pStyle w:val="NormalWeb"/>
        <w:ind w:left="720"/>
        <w:rPr>
          <w:color w:val="000000"/>
          <w:lang w:val="fr-FR"/>
        </w:rPr>
      </w:pPr>
      <w:r w:rsidRPr="00E00540">
        <w:rPr>
          <w:i/>
          <w:iCs/>
          <w:color w:val="000000"/>
          <w:lang w:val="fr-FR"/>
        </w:rPr>
        <w:t>Excellent pour comprendre le piège de la performance ministérielle, où l'impact public devient une idole qui consume le serviteur.</w:t>
      </w:r>
    </w:p>
    <w:p w14:paraId="7A6CCF86" w14:textId="77777777" w:rsidR="00F14CC2" w:rsidRPr="00E00540" w:rsidRDefault="00F14CC2" w:rsidP="004E56B0">
      <w:pPr>
        <w:pStyle w:val="NormalWeb"/>
        <w:numPr>
          <w:ilvl w:val="0"/>
          <w:numId w:val="26"/>
        </w:numPr>
        <w:rPr>
          <w:color w:val="000000"/>
          <w:lang w:val="fr-FR"/>
        </w:rPr>
      </w:pPr>
      <w:proofErr w:type="spellStart"/>
      <w:r w:rsidRPr="00E00540">
        <w:rPr>
          <w:b/>
          <w:bCs/>
          <w:color w:val="000000"/>
          <w:lang w:val="fr-FR"/>
        </w:rPr>
        <w:t>Nouwen</w:t>
      </w:r>
      <w:proofErr w:type="spellEnd"/>
      <w:r w:rsidRPr="00E00540">
        <w:rPr>
          <w:b/>
          <w:bCs/>
          <w:color w:val="000000"/>
          <w:lang w:val="fr-FR"/>
        </w:rPr>
        <w:t>, Henri J.M.</w:t>
      </w:r>
      <w:r w:rsidRPr="00E00540">
        <w:rPr>
          <w:rStyle w:val="apple-converted-space"/>
          <w:color w:val="000000"/>
          <w:lang w:val="fr-FR"/>
        </w:rPr>
        <w:t> </w:t>
      </w:r>
      <w:r w:rsidRPr="00E00540">
        <w:rPr>
          <w:i/>
          <w:iCs/>
          <w:color w:val="000000"/>
          <w:lang w:val="fr-FR"/>
        </w:rPr>
        <w:t>Le serviteur blessé : La spiritualité chrétienne dans le monde contemporain</w:t>
      </w:r>
      <w:r w:rsidRPr="00E00540">
        <w:rPr>
          <w:color w:val="000000"/>
          <w:lang w:val="fr-FR"/>
        </w:rPr>
        <w:t>, Éditions Bellarmin, 2004.</w:t>
      </w:r>
    </w:p>
    <w:p w14:paraId="3B623527" w14:textId="77777777" w:rsidR="00F14CC2" w:rsidRPr="00E00540" w:rsidRDefault="00F14CC2" w:rsidP="00F14CC2">
      <w:pPr>
        <w:pStyle w:val="NormalWeb"/>
        <w:ind w:left="720"/>
        <w:rPr>
          <w:color w:val="000000"/>
          <w:lang w:val="fr-FR"/>
        </w:rPr>
      </w:pPr>
      <w:r w:rsidRPr="00E00540">
        <w:rPr>
          <w:i/>
          <w:iCs/>
          <w:color w:val="000000"/>
          <w:lang w:val="fr-FR"/>
        </w:rPr>
        <w:t>Une œuvre majeure sur l'acceptation de notre propre vulnérabilité et comment servir Dieu à partir de nos faiblesses plutôt que de notre prétendue force.</w:t>
      </w:r>
    </w:p>
    <w:p w14:paraId="419DDB2E" w14:textId="77777777" w:rsidR="00F14CC2" w:rsidRPr="00E00540" w:rsidRDefault="00F14CC2" w:rsidP="004E56B0">
      <w:pPr>
        <w:pStyle w:val="NormalWeb"/>
        <w:numPr>
          <w:ilvl w:val="0"/>
          <w:numId w:val="26"/>
        </w:numPr>
        <w:rPr>
          <w:color w:val="000000"/>
          <w:lang w:val="fr-FR"/>
        </w:rPr>
      </w:pPr>
      <w:r w:rsidRPr="00E00540">
        <w:rPr>
          <w:b/>
          <w:bCs/>
          <w:color w:val="000000"/>
          <w:lang w:val="fr-FR"/>
        </w:rPr>
        <w:t>Spurgeon, Charles H.</w:t>
      </w:r>
      <w:r w:rsidRPr="00E00540">
        <w:rPr>
          <w:rStyle w:val="apple-converted-space"/>
          <w:color w:val="000000"/>
          <w:lang w:val="fr-FR"/>
        </w:rPr>
        <w:t> </w:t>
      </w:r>
      <w:r w:rsidRPr="00E00540">
        <w:rPr>
          <w:i/>
          <w:iCs/>
          <w:color w:val="000000"/>
          <w:lang w:val="fr-FR"/>
        </w:rPr>
        <w:t>Le miroir du pasteur : Conseils aux serviteurs de Dieu</w:t>
      </w:r>
      <w:r w:rsidRPr="00E00540">
        <w:rPr>
          <w:color w:val="000000"/>
          <w:lang w:val="fr-FR"/>
        </w:rPr>
        <w:t>, Éditions Impact, 2017.</w:t>
      </w:r>
    </w:p>
    <w:p w14:paraId="5FEE4E86" w14:textId="77777777" w:rsidR="00F14CC2" w:rsidRPr="00E00540" w:rsidRDefault="00F14CC2" w:rsidP="00F14CC2">
      <w:pPr>
        <w:pStyle w:val="NormalWeb"/>
        <w:ind w:left="720"/>
        <w:rPr>
          <w:color w:val="000000"/>
          <w:lang w:val="fr-FR"/>
        </w:rPr>
      </w:pPr>
      <w:r w:rsidRPr="00E00540">
        <w:rPr>
          <w:i/>
          <w:iCs/>
          <w:color w:val="000000"/>
          <w:lang w:val="fr-FR"/>
        </w:rPr>
        <w:t>Contient des chapitres mémorables sur « Les moments de dépression chez le ministre », montrant que les plus grands prédicateurs de l'histoire ont connu le "genêt d'Élie".</w:t>
      </w:r>
    </w:p>
    <w:p w14:paraId="54474A36" w14:textId="77777777" w:rsidR="00F14CC2" w:rsidRPr="00E00540" w:rsidRDefault="00F14CC2" w:rsidP="00F14CC2">
      <w:pPr>
        <w:pStyle w:val="Heading3"/>
        <w:rPr>
          <w:color w:val="000000"/>
          <w:lang w:val="fr-FR"/>
        </w:rPr>
      </w:pPr>
      <w:r w:rsidRPr="00E00540">
        <w:rPr>
          <w:color w:val="000000"/>
          <w:lang w:val="fr-FR"/>
        </w:rPr>
        <w:t>2. Leadership, Épuisement Ministériel et Burn-out Pastoral</w:t>
      </w:r>
    </w:p>
    <w:p w14:paraId="4DF6EA29" w14:textId="77777777" w:rsidR="00F14CC2" w:rsidRPr="00E00540" w:rsidRDefault="00F14CC2" w:rsidP="004E56B0">
      <w:pPr>
        <w:pStyle w:val="NormalWeb"/>
        <w:numPr>
          <w:ilvl w:val="0"/>
          <w:numId w:val="27"/>
        </w:numPr>
        <w:rPr>
          <w:color w:val="000000"/>
          <w:lang w:val="fr-FR"/>
        </w:rPr>
      </w:pPr>
      <w:proofErr w:type="spellStart"/>
      <w:r w:rsidRPr="00E00540">
        <w:rPr>
          <w:b/>
          <w:bCs/>
          <w:color w:val="000000"/>
          <w:lang w:val="fr-FR"/>
        </w:rPr>
        <w:t>Scazzero</w:t>
      </w:r>
      <w:proofErr w:type="spellEnd"/>
      <w:r w:rsidRPr="00E00540">
        <w:rPr>
          <w:b/>
          <w:bCs/>
          <w:color w:val="000000"/>
          <w:lang w:val="fr-FR"/>
        </w:rPr>
        <w:t>, Peter.</w:t>
      </w:r>
      <w:r w:rsidRPr="00E00540">
        <w:rPr>
          <w:rStyle w:val="apple-converted-space"/>
          <w:color w:val="000000"/>
          <w:lang w:val="fr-FR"/>
        </w:rPr>
        <w:t> </w:t>
      </w:r>
      <w:r w:rsidRPr="00E00540">
        <w:rPr>
          <w:i/>
          <w:iCs/>
          <w:color w:val="000000"/>
          <w:lang w:val="fr-FR"/>
        </w:rPr>
        <w:t>Les secrets d'un leadership spirituellement sain</w:t>
      </w:r>
      <w:r w:rsidRPr="00E00540">
        <w:rPr>
          <w:color w:val="000000"/>
          <w:lang w:val="fr-FR"/>
        </w:rPr>
        <w:t>, Éditions Empreinte Temps Présent, 2016.</w:t>
      </w:r>
    </w:p>
    <w:p w14:paraId="1481F9FE" w14:textId="77777777" w:rsidR="00F14CC2" w:rsidRPr="00E00540" w:rsidRDefault="00F14CC2" w:rsidP="00F14CC2">
      <w:pPr>
        <w:pStyle w:val="NormalWeb"/>
        <w:ind w:left="720"/>
        <w:rPr>
          <w:color w:val="000000"/>
          <w:lang w:val="fr-FR"/>
        </w:rPr>
      </w:pPr>
      <w:r w:rsidRPr="00E00540">
        <w:rPr>
          <w:i/>
          <w:iCs/>
          <w:color w:val="000000"/>
          <w:lang w:val="fr-FR"/>
        </w:rPr>
        <w:t>Le livre de référence moderne sur la nécessité pour le leader de prendre soin de son âme, de son mariage et de son corps avant de diriger les autres.</w:t>
      </w:r>
    </w:p>
    <w:p w14:paraId="5960499B" w14:textId="77777777" w:rsidR="00F14CC2" w:rsidRPr="00E00540" w:rsidRDefault="00F14CC2" w:rsidP="004E56B0">
      <w:pPr>
        <w:pStyle w:val="NormalWeb"/>
        <w:numPr>
          <w:ilvl w:val="0"/>
          <w:numId w:val="27"/>
        </w:numPr>
        <w:rPr>
          <w:color w:val="000000"/>
          <w:lang w:val="fr-FR"/>
        </w:rPr>
      </w:pPr>
      <w:proofErr w:type="spellStart"/>
      <w:r w:rsidRPr="00E00540">
        <w:rPr>
          <w:b/>
          <w:bCs/>
          <w:color w:val="000000"/>
          <w:lang w:val="fr-FR"/>
        </w:rPr>
        <w:t>Scazzero</w:t>
      </w:r>
      <w:proofErr w:type="spellEnd"/>
      <w:r w:rsidRPr="00E00540">
        <w:rPr>
          <w:b/>
          <w:bCs/>
          <w:color w:val="000000"/>
          <w:lang w:val="fr-FR"/>
        </w:rPr>
        <w:t>, Peter.</w:t>
      </w:r>
      <w:r w:rsidRPr="00E00540">
        <w:rPr>
          <w:rStyle w:val="apple-converted-space"/>
          <w:color w:val="000000"/>
          <w:lang w:val="fr-FR"/>
        </w:rPr>
        <w:t> </w:t>
      </w:r>
      <w:r w:rsidRPr="00E00540">
        <w:rPr>
          <w:i/>
          <w:iCs/>
          <w:color w:val="000000"/>
          <w:lang w:val="fr-FR"/>
        </w:rPr>
        <w:t>Spiritualité émotionnellement saine : Il est impossible d'être spirituellement mûr tout en demeurant émotionnellement immature</w:t>
      </w:r>
      <w:r w:rsidRPr="00E00540">
        <w:rPr>
          <w:color w:val="000000"/>
          <w:lang w:val="fr-FR"/>
        </w:rPr>
        <w:t>, Éditions Empreinte Temps Présent, 2012.</w:t>
      </w:r>
    </w:p>
    <w:p w14:paraId="5DF4B252" w14:textId="77777777" w:rsidR="00F14CC2" w:rsidRPr="00E00540" w:rsidRDefault="00F14CC2" w:rsidP="00F14CC2">
      <w:pPr>
        <w:pStyle w:val="NormalWeb"/>
        <w:ind w:left="720"/>
        <w:rPr>
          <w:color w:val="000000"/>
          <w:lang w:val="fr-FR"/>
        </w:rPr>
      </w:pPr>
      <w:r w:rsidRPr="00E00540">
        <w:rPr>
          <w:i/>
          <w:iCs/>
          <w:color w:val="000000"/>
          <w:lang w:val="fr-FR"/>
        </w:rPr>
        <w:t>Crucial pour votre chapitre sur la gestion des toxines relationnelles, de l'amertume et des non-dits dans le ministère.</w:t>
      </w:r>
    </w:p>
    <w:p w14:paraId="0F69ED07" w14:textId="77777777" w:rsidR="00F14CC2" w:rsidRPr="00E00540" w:rsidRDefault="00F14CC2" w:rsidP="004E56B0">
      <w:pPr>
        <w:pStyle w:val="NormalWeb"/>
        <w:numPr>
          <w:ilvl w:val="0"/>
          <w:numId w:val="27"/>
        </w:numPr>
        <w:rPr>
          <w:color w:val="000000"/>
          <w:lang w:val="fr-FR"/>
        </w:rPr>
      </w:pPr>
      <w:proofErr w:type="spellStart"/>
      <w:r w:rsidRPr="00E00540">
        <w:rPr>
          <w:b/>
          <w:bCs/>
          <w:color w:val="000000"/>
          <w:lang w:val="fr-FR"/>
        </w:rPr>
        <w:t>Akinoti</w:t>
      </w:r>
      <w:proofErr w:type="spellEnd"/>
      <w:r w:rsidRPr="00E00540">
        <w:rPr>
          <w:b/>
          <w:bCs/>
          <w:color w:val="000000"/>
          <w:lang w:val="fr-FR"/>
        </w:rPr>
        <w:t>, Robert.</w:t>
      </w:r>
      <w:r w:rsidRPr="00E00540">
        <w:rPr>
          <w:rStyle w:val="apple-converted-space"/>
          <w:color w:val="000000"/>
          <w:lang w:val="fr-FR"/>
        </w:rPr>
        <w:t> </w:t>
      </w:r>
      <w:r w:rsidRPr="00E00540">
        <w:rPr>
          <w:i/>
          <w:iCs/>
          <w:color w:val="000000"/>
          <w:lang w:val="fr-FR"/>
        </w:rPr>
        <w:t>Le Burn-out pastoral : Comprendre, prévenir et guérir de l'épuisement dans le ministère</w:t>
      </w:r>
      <w:r w:rsidRPr="00E00540">
        <w:rPr>
          <w:color w:val="000000"/>
          <w:lang w:val="fr-FR"/>
        </w:rPr>
        <w:t xml:space="preserve">, Éditions Ministère </w:t>
      </w:r>
      <w:proofErr w:type="spellStart"/>
      <w:r w:rsidRPr="00E00540">
        <w:rPr>
          <w:color w:val="000000"/>
          <w:lang w:val="fr-FR"/>
        </w:rPr>
        <w:t>Éphrata</w:t>
      </w:r>
      <w:proofErr w:type="spellEnd"/>
      <w:r w:rsidRPr="00E00540">
        <w:rPr>
          <w:color w:val="000000"/>
          <w:lang w:val="fr-FR"/>
        </w:rPr>
        <w:t>, 2019.</w:t>
      </w:r>
    </w:p>
    <w:p w14:paraId="6DB6D4F8" w14:textId="77777777" w:rsidR="00F14CC2" w:rsidRPr="00E00540" w:rsidRDefault="00F14CC2" w:rsidP="00F14CC2">
      <w:pPr>
        <w:pStyle w:val="NormalWeb"/>
        <w:ind w:left="720"/>
        <w:rPr>
          <w:color w:val="000000"/>
          <w:lang w:val="fr-FR"/>
        </w:rPr>
      </w:pPr>
      <w:r w:rsidRPr="00E00540">
        <w:rPr>
          <w:i/>
          <w:iCs/>
          <w:color w:val="000000"/>
          <w:lang w:val="fr-FR"/>
        </w:rPr>
        <w:lastRenderedPageBreak/>
        <w:t>Une analyse ciblée sur les réalités et les pressions spécifiques qui pèsent sur les pasteurs dans les contextes francophones et africains.</w:t>
      </w:r>
    </w:p>
    <w:p w14:paraId="1A152D79" w14:textId="77777777" w:rsidR="00F14CC2" w:rsidRPr="00E00540" w:rsidRDefault="00F14CC2" w:rsidP="004E56B0">
      <w:pPr>
        <w:pStyle w:val="NormalWeb"/>
        <w:numPr>
          <w:ilvl w:val="0"/>
          <w:numId w:val="27"/>
        </w:numPr>
        <w:rPr>
          <w:color w:val="000000"/>
          <w:lang w:val="fr-FR"/>
        </w:rPr>
      </w:pPr>
      <w:r w:rsidRPr="00E00540">
        <w:rPr>
          <w:b/>
          <w:bCs/>
          <w:color w:val="000000"/>
          <w:lang w:val="fr-FR"/>
        </w:rPr>
        <w:t>Cloud, Henry &amp; Townsend, John.</w:t>
      </w:r>
      <w:r w:rsidRPr="00E00540">
        <w:rPr>
          <w:rStyle w:val="apple-converted-space"/>
          <w:color w:val="000000"/>
          <w:lang w:val="fr-FR"/>
        </w:rPr>
        <w:t> </w:t>
      </w:r>
      <w:r w:rsidRPr="00E00540">
        <w:rPr>
          <w:i/>
          <w:iCs/>
          <w:color w:val="000000"/>
          <w:lang w:val="fr-FR"/>
        </w:rPr>
        <w:t>Les limites : Quand dire oui, comment dire non pour reprendre le contrôle de votre vie</w:t>
      </w:r>
      <w:r w:rsidRPr="00E00540">
        <w:rPr>
          <w:color w:val="000000"/>
          <w:lang w:val="fr-FR"/>
        </w:rPr>
        <w:t>, Éditions Vidéo-M, 2010.</w:t>
      </w:r>
    </w:p>
    <w:p w14:paraId="397E4CB4" w14:textId="77777777" w:rsidR="00F14CC2" w:rsidRPr="00E00540" w:rsidRDefault="00F14CC2" w:rsidP="00F14CC2">
      <w:pPr>
        <w:pStyle w:val="NormalWeb"/>
        <w:ind w:left="720"/>
        <w:rPr>
          <w:color w:val="000000"/>
          <w:lang w:val="fr-FR"/>
        </w:rPr>
      </w:pPr>
      <w:r w:rsidRPr="00E00540">
        <w:rPr>
          <w:i/>
          <w:iCs/>
          <w:color w:val="000000"/>
          <w:lang w:val="fr-FR"/>
        </w:rPr>
        <w:t>Fondamental pour étayer vos chapitres sur la nécessité de poser des limites saines aux exigences des brebis et le modèle d'Actes 6.</w:t>
      </w:r>
    </w:p>
    <w:p w14:paraId="3D5175C0" w14:textId="77777777" w:rsidR="00F14CC2" w:rsidRPr="00E00540" w:rsidRDefault="00F14CC2" w:rsidP="00F14CC2">
      <w:pPr>
        <w:pStyle w:val="Heading3"/>
        <w:rPr>
          <w:color w:val="000000"/>
          <w:lang w:val="fr-FR"/>
        </w:rPr>
      </w:pPr>
      <w:r w:rsidRPr="00E00540">
        <w:rPr>
          <w:color w:val="000000"/>
          <w:lang w:val="fr-FR"/>
        </w:rPr>
        <w:t>3. Théologie du Repos et Gestion du Corps (</w:t>
      </w:r>
      <w:proofErr w:type="spellStart"/>
      <w:r w:rsidRPr="00E00540">
        <w:rPr>
          <w:color w:val="000000"/>
          <w:lang w:val="fr-FR"/>
        </w:rPr>
        <w:t>Stewardship</w:t>
      </w:r>
      <w:proofErr w:type="spellEnd"/>
      <w:r w:rsidRPr="00E00540">
        <w:rPr>
          <w:color w:val="000000"/>
          <w:lang w:val="fr-FR"/>
        </w:rPr>
        <w:t>)</w:t>
      </w:r>
    </w:p>
    <w:p w14:paraId="791F10DA" w14:textId="77777777" w:rsidR="00F14CC2" w:rsidRPr="00E00540" w:rsidRDefault="00F14CC2" w:rsidP="004E56B0">
      <w:pPr>
        <w:pStyle w:val="NormalWeb"/>
        <w:numPr>
          <w:ilvl w:val="0"/>
          <w:numId w:val="28"/>
        </w:numPr>
        <w:rPr>
          <w:color w:val="000000"/>
          <w:lang w:val="fr-FR"/>
        </w:rPr>
      </w:pPr>
      <w:r w:rsidRPr="00E00540">
        <w:rPr>
          <w:b/>
          <w:bCs/>
          <w:color w:val="000000"/>
          <w:lang w:val="fr-FR"/>
        </w:rPr>
        <w:t>Buchanan, Mark.</w:t>
      </w:r>
      <w:r w:rsidRPr="00E00540">
        <w:rPr>
          <w:rStyle w:val="apple-converted-space"/>
          <w:color w:val="000000"/>
          <w:lang w:val="fr-FR"/>
        </w:rPr>
        <w:t> </w:t>
      </w:r>
      <w:r w:rsidRPr="00E00540">
        <w:rPr>
          <w:i/>
          <w:iCs/>
          <w:color w:val="000000"/>
          <w:lang w:val="fr-FR"/>
        </w:rPr>
        <w:t>Le Rythme de Dieu : Redécouvrir le repos du Sabbat</w:t>
      </w:r>
      <w:r w:rsidRPr="00E00540">
        <w:rPr>
          <w:color w:val="000000"/>
          <w:lang w:val="fr-FR"/>
        </w:rPr>
        <w:t>, Éditions Farel, 2008.</w:t>
      </w:r>
    </w:p>
    <w:p w14:paraId="37D66DB0" w14:textId="77777777" w:rsidR="00F14CC2" w:rsidRPr="00E00540" w:rsidRDefault="00F14CC2" w:rsidP="00F14CC2">
      <w:pPr>
        <w:pStyle w:val="NormalWeb"/>
        <w:ind w:left="720"/>
        <w:rPr>
          <w:color w:val="000000"/>
          <w:lang w:val="fr-FR"/>
        </w:rPr>
      </w:pPr>
      <w:r w:rsidRPr="00E00540">
        <w:rPr>
          <w:i/>
          <w:iCs/>
          <w:color w:val="000000"/>
          <w:lang w:val="fr-FR"/>
        </w:rPr>
        <w:t>Une réflexion théologique et pratique puissante sur le repos comme un commandement, un acte de foi et une arme contre l'orgueil de l'activisme.</w:t>
      </w:r>
    </w:p>
    <w:p w14:paraId="383AC165" w14:textId="77777777" w:rsidR="00F14CC2" w:rsidRPr="00E00540" w:rsidRDefault="00F14CC2" w:rsidP="004E56B0">
      <w:pPr>
        <w:pStyle w:val="NormalWeb"/>
        <w:numPr>
          <w:ilvl w:val="0"/>
          <w:numId w:val="28"/>
        </w:numPr>
        <w:rPr>
          <w:color w:val="000000"/>
          <w:lang w:val="fr-FR"/>
        </w:rPr>
      </w:pPr>
      <w:r w:rsidRPr="00E00540">
        <w:rPr>
          <w:b/>
          <w:bCs/>
          <w:color w:val="000000"/>
          <w:lang w:val="fr-FR"/>
        </w:rPr>
        <w:t>Swenson, Richard A.</w:t>
      </w:r>
      <w:r w:rsidRPr="00E00540">
        <w:rPr>
          <w:rStyle w:val="apple-converted-space"/>
          <w:color w:val="000000"/>
          <w:lang w:val="fr-FR"/>
        </w:rPr>
        <w:t> </w:t>
      </w:r>
      <w:proofErr w:type="gramStart"/>
      <w:r w:rsidRPr="00E00540">
        <w:rPr>
          <w:i/>
          <w:iCs/>
          <w:color w:val="000000"/>
          <w:lang w:val="fr-FR"/>
        </w:rPr>
        <w:t>Margin:</w:t>
      </w:r>
      <w:proofErr w:type="gramEnd"/>
      <w:r w:rsidRPr="00E00540">
        <w:rPr>
          <w:i/>
          <w:iCs/>
          <w:color w:val="000000"/>
          <w:lang w:val="fr-FR"/>
        </w:rPr>
        <w:t xml:space="preserve"> </w:t>
      </w:r>
      <w:proofErr w:type="spellStart"/>
      <w:r w:rsidRPr="00E00540">
        <w:rPr>
          <w:i/>
          <w:iCs/>
          <w:color w:val="000000"/>
          <w:lang w:val="fr-FR"/>
        </w:rPr>
        <w:t>Restoring</w:t>
      </w:r>
      <w:proofErr w:type="spellEnd"/>
      <w:r w:rsidRPr="00E00540">
        <w:rPr>
          <w:i/>
          <w:iCs/>
          <w:color w:val="000000"/>
          <w:lang w:val="fr-FR"/>
        </w:rPr>
        <w:t xml:space="preserve"> </w:t>
      </w:r>
      <w:proofErr w:type="spellStart"/>
      <w:r w:rsidRPr="00E00540">
        <w:rPr>
          <w:i/>
          <w:iCs/>
          <w:color w:val="000000"/>
          <w:lang w:val="fr-FR"/>
        </w:rPr>
        <w:t>Emotional</w:t>
      </w:r>
      <w:proofErr w:type="spellEnd"/>
      <w:r w:rsidRPr="00E00540">
        <w:rPr>
          <w:i/>
          <w:iCs/>
          <w:color w:val="000000"/>
          <w:lang w:val="fr-FR"/>
        </w:rPr>
        <w:t xml:space="preserve">, Physical, Financial, and Time </w:t>
      </w:r>
      <w:proofErr w:type="spellStart"/>
      <w:r w:rsidRPr="00E00540">
        <w:rPr>
          <w:i/>
          <w:iCs/>
          <w:color w:val="000000"/>
          <w:lang w:val="fr-FR"/>
        </w:rPr>
        <w:t>Reserves</w:t>
      </w:r>
      <w:proofErr w:type="spellEnd"/>
      <w:r w:rsidRPr="00E00540">
        <w:rPr>
          <w:i/>
          <w:iCs/>
          <w:color w:val="000000"/>
          <w:lang w:val="fr-FR"/>
        </w:rPr>
        <w:t xml:space="preserve"> to </w:t>
      </w:r>
      <w:proofErr w:type="spellStart"/>
      <w:r w:rsidRPr="00E00540">
        <w:rPr>
          <w:i/>
          <w:iCs/>
          <w:color w:val="000000"/>
          <w:lang w:val="fr-FR"/>
        </w:rPr>
        <w:t>Overloaded</w:t>
      </w:r>
      <w:proofErr w:type="spellEnd"/>
      <w:r w:rsidRPr="00E00540">
        <w:rPr>
          <w:i/>
          <w:iCs/>
          <w:color w:val="000000"/>
          <w:lang w:val="fr-FR"/>
        </w:rPr>
        <w:t xml:space="preserve"> Lives</w:t>
      </w:r>
      <w:r w:rsidRPr="00E00540">
        <w:rPr>
          <w:color w:val="000000"/>
          <w:lang w:val="fr-FR"/>
        </w:rPr>
        <w:t>, Tyndale House Publishers, 2004 (en anglais).</w:t>
      </w:r>
    </w:p>
    <w:p w14:paraId="411A0BF8" w14:textId="77777777" w:rsidR="00F14CC2" w:rsidRPr="00E00540" w:rsidRDefault="00F14CC2" w:rsidP="00F14CC2">
      <w:pPr>
        <w:pStyle w:val="NormalWeb"/>
        <w:ind w:left="720"/>
        <w:rPr>
          <w:color w:val="000000"/>
          <w:lang w:val="fr-FR"/>
        </w:rPr>
      </w:pPr>
      <w:r w:rsidRPr="00E00540">
        <w:rPr>
          <w:i/>
          <w:iCs/>
          <w:color w:val="000000"/>
          <w:lang w:val="fr-FR"/>
        </w:rPr>
        <w:t>Un ouvrage écrit par un médecin chrétien qui explique scientifiquement comment la surcharge de stress détruit le système cardiovasculaire et comment recréer des "marges" de sécurité pour le corps.</w:t>
      </w:r>
    </w:p>
    <w:p w14:paraId="1F49FF7D" w14:textId="77777777" w:rsidR="00F14CC2" w:rsidRPr="00E00540" w:rsidRDefault="00F14CC2" w:rsidP="004E56B0">
      <w:pPr>
        <w:pStyle w:val="NormalWeb"/>
        <w:numPr>
          <w:ilvl w:val="0"/>
          <w:numId w:val="28"/>
        </w:numPr>
        <w:rPr>
          <w:color w:val="000000"/>
          <w:lang w:val="fr-FR"/>
        </w:rPr>
      </w:pPr>
      <w:r w:rsidRPr="00E00540">
        <w:rPr>
          <w:b/>
          <w:bCs/>
          <w:color w:val="000000"/>
          <w:lang w:val="fr-FR"/>
        </w:rPr>
        <w:t>Sacks, Jonathan.</w:t>
      </w:r>
      <w:r w:rsidRPr="00E00540">
        <w:rPr>
          <w:rStyle w:val="apple-converted-space"/>
          <w:color w:val="000000"/>
          <w:lang w:val="fr-FR"/>
        </w:rPr>
        <w:t> </w:t>
      </w:r>
      <w:r w:rsidRPr="00E00540">
        <w:rPr>
          <w:i/>
          <w:iCs/>
          <w:color w:val="000000"/>
          <w:lang w:val="fr-FR"/>
        </w:rPr>
        <w:t>Le Sabbat : Célébration du temps et de la vie</w:t>
      </w:r>
      <w:r w:rsidRPr="00E00540">
        <w:rPr>
          <w:color w:val="000000"/>
          <w:lang w:val="fr-FR"/>
        </w:rPr>
        <w:t>, Éditions de l'Éclat, 2005.</w:t>
      </w:r>
    </w:p>
    <w:p w14:paraId="74DB2271" w14:textId="77777777" w:rsidR="00F14CC2" w:rsidRPr="00E00540" w:rsidRDefault="00F14CC2" w:rsidP="00F14CC2">
      <w:pPr>
        <w:pStyle w:val="NormalWeb"/>
        <w:ind w:left="720"/>
        <w:rPr>
          <w:color w:val="000000"/>
          <w:lang w:val="fr-FR"/>
        </w:rPr>
      </w:pPr>
      <w:r w:rsidRPr="00E00540">
        <w:rPr>
          <w:i/>
          <w:iCs/>
          <w:color w:val="000000"/>
          <w:lang w:val="fr-FR"/>
        </w:rPr>
        <w:t>Pour approfondir la théologie du sabbat pastoral et comprendre pourquoi le monde et l'église peuvent tourner sans nous pendant que nous dormons.</w:t>
      </w:r>
    </w:p>
    <w:p w14:paraId="15C5468F" w14:textId="77777777" w:rsidR="00F14CC2" w:rsidRPr="00E00540" w:rsidRDefault="00F14CC2" w:rsidP="00F14CC2">
      <w:pPr>
        <w:pStyle w:val="Heading3"/>
        <w:rPr>
          <w:color w:val="000000"/>
          <w:lang w:val="fr-FR"/>
        </w:rPr>
      </w:pPr>
      <w:r w:rsidRPr="00E00540">
        <w:rPr>
          <w:color w:val="000000"/>
          <w:lang w:val="fr-FR"/>
        </w:rPr>
        <w:t>4. Transmission et Mentorat (Modèle Élie - Élisée)</w:t>
      </w:r>
    </w:p>
    <w:p w14:paraId="4C309904" w14:textId="77777777" w:rsidR="00F14CC2" w:rsidRPr="00E00540" w:rsidRDefault="00F14CC2" w:rsidP="004E56B0">
      <w:pPr>
        <w:pStyle w:val="NormalWeb"/>
        <w:numPr>
          <w:ilvl w:val="0"/>
          <w:numId w:val="29"/>
        </w:numPr>
        <w:rPr>
          <w:color w:val="000000"/>
          <w:lang w:val="fr-FR"/>
        </w:rPr>
      </w:pPr>
      <w:r w:rsidRPr="00E00540">
        <w:rPr>
          <w:b/>
          <w:bCs/>
          <w:color w:val="000000"/>
          <w:lang w:val="fr-FR"/>
        </w:rPr>
        <w:t>Maxwell, John C.</w:t>
      </w:r>
      <w:r w:rsidRPr="00E00540">
        <w:rPr>
          <w:rStyle w:val="apple-converted-space"/>
          <w:color w:val="000000"/>
          <w:lang w:val="fr-FR"/>
        </w:rPr>
        <w:t> </w:t>
      </w:r>
      <w:r w:rsidRPr="00E00540">
        <w:rPr>
          <w:i/>
          <w:iCs/>
          <w:color w:val="000000"/>
          <w:lang w:val="fr-FR"/>
        </w:rPr>
        <w:t>Les 21 lois irréfutables du leadership</w:t>
      </w:r>
      <w:r w:rsidRPr="00E00540">
        <w:rPr>
          <w:color w:val="000000"/>
          <w:lang w:val="fr-FR"/>
        </w:rPr>
        <w:t>, Éditions Élite, 2011.</w:t>
      </w:r>
    </w:p>
    <w:p w14:paraId="7F6B09B6" w14:textId="77777777" w:rsidR="00F14CC2" w:rsidRPr="00E00540" w:rsidRDefault="00F14CC2" w:rsidP="00F14CC2">
      <w:pPr>
        <w:pStyle w:val="NormalWeb"/>
        <w:ind w:left="720"/>
        <w:rPr>
          <w:color w:val="000000"/>
          <w:lang w:val="fr-FR"/>
        </w:rPr>
      </w:pPr>
      <w:r w:rsidRPr="00E00540">
        <w:rPr>
          <w:i/>
          <w:iCs/>
          <w:color w:val="000000"/>
          <w:lang w:val="fr-FR"/>
        </w:rPr>
        <w:t>Particulièrement pour la "Loi de la Succession" et la "Loi de la Délégation", pour appuyer solidement votre chapitre 11 sur la formation des successeurs sans insécurité.</w:t>
      </w:r>
    </w:p>
    <w:p w14:paraId="48609476" w14:textId="77777777" w:rsidR="00F14CC2" w:rsidRPr="00E00540" w:rsidRDefault="00F14CC2" w:rsidP="004E56B0">
      <w:pPr>
        <w:pStyle w:val="NormalWeb"/>
        <w:numPr>
          <w:ilvl w:val="0"/>
          <w:numId w:val="29"/>
        </w:numPr>
        <w:rPr>
          <w:color w:val="000000"/>
          <w:lang w:val="fr-FR"/>
        </w:rPr>
      </w:pPr>
      <w:r w:rsidRPr="00E00540">
        <w:rPr>
          <w:b/>
          <w:bCs/>
          <w:color w:val="000000"/>
          <w:lang w:val="fr-FR"/>
        </w:rPr>
        <w:t>Mallory, Sue.</w:t>
      </w:r>
      <w:r w:rsidRPr="00E00540">
        <w:rPr>
          <w:rStyle w:val="apple-converted-space"/>
          <w:color w:val="000000"/>
          <w:lang w:val="fr-FR"/>
        </w:rPr>
        <w:t> </w:t>
      </w:r>
      <w:r w:rsidRPr="00E00540">
        <w:rPr>
          <w:i/>
          <w:iCs/>
          <w:color w:val="000000"/>
          <w:lang w:val="fr-FR"/>
        </w:rPr>
        <w:t>L'Église participative : Comment mobiliser les dons de chacun</w:t>
      </w:r>
      <w:r w:rsidRPr="00E00540">
        <w:rPr>
          <w:color w:val="000000"/>
          <w:lang w:val="fr-FR"/>
        </w:rPr>
        <w:t>, Éditions Actes Sud, 2006.</w:t>
      </w:r>
    </w:p>
    <w:p w14:paraId="3C2C4AC2" w14:textId="77777777" w:rsidR="00F14CC2" w:rsidRPr="00E00540" w:rsidRDefault="00F14CC2" w:rsidP="00F14CC2">
      <w:pPr>
        <w:pStyle w:val="NormalWeb"/>
        <w:ind w:left="720"/>
        <w:rPr>
          <w:color w:val="000000"/>
          <w:lang w:val="fr-FR"/>
        </w:rPr>
      </w:pPr>
      <w:r w:rsidRPr="00E00540">
        <w:rPr>
          <w:i/>
          <w:iCs/>
          <w:color w:val="000000"/>
          <w:lang w:val="fr-FR"/>
        </w:rPr>
        <w:t>Un guide pratique pour passer du pasteur "homme-orchestre" (</w:t>
      </w:r>
      <w:proofErr w:type="spellStart"/>
      <w:r w:rsidRPr="00E00540">
        <w:rPr>
          <w:i/>
          <w:iCs/>
          <w:color w:val="000000"/>
          <w:lang w:val="fr-FR"/>
        </w:rPr>
        <w:t>hyper-centralisation</w:t>
      </w:r>
      <w:proofErr w:type="spellEnd"/>
      <w:r w:rsidRPr="00E00540">
        <w:rPr>
          <w:i/>
          <w:iCs/>
          <w:color w:val="000000"/>
          <w:lang w:val="fr-FR"/>
        </w:rPr>
        <w:t>) à un corps où les diacres et les membres portent ensemble les fardeaux de la communauté.</w:t>
      </w:r>
    </w:p>
    <w:p w14:paraId="0A3CD0CB" w14:textId="77777777" w:rsidR="0083494F" w:rsidRPr="00E00540" w:rsidRDefault="006E238D">
      <w:pPr>
        <w:rPr>
          <w:lang w:val="fr-FR"/>
        </w:rPr>
      </w:pPr>
      <w:r>
        <w:rPr>
          <w:lang w:val="fr-FR"/>
        </w:rPr>
        <w:t xml:space="preserve">            </w:t>
      </w:r>
    </w:p>
    <w:sectPr w:rsidR="0083494F" w:rsidRPr="00E00540" w:rsidSect="003A34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C6F0F"/>
    <w:multiLevelType w:val="multilevel"/>
    <w:tmpl w:val="C192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D2484"/>
    <w:multiLevelType w:val="multilevel"/>
    <w:tmpl w:val="34DA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4672C"/>
    <w:multiLevelType w:val="multilevel"/>
    <w:tmpl w:val="AEE6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A0742"/>
    <w:multiLevelType w:val="multilevel"/>
    <w:tmpl w:val="3F749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63611"/>
    <w:multiLevelType w:val="multilevel"/>
    <w:tmpl w:val="E16E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911D8"/>
    <w:multiLevelType w:val="multilevel"/>
    <w:tmpl w:val="5FF6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31CD9"/>
    <w:multiLevelType w:val="multilevel"/>
    <w:tmpl w:val="C58065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FE0C57"/>
    <w:multiLevelType w:val="multilevel"/>
    <w:tmpl w:val="32DE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186CFD"/>
    <w:multiLevelType w:val="multilevel"/>
    <w:tmpl w:val="E8C42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4E682D"/>
    <w:multiLevelType w:val="multilevel"/>
    <w:tmpl w:val="9E60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4E7EEB"/>
    <w:multiLevelType w:val="multilevel"/>
    <w:tmpl w:val="B948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C302B4"/>
    <w:multiLevelType w:val="multilevel"/>
    <w:tmpl w:val="A24A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0374E9"/>
    <w:multiLevelType w:val="multilevel"/>
    <w:tmpl w:val="AFCC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F71488"/>
    <w:multiLevelType w:val="multilevel"/>
    <w:tmpl w:val="BA8C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C94D50"/>
    <w:multiLevelType w:val="multilevel"/>
    <w:tmpl w:val="8CE4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B37C58"/>
    <w:multiLevelType w:val="multilevel"/>
    <w:tmpl w:val="145A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873F5A"/>
    <w:multiLevelType w:val="multilevel"/>
    <w:tmpl w:val="34AA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887161"/>
    <w:multiLevelType w:val="multilevel"/>
    <w:tmpl w:val="CE1C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BF3B2D"/>
    <w:multiLevelType w:val="multilevel"/>
    <w:tmpl w:val="F6A0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266075"/>
    <w:multiLevelType w:val="multilevel"/>
    <w:tmpl w:val="53B2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01275A"/>
    <w:multiLevelType w:val="multilevel"/>
    <w:tmpl w:val="C9A6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100339"/>
    <w:multiLevelType w:val="multilevel"/>
    <w:tmpl w:val="80967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1126BF"/>
    <w:multiLevelType w:val="multilevel"/>
    <w:tmpl w:val="72B4E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333899"/>
    <w:multiLevelType w:val="multilevel"/>
    <w:tmpl w:val="FEC0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556BD7"/>
    <w:multiLevelType w:val="multilevel"/>
    <w:tmpl w:val="B3D8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B8192B"/>
    <w:multiLevelType w:val="multilevel"/>
    <w:tmpl w:val="97E4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C71652"/>
    <w:multiLevelType w:val="multilevel"/>
    <w:tmpl w:val="DCB6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165E41"/>
    <w:multiLevelType w:val="multilevel"/>
    <w:tmpl w:val="62E6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3B7077"/>
    <w:multiLevelType w:val="multilevel"/>
    <w:tmpl w:val="9302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F1138A"/>
    <w:multiLevelType w:val="multilevel"/>
    <w:tmpl w:val="8184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1B3800"/>
    <w:multiLevelType w:val="multilevel"/>
    <w:tmpl w:val="34D4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0D5BDD"/>
    <w:multiLevelType w:val="multilevel"/>
    <w:tmpl w:val="10A8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2B69DA"/>
    <w:multiLevelType w:val="multilevel"/>
    <w:tmpl w:val="1F58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DF575D"/>
    <w:multiLevelType w:val="multilevel"/>
    <w:tmpl w:val="A430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C428EA"/>
    <w:multiLevelType w:val="multilevel"/>
    <w:tmpl w:val="8840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7336E1"/>
    <w:multiLevelType w:val="multilevel"/>
    <w:tmpl w:val="1850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61E59D7"/>
    <w:multiLevelType w:val="multilevel"/>
    <w:tmpl w:val="B438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EF2290"/>
    <w:multiLevelType w:val="multilevel"/>
    <w:tmpl w:val="2ACE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F348D0"/>
    <w:multiLevelType w:val="multilevel"/>
    <w:tmpl w:val="4DE2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FC0BD5"/>
    <w:multiLevelType w:val="multilevel"/>
    <w:tmpl w:val="193C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9A6354"/>
    <w:multiLevelType w:val="multilevel"/>
    <w:tmpl w:val="8DF2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0903F2"/>
    <w:multiLevelType w:val="multilevel"/>
    <w:tmpl w:val="200A76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BA62055"/>
    <w:multiLevelType w:val="multilevel"/>
    <w:tmpl w:val="12BC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DE7E6B"/>
    <w:multiLevelType w:val="multilevel"/>
    <w:tmpl w:val="3F16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847C80"/>
    <w:multiLevelType w:val="multilevel"/>
    <w:tmpl w:val="1952D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FEE44A3"/>
    <w:multiLevelType w:val="multilevel"/>
    <w:tmpl w:val="B6FA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053AEC"/>
    <w:multiLevelType w:val="multilevel"/>
    <w:tmpl w:val="47FC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BD4335"/>
    <w:multiLevelType w:val="multilevel"/>
    <w:tmpl w:val="16E8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1DE2B98"/>
    <w:multiLevelType w:val="multilevel"/>
    <w:tmpl w:val="4D4E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2531B05"/>
    <w:multiLevelType w:val="multilevel"/>
    <w:tmpl w:val="9DA0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26E255B"/>
    <w:multiLevelType w:val="multilevel"/>
    <w:tmpl w:val="B13C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2349A5"/>
    <w:multiLevelType w:val="multilevel"/>
    <w:tmpl w:val="FCA6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32641FE"/>
    <w:multiLevelType w:val="multilevel"/>
    <w:tmpl w:val="C142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C47665"/>
    <w:multiLevelType w:val="multilevel"/>
    <w:tmpl w:val="8364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4455A62"/>
    <w:multiLevelType w:val="multilevel"/>
    <w:tmpl w:val="7A10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5656E13"/>
    <w:multiLevelType w:val="multilevel"/>
    <w:tmpl w:val="43FE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6475F87"/>
    <w:multiLevelType w:val="multilevel"/>
    <w:tmpl w:val="F57C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6AB5BCF"/>
    <w:multiLevelType w:val="multilevel"/>
    <w:tmpl w:val="BE52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7D61E16"/>
    <w:multiLevelType w:val="multilevel"/>
    <w:tmpl w:val="E9FC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1D71EB"/>
    <w:multiLevelType w:val="multilevel"/>
    <w:tmpl w:val="4306D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B02626D"/>
    <w:multiLevelType w:val="multilevel"/>
    <w:tmpl w:val="5234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7F0C3D"/>
    <w:multiLevelType w:val="multilevel"/>
    <w:tmpl w:val="44D0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C906795"/>
    <w:multiLevelType w:val="multilevel"/>
    <w:tmpl w:val="3010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FB234A0"/>
    <w:multiLevelType w:val="multilevel"/>
    <w:tmpl w:val="45BE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0661928"/>
    <w:multiLevelType w:val="multilevel"/>
    <w:tmpl w:val="961E6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6582878"/>
    <w:multiLevelType w:val="multilevel"/>
    <w:tmpl w:val="8406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7D01559"/>
    <w:multiLevelType w:val="multilevel"/>
    <w:tmpl w:val="4898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CA02EFA"/>
    <w:multiLevelType w:val="multilevel"/>
    <w:tmpl w:val="C0BA23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386CFA"/>
    <w:multiLevelType w:val="multilevel"/>
    <w:tmpl w:val="F5D6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E884586"/>
    <w:multiLevelType w:val="multilevel"/>
    <w:tmpl w:val="EE76E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F311C1F"/>
    <w:multiLevelType w:val="multilevel"/>
    <w:tmpl w:val="0FC0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0B4126B"/>
    <w:multiLevelType w:val="multilevel"/>
    <w:tmpl w:val="6B3C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1A138D0"/>
    <w:multiLevelType w:val="multilevel"/>
    <w:tmpl w:val="63FE87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1F42423"/>
    <w:multiLevelType w:val="multilevel"/>
    <w:tmpl w:val="3930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6D69F5"/>
    <w:multiLevelType w:val="multilevel"/>
    <w:tmpl w:val="7144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56A5174"/>
    <w:multiLevelType w:val="multilevel"/>
    <w:tmpl w:val="45DE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6C72517"/>
    <w:multiLevelType w:val="multilevel"/>
    <w:tmpl w:val="28B4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78D4F47"/>
    <w:multiLevelType w:val="multilevel"/>
    <w:tmpl w:val="1736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A4B18FF"/>
    <w:multiLevelType w:val="multilevel"/>
    <w:tmpl w:val="31F851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0CD3A78"/>
    <w:multiLevelType w:val="multilevel"/>
    <w:tmpl w:val="98DA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1D5560A"/>
    <w:multiLevelType w:val="multilevel"/>
    <w:tmpl w:val="F628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33F091A"/>
    <w:multiLevelType w:val="multilevel"/>
    <w:tmpl w:val="C862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3D16316"/>
    <w:multiLevelType w:val="multilevel"/>
    <w:tmpl w:val="27DC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4EF33E9"/>
    <w:multiLevelType w:val="multilevel"/>
    <w:tmpl w:val="4C54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508120C"/>
    <w:multiLevelType w:val="multilevel"/>
    <w:tmpl w:val="0E6C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5C13F25"/>
    <w:multiLevelType w:val="multilevel"/>
    <w:tmpl w:val="718A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6DB7351"/>
    <w:multiLevelType w:val="multilevel"/>
    <w:tmpl w:val="65C0E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7F2404A"/>
    <w:multiLevelType w:val="multilevel"/>
    <w:tmpl w:val="54D6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AA43C32"/>
    <w:multiLevelType w:val="multilevel"/>
    <w:tmpl w:val="24402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B042529"/>
    <w:multiLevelType w:val="multilevel"/>
    <w:tmpl w:val="8BF8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465C6A"/>
    <w:multiLevelType w:val="multilevel"/>
    <w:tmpl w:val="472C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4704135">
    <w:abstractNumId w:val="82"/>
  </w:num>
  <w:num w:numId="2" w16cid:durableId="503403711">
    <w:abstractNumId w:val="34"/>
  </w:num>
  <w:num w:numId="3" w16cid:durableId="327754749">
    <w:abstractNumId w:val="89"/>
  </w:num>
  <w:num w:numId="4" w16cid:durableId="1250508635">
    <w:abstractNumId w:val="61"/>
  </w:num>
  <w:num w:numId="5" w16cid:durableId="1353188495">
    <w:abstractNumId w:val="43"/>
  </w:num>
  <w:num w:numId="6" w16cid:durableId="985470469">
    <w:abstractNumId w:val="27"/>
  </w:num>
  <w:num w:numId="7" w16cid:durableId="1544248632">
    <w:abstractNumId w:val="77"/>
  </w:num>
  <w:num w:numId="8" w16cid:durableId="1561986504">
    <w:abstractNumId w:val="87"/>
  </w:num>
  <w:num w:numId="9" w16cid:durableId="334960124">
    <w:abstractNumId w:val="80"/>
  </w:num>
  <w:num w:numId="10" w16cid:durableId="1777212225">
    <w:abstractNumId w:val="26"/>
  </w:num>
  <w:num w:numId="11" w16cid:durableId="101531252">
    <w:abstractNumId w:val="49"/>
  </w:num>
  <w:num w:numId="12" w16cid:durableId="1223323368">
    <w:abstractNumId w:val="32"/>
  </w:num>
  <w:num w:numId="13" w16cid:durableId="811215624">
    <w:abstractNumId w:val="8"/>
  </w:num>
  <w:num w:numId="14" w16cid:durableId="1787695231">
    <w:abstractNumId w:val="40"/>
  </w:num>
  <w:num w:numId="15" w16cid:durableId="184907832">
    <w:abstractNumId w:val="11"/>
  </w:num>
  <w:num w:numId="16" w16cid:durableId="1050497302">
    <w:abstractNumId w:val="52"/>
  </w:num>
  <w:num w:numId="17" w16cid:durableId="1306467530">
    <w:abstractNumId w:val="81"/>
  </w:num>
  <w:num w:numId="18" w16cid:durableId="1720008523">
    <w:abstractNumId w:val="36"/>
  </w:num>
  <w:num w:numId="19" w16cid:durableId="829370659">
    <w:abstractNumId w:val="79"/>
  </w:num>
  <w:num w:numId="20" w16cid:durableId="1880046834">
    <w:abstractNumId w:val="62"/>
  </w:num>
  <w:num w:numId="21" w16cid:durableId="1303542681">
    <w:abstractNumId w:val="69"/>
  </w:num>
  <w:num w:numId="22" w16cid:durableId="657416558">
    <w:abstractNumId w:val="76"/>
  </w:num>
  <w:num w:numId="23" w16cid:durableId="712342030">
    <w:abstractNumId w:val="46"/>
  </w:num>
  <w:num w:numId="24" w16cid:durableId="1212883993">
    <w:abstractNumId w:val="86"/>
  </w:num>
  <w:num w:numId="25" w16cid:durableId="1872919704">
    <w:abstractNumId w:val="88"/>
  </w:num>
  <w:num w:numId="26" w16cid:durableId="1507474876">
    <w:abstractNumId w:val="56"/>
  </w:num>
  <w:num w:numId="27" w16cid:durableId="1994334540">
    <w:abstractNumId w:val="28"/>
  </w:num>
  <w:num w:numId="28" w16cid:durableId="1374188000">
    <w:abstractNumId w:val="7"/>
  </w:num>
  <w:num w:numId="29" w16cid:durableId="666055975">
    <w:abstractNumId w:val="70"/>
  </w:num>
  <w:num w:numId="30" w16cid:durableId="725757316">
    <w:abstractNumId w:val="13"/>
  </w:num>
  <w:num w:numId="31" w16cid:durableId="298266757">
    <w:abstractNumId w:val="74"/>
  </w:num>
  <w:num w:numId="32" w16cid:durableId="1001011032">
    <w:abstractNumId w:val="5"/>
  </w:num>
  <w:num w:numId="33" w16cid:durableId="931428571">
    <w:abstractNumId w:val="73"/>
  </w:num>
  <w:num w:numId="34" w16cid:durableId="927813143">
    <w:abstractNumId w:val="39"/>
  </w:num>
  <w:num w:numId="35" w16cid:durableId="2098165478">
    <w:abstractNumId w:val="10"/>
  </w:num>
  <w:num w:numId="36" w16cid:durableId="2119593982">
    <w:abstractNumId w:val="38"/>
  </w:num>
  <w:num w:numId="37" w16cid:durableId="714812301">
    <w:abstractNumId w:val="19"/>
  </w:num>
  <w:num w:numId="38" w16cid:durableId="1855999166">
    <w:abstractNumId w:val="90"/>
  </w:num>
  <w:num w:numId="39" w16cid:durableId="1992981688">
    <w:abstractNumId w:val="16"/>
  </w:num>
  <w:num w:numId="40" w16cid:durableId="794176404">
    <w:abstractNumId w:val="75"/>
  </w:num>
  <w:num w:numId="41" w16cid:durableId="2041472311">
    <w:abstractNumId w:val="18"/>
  </w:num>
  <w:num w:numId="42" w16cid:durableId="1729453769">
    <w:abstractNumId w:val="45"/>
  </w:num>
  <w:num w:numId="43" w16cid:durableId="242640411">
    <w:abstractNumId w:val="23"/>
  </w:num>
  <w:num w:numId="44" w16cid:durableId="1355038602">
    <w:abstractNumId w:val="84"/>
  </w:num>
  <w:num w:numId="45" w16cid:durableId="698772803">
    <w:abstractNumId w:val="15"/>
  </w:num>
  <w:num w:numId="46" w16cid:durableId="761799390">
    <w:abstractNumId w:val="85"/>
  </w:num>
  <w:num w:numId="47" w16cid:durableId="863060992">
    <w:abstractNumId w:val="60"/>
  </w:num>
  <w:num w:numId="48" w16cid:durableId="1297837860">
    <w:abstractNumId w:val="83"/>
  </w:num>
  <w:num w:numId="49" w16cid:durableId="527109642">
    <w:abstractNumId w:val="0"/>
  </w:num>
  <w:num w:numId="50" w16cid:durableId="205997139">
    <w:abstractNumId w:val="48"/>
  </w:num>
  <w:num w:numId="51" w16cid:durableId="828399506">
    <w:abstractNumId w:val="68"/>
  </w:num>
  <w:num w:numId="52" w16cid:durableId="1856263210">
    <w:abstractNumId w:val="24"/>
  </w:num>
  <w:num w:numId="53" w16cid:durableId="1477717338">
    <w:abstractNumId w:val="30"/>
  </w:num>
  <w:num w:numId="54" w16cid:durableId="1913194554">
    <w:abstractNumId w:val="20"/>
  </w:num>
  <w:num w:numId="55" w16cid:durableId="1245452486">
    <w:abstractNumId w:val="58"/>
  </w:num>
  <w:num w:numId="56" w16cid:durableId="717970055">
    <w:abstractNumId w:val="21"/>
  </w:num>
  <w:num w:numId="57" w16cid:durableId="1917208488">
    <w:abstractNumId w:val="54"/>
  </w:num>
  <w:num w:numId="58" w16cid:durableId="1553805282">
    <w:abstractNumId w:val="33"/>
  </w:num>
  <w:num w:numId="59" w16cid:durableId="769860695">
    <w:abstractNumId w:val="47"/>
  </w:num>
  <w:num w:numId="60" w16cid:durableId="1241402771">
    <w:abstractNumId w:val="63"/>
  </w:num>
  <w:num w:numId="61" w16cid:durableId="926495858">
    <w:abstractNumId w:val="37"/>
  </w:num>
  <w:num w:numId="62" w16cid:durableId="2123844205">
    <w:abstractNumId w:val="53"/>
  </w:num>
  <w:num w:numId="63" w16cid:durableId="1025642841">
    <w:abstractNumId w:val="2"/>
  </w:num>
  <w:num w:numId="64" w16cid:durableId="2014529718">
    <w:abstractNumId w:val="35"/>
  </w:num>
  <w:num w:numId="65" w16cid:durableId="1704205665">
    <w:abstractNumId w:val="50"/>
  </w:num>
  <w:num w:numId="66" w16cid:durableId="1976443309">
    <w:abstractNumId w:val="55"/>
  </w:num>
  <w:num w:numId="67" w16cid:durableId="349841904">
    <w:abstractNumId w:val="31"/>
  </w:num>
  <w:num w:numId="68" w16cid:durableId="1508668941">
    <w:abstractNumId w:val="65"/>
  </w:num>
  <w:num w:numId="69" w16cid:durableId="2015955137">
    <w:abstractNumId w:val="22"/>
  </w:num>
  <w:num w:numId="70" w16cid:durableId="2100442340">
    <w:abstractNumId w:val="1"/>
  </w:num>
  <w:num w:numId="71" w16cid:durableId="290677534">
    <w:abstractNumId w:val="57"/>
  </w:num>
  <w:num w:numId="72" w16cid:durableId="1733428679">
    <w:abstractNumId w:val="42"/>
  </w:num>
  <w:num w:numId="73" w16cid:durableId="1264604541">
    <w:abstractNumId w:val="51"/>
  </w:num>
  <w:num w:numId="74" w16cid:durableId="1010565440">
    <w:abstractNumId w:val="66"/>
  </w:num>
  <w:num w:numId="75" w16cid:durableId="1866015796">
    <w:abstractNumId w:val="29"/>
  </w:num>
  <w:num w:numId="76" w16cid:durableId="1242136202">
    <w:abstractNumId w:val="9"/>
  </w:num>
  <w:num w:numId="77" w16cid:durableId="80228149">
    <w:abstractNumId w:val="59"/>
  </w:num>
  <w:num w:numId="78" w16cid:durableId="518662695">
    <w:abstractNumId w:val="41"/>
  </w:num>
  <w:num w:numId="79" w16cid:durableId="1123689955">
    <w:abstractNumId w:val="72"/>
  </w:num>
  <w:num w:numId="80" w16cid:durableId="502554773">
    <w:abstractNumId w:val="25"/>
  </w:num>
  <w:num w:numId="81" w16cid:durableId="1081564605">
    <w:abstractNumId w:val="6"/>
  </w:num>
  <w:num w:numId="82" w16cid:durableId="1275134334">
    <w:abstractNumId w:val="78"/>
  </w:num>
  <w:num w:numId="83" w16cid:durableId="1625847925">
    <w:abstractNumId w:val="67"/>
  </w:num>
  <w:num w:numId="84" w16cid:durableId="1309286288">
    <w:abstractNumId w:val="17"/>
  </w:num>
  <w:num w:numId="85" w16cid:durableId="819153643">
    <w:abstractNumId w:val="4"/>
  </w:num>
  <w:num w:numId="86" w16cid:durableId="974027299">
    <w:abstractNumId w:val="64"/>
  </w:num>
  <w:num w:numId="87" w16cid:durableId="1118648664">
    <w:abstractNumId w:val="71"/>
  </w:num>
  <w:num w:numId="88" w16cid:durableId="453138265">
    <w:abstractNumId w:val="14"/>
  </w:num>
  <w:num w:numId="89" w16cid:durableId="108941287">
    <w:abstractNumId w:val="44"/>
  </w:num>
  <w:num w:numId="90" w16cid:durableId="2008706451">
    <w:abstractNumId w:val="12"/>
  </w:num>
  <w:num w:numId="91" w16cid:durableId="775710101">
    <w:abstractNumId w:val="3"/>
  </w:num>
  <w:numIdMacAtCleanup w:val="9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F6B"/>
    <w:rsid w:val="000C300A"/>
    <w:rsid w:val="0010368E"/>
    <w:rsid w:val="00153089"/>
    <w:rsid w:val="001871A3"/>
    <w:rsid w:val="001919C5"/>
    <w:rsid w:val="001B5F5A"/>
    <w:rsid w:val="0027013E"/>
    <w:rsid w:val="002B58ED"/>
    <w:rsid w:val="00314851"/>
    <w:rsid w:val="00355F39"/>
    <w:rsid w:val="003A2B39"/>
    <w:rsid w:val="003A3487"/>
    <w:rsid w:val="003F0398"/>
    <w:rsid w:val="00420311"/>
    <w:rsid w:val="004721A4"/>
    <w:rsid w:val="00481890"/>
    <w:rsid w:val="004A672C"/>
    <w:rsid w:val="004D4D72"/>
    <w:rsid w:val="004E56B0"/>
    <w:rsid w:val="005056F2"/>
    <w:rsid w:val="0056083D"/>
    <w:rsid w:val="00561295"/>
    <w:rsid w:val="0056743F"/>
    <w:rsid w:val="0059724C"/>
    <w:rsid w:val="005A2D09"/>
    <w:rsid w:val="00650393"/>
    <w:rsid w:val="006E238D"/>
    <w:rsid w:val="006F5C6F"/>
    <w:rsid w:val="007655D0"/>
    <w:rsid w:val="00780303"/>
    <w:rsid w:val="00794368"/>
    <w:rsid w:val="007A0045"/>
    <w:rsid w:val="007B0EBA"/>
    <w:rsid w:val="007B699D"/>
    <w:rsid w:val="00804C78"/>
    <w:rsid w:val="0083494F"/>
    <w:rsid w:val="008851B2"/>
    <w:rsid w:val="008B5C4C"/>
    <w:rsid w:val="008F4D35"/>
    <w:rsid w:val="0090603F"/>
    <w:rsid w:val="009202A2"/>
    <w:rsid w:val="009302A1"/>
    <w:rsid w:val="00953EA5"/>
    <w:rsid w:val="0096519E"/>
    <w:rsid w:val="009724A0"/>
    <w:rsid w:val="00981F74"/>
    <w:rsid w:val="00983E68"/>
    <w:rsid w:val="009C4EC2"/>
    <w:rsid w:val="009C7EB8"/>
    <w:rsid w:val="009E0377"/>
    <w:rsid w:val="00AC2907"/>
    <w:rsid w:val="00AE026C"/>
    <w:rsid w:val="00B21371"/>
    <w:rsid w:val="00B52534"/>
    <w:rsid w:val="00B53438"/>
    <w:rsid w:val="00C258E0"/>
    <w:rsid w:val="00C45515"/>
    <w:rsid w:val="00C6340C"/>
    <w:rsid w:val="00C82B41"/>
    <w:rsid w:val="00CA6393"/>
    <w:rsid w:val="00D03388"/>
    <w:rsid w:val="00D0372C"/>
    <w:rsid w:val="00D30F6B"/>
    <w:rsid w:val="00D3379D"/>
    <w:rsid w:val="00D45B38"/>
    <w:rsid w:val="00D61A89"/>
    <w:rsid w:val="00D7594E"/>
    <w:rsid w:val="00D832BB"/>
    <w:rsid w:val="00DB67BC"/>
    <w:rsid w:val="00DE123A"/>
    <w:rsid w:val="00E00540"/>
    <w:rsid w:val="00E07BE6"/>
    <w:rsid w:val="00E527B0"/>
    <w:rsid w:val="00E6094A"/>
    <w:rsid w:val="00EA028D"/>
    <w:rsid w:val="00ED70D7"/>
    <w:rsid w:val="00EE505D"/>
    <w:rsid w:val="00F14CC2"/>
    <w:rsid w:val="00F20A28"/>
    <w:rsid w:val="00F44A15"/>
    <w:rsid w:val="00F62EB7"/>
    <w:rsid w:val="00F7363A"/>
    <w:rsid w:val="00F77E9F"/>
    <w:rsid w:val="00F84C42"/>
    <w:rsid w:val="00F84E00"/>
    <w:rsid w:val="00FA4DED"/>
    <w:rsid w:val="00FC0533"/>
    <w:rsid w:val="00FE4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1914"/>
  <w15:chartTrackingRefBased/>
  <w15:docId w15:val="{AB360559-A821-A74B-9D6B-C5758F95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487"/>
  </w:style>
  <w:style w:type="paragraph" w:styleId="Heading1">
    <w:name w:val="heading 1"/>
    <w:basedOn w:val="Normal"/>
    <w:next w:val="Normal"/>
    <w:link w:val="Heading1Char"/>
    <w:uiPriority w:val="9"/>
    <w:qFormat/>
    <w:rsid w:val="003A3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3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34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A34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4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4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4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4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4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4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34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34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A34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4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487"/>
    <w:rPr>
      <w:rFonts w:eastAsiaTheme="majorEastAsia" w:cstheme="majorBidi"/>
      <w:color w:val="272727" w:themeColor="text1" w:themeTint="D8"/>
    </w:rPr>
  </w:style>
  <w:style w:type="paragraph" w:styleId="Title">
    <w:name w:val="Title"/>
    <w:basedOn w:val="Normal"/>
    <w:next w:val="Normal"/>
    <w:link w:val="TitleChar"/>
    <w:uiPriority w:val="10"/>
    <w:qFormat/>
    <w:rsid w:val="003A3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4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487"/>
    <w:pPr>
      <w:spacing w:before="160"/>
      <w:jc w:val="center"/>
    </w:pPr>
    <w:rPr>
      <w:i/>
      <w:iCs/>
      <w:color w:val="404040" w:themeColor="text1" w:themeTint="BF"/>
    </w:rPr>
  </w:style>
  <w:style w:type="character" w:customStyle="1" w:styleId="QuoteChar">
    <w:name w:val="Quote Char"/>
    <w:basedOn w:val="DefaultParagraphFont"/>
    <w:link w:val="Quote"/>
    <w:uiPriority w:val="29"/>
    <w:rsid w:val="003A3487"/>
    <w:rPr>
      <w:i/>
      <w:iCs/>
      <w:color w:val="404040" w:themeColor="text1" w:themeTint="BF"/>
    </w:rPr>
  </w:style>
  <w:style w:type="paragraph" w:styleId="ListParagraph">
    <w:name w:val="List Paragraph"/>
    <w:basedOn w:val="Normal"/>
    <w:uiPriority w:val="34"/>
    <w:qFormat/>
    <w:rsid w:val="003A3487"/>
    <w:pPr>
      <w:ind w:left="720"/>
      <w:contextualSpacing/>
    </w:pPr>
  </w:style>
  <w:style w:type="character" w:styleId="IntenseEmphasis">
    <w:name w:val="Intense Emphasis"/>
    <w:basedOn w:val="DefaultParagraphFont"/>
    <w:uiPriority w:val="21"/>
    <w:qFormat/>
    <w:rsid w:val="003A3487"/>
    <w:rPr>
      <w:i/>
      <w:iCs/>
      <w:color w:val="0F4761" w:themeColor="accent1" w:themeShade="BF"/>
    </w:rPr>
  </w:style>
  <w:style w:type="paragraph" w:styleId="IntenseQuote">
    <w:name w:val="Intense Quote"/>
    <w:basedOn w:val="Normal"/>
    <w:next w:val="Normal"/>
    <w:link w:val="IntenseQuoteChar"/>
    <w:uiPriority w:val="30"/>
    <w:qFormat/>
    <w:rsid w:val="003A3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487"/>
    <w:rPr>
      <w:i/>
      <w:iCs/>
      <w:color w:val="0F4761" w:themeColor="accent1" w:themeShade="BF"/>
    </w:rPr>
  </w:style>
  <w:style w:type="character" w:styleId="IntenseReference">
    <w:name w:val="Intense Reference"/>
    <w:basedOn w:val="DefaultParagraphFont"/>
    <w:uiPriority w:val="32"/>
    <w:qFormat/>
    <w:rsid w:val="003A3487"/>
    <w:rPr>
      <w:b/>
      <w:bCs/>
      <w:smallCaps/>
      <w:color w:val="0F4761" w:themeColor="accent1" w:themeShade="BF"/>
      <w:spacing w:val="5"/>
    </w:rPr>
  </w:style>
  <w:style w:type="character" w:customStyle="1" w:styleId="apple-converted-space">
    <w:name w:val="apple-converted-space"/>
    <w:basedOn w:val="DefaultParagraphFont"/>
    <w:rsid w:val="003A3487"/>
  </w:style>
  <w:style w:type="paragraph" w:styleId="NormalWeb">
    <w:name w:val="Normal (Web)"/>
    <w:basedOn w:val="Normal"/>
    <w:uiPriority w:val="99"/>
    <w:unhideWhenUsed/>
    <w:rsid w:val="003A348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A3487"/>
    <w:rPr>
      <w:b/>
      <w:bCs/>
    </w:rPr>
  </w:style>
  <w:style w:type="paragraph" w:styleId="HTMLPreformatted">
    <w:name w:val="HTML Preformatted"/>
    <w:basedOn w:val="Normal"/>
    <w:link w:val="HTMLPreformattedChar"/>
    <w:uiPriority w:val="99"/>
    <w:semiHidden/>
    <w:unhideWhenUsed/>
    <w:rsid w:val="003A3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3A3487"/>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3A3487"/>
    <w:rPr>
      <w:rFonts w:ascii="Courier New" w:eastAsia="Times New Roman" w:hAnsi="Courier New" w:cs="Courier New"/>
      <w:sz w:val="20"/>
      <w:szCs w:val="20"/>
    </w:rPr>
  </w:style>
  <w:style w:type="character" w:customStyle="1" w:styleId="citation-107">
    <w:name w:val="citation-107"/>
    <w:basedOn w:val="DefaultParagraphFont"/>
    <w:rsid w:val="00F14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sephbukassa/Documents/Restaurer%20les%20restaurateurs%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Restaurer les restaurateurs final.dotx</Template>
  <TotalTime>2</TotalTime>
  <Pages>116</Pages>
  <Words>31669</Words>
  <Characters>159301</Characters>
  <Application>Microsoft Office Word</Application>
  <DocSecurity>0</DocSecurity>
  <Lines>3540</Lines>
  <Paragraphs>1604</Paragraphs>
  <ScaleCrop>false</ScaleCrop>
  <Company/>
  <LinksUpToDate>false</LinksUpToDate>
  <CharactersWithSpaces>189366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Bukassa</dc:creator>
  <cp:keywords/>
  <dc:description/>
  <cp:lastModifiedBy>joseph bukassa</cp:lastModifiedBy>
  <cp:revision>2</cp:revision>
  <dcterms:created xsi:type="dcterms:W3CDTF">2026-09-14T11:10:00Z</dcterms:created>
  <dcterms:modified xsi:type="dcterms:W3CDTF">2026-09-14T11:47:00Z</dcterms:modified>
</cp:coreProperties>
</file>